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76D244B" w14:textId="255C720C" w:rsidR="00A16C53" w:rsidRDefault="008F42FD" w:rsidP="00ED4376">
      <w:pPr>
        <w:spacing w:before="120" w:after="240" w:line="360" w:lineRule="exact"/>
      </w:pPr>
      <w:r>
        <w:rPr>
          <w:noProof/>
        </w:rPr>
        <mc:AlternateContent>
          <mc:Choice Requires="wpg">
            <w:drawing>
              <wp:anchor distT="0" distB="0" distL="114300" distR="114300" simplePos="0" relativeHeight="251659264" behindDoc="0" locked="0" layoutInCell="1" allowOverlap="1" wp14:anchorId="035E87D7" wp14:editId="3B4C79EE">
                <wp:simplePos x="0" y="0"/>
                <wp:positionH relativeFrom="column">
                  <wp:posOffset>-41278</wp:posOffset>
                </wp:positionH>
                <wp:positionV relativeFrom="paragraph">
                  <wp:posOffset>41062</wp:posOffset>
                </wp:positionV>
                <wp:extent cx="6264831" cy="612648"/>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264831" cy="612648"/>
                          <a:chOff x="0" y="0"/>
                          <a:chExt cx="6264831" cy="612648"/>
                        </a:xfrm>
                      </wpg:grpSpPr>
                      <pic:pic xmlns:pic="http://schemas.openxmlformats.org/drawingml/2006/picture">
                        <pic:nvPicPr>
                          <pic:cNvPr id="2" name="Picture 2"/>
                          <pic:cNvPicPr/>
                        </pic:nvPicPr>
                        <pic:blipFill>
                          <a:blip r:embed="rId8"/>
                          <a:stretch>
                            <a:fillRect/>
                          </a:stretch>
                        </pic:blipFill>
                        <pic:spPr>
                          <a:xfrm>
                            <a:off x="2825857" y="0"/>
                            <a:ext cx="612648" cy="612648"/>
                          </a:xfrm>
                          <a:prstGeom prst="rect">
                            <a:avLst/>
                          </a:prstGeom>
                        </pic:spPr>
                      </pic:pic>
                      <wps:wsp>
                        <wps:cNvPr id="3" name="Shape 6"/>
                        <wps:cNvSpPr/>
                        <wps:spPr>
                          <a:xfrm>
                            <a:off x="569858" y="148547"/>
                            <a:ext cx="251816" cy="259728"/>
                          </a:xfrm>
                          <a:custGeom>
                            <a:avLst/>
                            <a:gdLst/>
                            <a:ahLst/>
                            <a:cxnLst/>
                            <a:rect l="0" t="0" r="0" b="0"/>
                            <a:pathLst>
                              <a:path w="251816" h="259728">
                                <a:moveTo>
                                  <a:pt x="0" y="0"/>
                                </a:moveTo>
                                <a:lnTo>
                                  <a:pt x="62789" y="0"/>
                                </a:lnTo>
                                <a:lnTo>
                                  <a:pt x="62789" y="147320"/>
                                </a:lnTo>
                                <a:cubicBezTo>
                                  <a:pt x="62789" y="184188"/>
                                  <a:pt x="88989" y="206324"/>
                                  <a:pt x="125133" y="206324"/>
                                </a:cubicBezTo>
                                <a:cubicBezTo>
                                  <a:pt x="158407" y="206324"/>
                                  <a:pt x="189027" y="188671"/>
                                  <a:pt x="189027" y="142811"/>
                                </a:cubicBezTo>
                                <a:lnTo>
                                  <a:pt x="189027" y="0"/>
                                </a:lnTo>
                                <a:lnTo>
                                  <a:pt x="251816" y="0"/>
                                </a:lnTo>
                                <a:lnTo>
                                  <a:pt x="251816" y="145441"/>
                                </a:lnTo>
                                <a:cubicBezTo>
                                  <a:pt x="251816" y="230391"/>
                                  <a:pt x="194945" y="259728"/>
                                  <a:pt x="125882" y="259728"/>
                                </a:cubicBezTo>
                                <a:cubicBezTo>
                                  <a:pt x="52756" y="259728"/>
                                  <a:pt x="0" y="225082"/>
                                  <a:pt x="0" y="145872"/>
                                </a:cubicBez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 name="Shape 7"/>
                        <wps:cNvSpPr/>
                        <wps:spPr>
                          <a:xfrm>
                            <a:off x="860040" y="145165"/>
                            <a:ext cx="192710" cy="263106"/>
                          </a:xfrm>
                          <a:custGeom>
                            <a:avLst/>
                            <a:gdLst/>
                            <a:ahLst/>
                            <a:cxnLst/>
                            <a:rect l="0" t="0" r="0" b="0"/>
                            <a:pathLst>
                              <a:path w="192710" h="263106">
                                <a:moveTo>
                                  <a:pt x="95974" y="0"/>
                                </a:moveTo>
                                <a:cubicBezTo>
                                  <a:pt x="124041" y="0"/>
                                  <a:pt x="149504" y="6070"/>
                                  <a:pt x="181242" y="19926"/>
                                </a:cubicBezTo>
                                <a:lnTo>
                                  <a:pt x="181242" y="69926"/>
                                </a:lnTo>
                                <a:cubicBezTo>
                                  <a:pt x="144755" y="53403"/>
                                  <a:pt x="122923" y="47015"/>
                                  <a:pt x="101536" y="47015"/>
                                </a:cubicBezTo>
                                <a:cubicBezTo>
                                  <a:pt x="79019" y="47015"/>
                                  <a:pt x="64592" y="55283"/>
                                  <a:pt x="64592" y="68072"/>
                                </a:cubicBezTo>
                                <a:cubicBezTo>
                                  <a:pt x="64592" y="106743"/>
                                  <a:pt x="192710" y="95745"/>
                                  <a:pt x="192710" y="185267"/>
                                </a:cubicBezTo>
                                <a:cubicBezTo>
                                  <a:pt x="192710" y="234505"/>
                                  <a:pt x="152108" y="263106"/>
                                  <a:pt x="95974" y="263106"/>
                                </a:cubicBezTo>
                                <a:cubicBezTo>
                                  <a:pt x="52070" y="263106"/>
                                  <a:pt x="30226" y="251472"/>
                                  <a:pt x="5169" y="238265"/>
                                </a:cubicBezTo>
                                <a:lnTo>
                                  <a:pt x="5169" y="183020"/>
                                </a:lnTo>
                                <a:cubicBezTo>
                                  <a:pt x="41338" y="207505"/>
                                  <a:pt x="63500" y="216078"/>
                                  <a:pt x="91199" y="216078"/>
                                </a:cubicBezTo>
                                <a:cubicBezTo>
                                  <a:pt x="115202" y="216078"/>
                                  <a:pt x="128067" y="207505"/>
                                  <a:pt x="128067" y="192481"/>
                                </a:cubicBezTo>
                                <a:cubicBezTo>
                                  <a:pt x="128067" y="150342"/>
                                  <a:pt x="0" y="165709"/>
                                  <a:pt x="0" y="73672"/>
                                </a:cubicBezTo>
                                <a:cubicBezTo>
                                  <a:pt x="0" y="29299"/>
                                  <a:pt x="37694" y="0"/>
                                  <a:pt x="95974"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 name="Shape 8"/>
                        <wps:cNvSpPr/>
                        <wps:spPr>
                          <a:xfrm>
                            <a:off x="1064538" y="148543"/>
                            <a:ext cx="140703" cy="256324"/>
                          </a:xfrm>
                          <a:custGeom>
                            <a:avLst/>
                            <a:gdLst/>
                            <a:ahLst/>
                            <a:cxnLst/>
                            <a:rect l="0" t="0" r="0" b="0"/>
                            <a:pathLst>
                              <a:path w="140703" h="256324">
                                <a:moveTo>
                                  <a:pt x="101524" y="0"/>
                                </a:moveTo>
                                <a:lnTo>
                                  <a:pt x="140703" y="0"/>
                                </a:lnTo>
                                <a:lnTo>
                                  <a:pt x="140703" y="65837"/>
                                </a:lnTo>
                                <a:lnTo>
                                  <a:pt x="138836" y="61264"/>
                                </a:lnTo>
                                <a:lnTo>
                                  <a:pt x="101918" y="160833"/>
                                </a:lnTo>
                                <a:lnTo>
                                  <a:pt x="140703" y="160833"/>
                                </a:lnTo>
                                <a:lnTo>
                                  <a:pt x="140703" y="205613"/>
                                </a:lnTo>
                                <a:lnTo>
                                  <a:pt x="85331" y="205613"/>
                                </a:lnTo>
                                <a:lnTo>
                                  <a:pt x="66447" y="256324"/>
                                </a:lnTo>
                                <a:lnTo>
                                  <a:pt x="0" y="256324"/>
                                </a:lnTo>
                                <a:lnTo>
                                  <a:pt x="101524"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7" name="Shape 9"/>
                        <wps:cNvSpPr/>
                        <wps:spPr>
                          <a:xfrm>
                            <a:off x="1205242" y="148543"/>
                            <a:ext cx="145415" cy="256324"/>
                          </a:xfrm>
                          <a:custGeom>
                            <a:avLst/>
                            <a:gdLst/>
                            <a:ahLst/>
                            <a:cxnLst/>
                            <a:rect l="0" t="0" r="0" b="0"/>
                            <a:pathLst>
                              <a:path w="145415" h="256324">
                                <a:moveTo>
                                  <a:pt x="0" y="0"/>
                                </a:moveTo>
                                <a:lnTo>
                                  <a:pt x="33515" y="0"/>
                                </a:lnTo>
                                <a:lnTo>
                                  <a:pt x="145415" y="256324"/>
                                </a:lnTo>
                                <a:lnTo>
                                  <a:pt x="77838" y="256324"/>
                                </a:lnTo>
                                <a:lnTo>
                                  <a:pt x="57150" y="205613"/>
                                </a:lnTo>
                                <a:lnTo>
                                  <a:pt x="0" y="205613"/>
                                </a:lnTo>
                                <a:lnTo>
                                  <a:pt x="0" y="160833"/>
                                </a:lnTo>
                                <a:lnTo>
                                  <a:pt x="38786" y="160833"/>
                                </a:lnTo>
                                <a:lnTo>
                                  <a:pt x="0" y="65837"/>
                                </a:ln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8" name="Shape 3219"/>
                        <wps:cNvSpPr/>
                        <wps:spPr>
                          <a:xfrm>
                            <a:off x="1378323" y="148540"/>
                            <a:ext cx="62725" cy="256324"/>
                          </a:xfrm>
                          <a:custGeom>
                            <a:avLst/>
                            <a:gdLst/>
                            <a:ahLst/>
                            <a:cxnLst/>
                            <a:rect l="0" t="0" r="0" b="0"/>
                            <a:pathLst>
                              <a:path w="62725" h="256324">
                                <a:moveTo>
                                  <a:pt x="0" y="0"/>
                                </a:moveTo>
                                <a:lnTo>
                                  <a:pt x="62725" y="0"/>
                                </a:lnTo>
                                <a:lnTo>
                                  <a:pt x="62725" y="256324"/>
                                </a:lnTo>
                                <a:lnTo>
                                  <a:pt x="0" y="256324"/>
                                </a:lnTo>
                                <a:lnTo>
                                  <a:pt x="0" y="0"/>
                                </a:lnTo>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10" name="Shape 11"/>
                        <wps:cNvSpPr/>
                        <wps:spPr>
                          <a:xfrm>
                            <a:off x="1494963" y="148551"/>
                            <a:ext cx="124251" cy="256311"/>
                          </a:xfrm>
                          <a:custGeom>
                            <a:avLst/>
                            <a:gdLst/>
                            <a:ahLst/>
                            <a:cxnLst/>
                            <a:rect l="0" t="0" r="0" b="0"/>
                            <a:pathLst>
                              <a:path w="124251" h="256311">
                                <a:moveTo>
                                  <a:pt x="0" y="0"/>
                                </a:moveTo>
                                <a:lnTo>
                                  <a:pt x="111150" y="0"/>
                                </a:lnTo>
                                <a:lnTo>
                                  <a:pt x="124251" y="1069"/>
                                </a:lnTo>
                                <a:lnTo>
                                  <a:pt x="124251" y="50611"/>
                                </a:lnTo>
                                <a:lnTo>
                                  <a:pt x="103048" y="46977"/>
                                </a:lnTo>
                                <a:lnTo>
                                  <a:pt x="62827" y="46977"/>
                                </a:lnTo>
                                <a:lnTo>
                                  <a:pt x="62827" y="209385"/>
                                </a:lnTo>
                                <a:lnTo>
                                  <a:pt x="103721" y="209385"/>
                                </a:lnTo>
                                <a:lnTo>
                                  <a:pt x="124251" y="205529"/>
                                </a:lnTo>
                                <a:lnTo>
                                  <a:pt x="124251" y="254895"/>
                                </a:lnTo>
                                <a:lnTo>
                                  <a:pt x="104102" y="256311"/>
                                </a:lnTo>
                                <a:lnTo>
                                  <a:pt x="0" y="256311"/>
                                </a:ln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11" name="Shape 12"/>
                        <wps:cNvSpPr/>
                        <wps:spPr>
                          <a:xfrm>
                            <a:off x="1619213" y="149620"/>
                            <a:ext cx="126054" cy="253826"/>
                          </a:xfrm>
                          <a:custGeom>
                            <a:avLst/>
                            <a:gdLst/>
                            <a:ahLst/>
                            <a:cxnLst/>
                            <a:rect l="0" t="0" r="0" b="0"/>
                            <a:pathLst>
                              <a:path w="126054" h="253826">
                                <a:moveTo>
                                  <a:pt x="0" y="0"/>
                                </a:moveTo>
                                <a:lnTo>
                                  <a:pt x="19267" y="1572"/>
                                </a:lnTo>
                                <a:cubicBezTo>
                                  <a:pt x="89883" y="13686"/>
                                  <a:pt x="126054" y="65989"/>
                                  <a:pt x="126054" y="127519"/>
                                </a:cubicBezTo>
                                <a:cubicBezTo>
                                  <a:pt x="126054" y="191949"/>
                                  <a:pt x="91001" y="241415"/>
                                  <a:pt x="14965" y="252775"/>
                                </a:cubicBezTo>
                                <a:lnTo>
                                  <a:pt x="0" y="253826"/>
                                </a:lnTo>
                                <a:lnTo>
                                  <a:pt x="0" y="204460"/>
                                </a:lnTo>
                                <a:lnTo>
                                  <a:pt x="18904" y="200910"/>
                                </a:lnTo>
                                <a:cubicBezTo>
                                  <a:pt x="50829" y="186875"/>
                                  <a:pt x="61424" y="155281"/>
                                  <a:pt x="61424" y="127087"/>
                                </a:cubicBezTo>
                                <a:cubicBezTo>
                                  <a:pt x="61424" y="94140"/>
                                  <a:pt x="48351" y="64950"/>
                                  <a:pt x="16761" y="52415"/>
                                </a:cubicBezTo>
                                <a:lnTo>
                                  <a:pt x="0" y="49542"/>
                                </a:ln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12" name="Shape 14"/>
                        <wps:cNvSpPr/>
                        <wps:spPr>
                          <a:xfrm>
                            <a:off x="0" y="47074"/>
                            <a:ext cx="255651" cy="520331"/>
                          </a:xfrm>
                          <a:custGeom>
                            <a:avLst/>
                            <a:gdLst/>
                            <a:ahLst/>
                            <a:cxnLst/>
                            <a:rect l="0" t="0" r="0" b="0"/>
                            <a:pathLst>
                              <a:path w="255651" h="520331">
                                <a:moveTo>
                                  <a:pt x="255613" y="0"/>
                                </a:moveTo>
                                <a:lnTo>
                                  <a:pt x="255651" y="4"/>
                                </a:lnTo>
                                <a:lnTo>
                                  <a:pt x="255651" y="8424"/>
                                </a:lnTo>
                                <a:lnTo>
                                  <a:pt x="255613" y="8420"/>
                                </a:lnTo>
                                <a:cubicBezTo>
                                  <a:pt x="187338" y="8420"/>
                                  <a:pt x="125603" y="36601"/>
                                  <a:pt x="80836" y="82143"/>
                                </a:cubicBezTo>
                                <a:cubicBezTo>
                                  <a:pt x="36106" y="127723"/>
                                  <a:pt x="8420" y="190640"/>
                                  <a:pt x="8420" y="260197"/>
                                </a:cubicBezTo>
                                <a:cubicBezTo>
                                  <a:pt x="8420" y="329705"/>
                                  <a:pt x="36106" y="392633"/>
                                  <a:pt x="80836" y="438200"/>
                                </a:cubicBezTo>
                                <a:cubicBezTo>
                                  <a:pt x="125603" y="483743"/>
                                  <a:pt x="187338" y="511911"/>
                                  <a:pt x="255613" y="511911"/>
                                </a:cubicBezTo>
                                <a:lnTo>
                                  <a:pt x="255651" y="511908"/>
                                </a:lnTo>
                                <a:lnTo>
                                  <a:pt x="255651" y="520327"/>
                                </a:lnTo>
                                <a:lnTo>
                                  <a:pt x="255613" y="520331"/>
                                </a:lnTo>
                                <a:cubicBezTo>
                                  <a:pt x="185014" y="520331"/>
                                  <a:pt x="121069" y="491172"/>
                                  <a:pt x="74854" y="444093"/>
                                </a:cubicBezTo>
                                <a:cubicBezTo>
                                  <a:pt x="28588" y="397015"/>
                                  <a:pt x="0" y="331953"/>
                                  <a:pt x="0" y="260197"/>
                                </a:cubicBezTo>
                                <a:cubicBezTo>
                                  <a:pt x="0" y="188378"/>
                                  <a:pt x="28588" y="123330"/>
                                  <a:pt x="74854" y="76250"/>
                                </a:cubicBezTo>
                                <a:cubicBezTo>
                                  <a:pt x="121069" y="29159"/>
                                  <a:pt x="185014" y="0"/>
                                  <a:pt x="255613"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3" name="Shape 15"/>
                        <wps:cNvSpPr/>
                        <wps:spPr>
                          <a:xfrm>
                            <a:off x="255651" y="47078"/>
                            <a:ext cx="255664" cy="520323"/>
                          </a:xfrm>
                          <a:custGeom>
                            <a:avLst/>
                            <a:gdLst/>
                            <a:ahLst/>
                            <a:cxnLst/>
                            <a:rect l="0" t="0" r="0" b="0"/>
                            <a:pathLst>
                              <a:path w="255664" h="520323">
                                <a:moveTo>
                                  <a:pt x="0" y="0"/>
                                </a:moveTo>
                                <a:lnTo>
                                  <a:pt x="51495" y="5288"/>
                                </a:lnTo>
                                <a:cubicBezTo>
                                  <a:pt x="101438" y="15696"/>
                                  <a:pt x="146091" y="40928"/>
                                  <a:pt x="180772" y="76246"/>
                                </a:cubicBezTo>
                                <a:cubicBezTo>
                                  <a:pt x="227025" y="123326"/>
                                  <a:pt x="255664" y="188375"/>
                                  <a:pt x="255638" y="260193"/>
                                </a:cubicBezTo>
                                <a:cubicBezTo>
                                  <a:pt x="255664" y="331949"/>
                                  <a:pt x="227025" y="397011"/>
                                  <a:pt x="180772" y="444089"/>
                                </a:cubicBezTo>
                                <a:cubicBezTo>
                                  <a:pt x="146091" y="479399"/>
                                  <a:pt x="101438" y="504628"/>
                                  <a:pt x="51495" y="515035"/>
                                </a:cubicBezTo>
                                <a:lnTo>
                                  <a:pt x="0" y="520323"/>
                                </a:lnTo>
                                <a:lnTo>
                                  <a:pt x="0" y="511904"/>
                                </a:lnTo>
                                <a:lnTo>
                                  <a:pt x="49773" y="506795"/>
                                </a:lnTo>
                                <a:cubicBezTo>
                                  <a:pt x="98042" y="496737"/>
                                  <a:pt x="141192" y="472353"/>
                                  <a:pt x="174777" y="438196"/>
                                </a:cubicBezTo>
                                <a:cubicBezTo>
                                  <a:pt x="219520" y="392629"/>
                                  <a:pt x="247231" y="329701"/>
                                  <a:pt x="247231" y="260193"/>
                                </a:cubicBezTo>
                                <a:cubicBezTo>
                                  <a:pt x="247231" y="190636"/>
                                  <a:pt x="219520" y="127719"/>
                                  <a:pt x="174777" y="82139"/>
                                </a:cubicBezTo>
                                <a:cubicBezTo>
                                  <a:pt x="141192" y="47982"/>
                                  <a:pt x="98042" y="23591"/>
                                  <a:pt x="49773" y="13531"/>
                                </a:cubicBezTo>
                                <a:lnTo>
                                  <a:pt x="0" y="8420"/>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4" name="Shape 16"/>
                        <wps:cNvSpPr/>
                        <wps:spPr>
                          <a:xfrm>
                            <a:off x="55853" y="103845"/>
                            <a:ext cx="399529" cy="406844"/>
                          </a:xfrm>
                          <a:custGeom>
                            <a:avLst/>
                            <a:gdLst/>
                            <a:ahLst/>
                            <a:cxnLst/>
                            <a:rect l="0" t="0" r="0" b="0"/>
                            <a:pathLst>
                              <a:path w="399529" h="406844">
                                <a:moveTo>
                                  <a:pt x="199796" y="0"/>
                                </a:moveTo>
                                <a:cubicBezTo>
                                  <a:pt x="310134" y="0"/>
                                  <a:pt x="399529" y="91084"/>
                                  <a:pt x="399529" y="203428"/>
                                </a:cubicBezTo>
                                <a:cubicBezTo>
                                  <a:pt x="399529" y="315747"/>
                                  <a:pt x="310134" y="406844"/>
                                  <a:pt x="199796" y="406844"/>
                                </a:cubicBezTo>
                                <a:cubicBezTo>
                                  <a:pt x="89446" y="406844"/>
                                  <a:pt x="0" y="315747"/>
                                  <a:pt x="0" y="203428"/>
                                </a:cubicBezTo>
                                <a:cubicBezTo>
                                  <a:pt x="0" y="91084"/>
                                  <a:pt x="89446" y="0"/>
                                  <a:pt x="1997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7"/>
                        <wps:cNvSpPr/>
                        <wps:spPr>
                          <a:xfrm>
                            <a:off x="50799" y="98773"/>
                            <a:ext cx="204819" cy="416973"/>
                          </a:xfrm>
                          <a:custGeom>
                            <a:avLst/>
                            <a:gdLst/>
                            <a:ahLst/>
                            <a:cxnLst/>
                            <a:rect l="0" t="0" r="0" b="0"/>
                            <a:pathLst>
                              <a:path w="204819" h="416973">
                                <a:moveTo>
                                  <a:pt x="204819" y="0"/>
                                </a:moveTo>
                                <a:lnTo>
                                  <a:pt x="204819" y="8445"/>
                                </a:lnTo>
                                <a:lnTo>
                                  <a:pt x="165278" y="12502"/>
                                </a:lnTo>
                                <a:cubicBezTo>
                                  <a:pt x="126935" y="20491"/>
                                  <a:pt x="92669" y="39862"/>
                                  <a:pt x="65989" y="67028"/>
                                </a:cubicBezTo>
                                <a:cubicBezTo>
                                  <a:pt x="30429" y="103210"/>
                                  <a:pt x="8433" y="153222"/>
                                  <a:pt x="8433" y="208493"/>
                                </a:cubicBezTo>
                                <a:cubicBezTo>
                                  <a:pt x="8433" y="263750"/>
                                  <a:pt x="30429" y="313763"/>
                                  <a:pt x="65989" y="349983"/>
                                </a:cubicBezTo>
                                <a:cubicBezTo>
                                  <a:pt x="92669" y="377111"/>
                                  <a:pt x="126935" y="396480"/>
                                  <a:pt x="165278" y="404469"/>
                                </a:cubicBezTo>
                                <a:lnTo>
                                  <a:pt x="204819" y="408527"/>
                                </a:lnTo>
                                <a:lnTo>
                                  <a:pt x="204819" y="416973"/>
                                </a:lnTo>
                                <a:lnTo>
                                  <a:pt x="163554" y="412735"/>
                                </a:lnTo>
                                <a:cubicBezTo>
                                  <a:pt x="123532" y="404394"/>
                                  <a:pt x="87754" y="384175"/>
                                  <a:pt x="59969" y="355876"/>
                                </a:cubicBezTo>
                                <a:cubicBezTo>
                                  <a:pt x="22911" y="318145"/>
                                  <a:pt x="0" y="266024"/>
                                  <a:pt x="0" y="208493"/>
                                </a:cubicBezTo>
                                <a:cubicBezTo>
                                  <a:pt x="0" y="150962"/>
                                  <a:pt x="22911" y="98841"/>
                                  <a:pt x="59969" y="61109"/>
                                </a:cubicBezTo>
                                <a:cubicBezTo>
                                  <a:pt x="87754" y="32801"/>
                                  <a:pt x="123525" y="12579"/>
                                  <a:pt x="163548" y="4238"/>
                                </a:cubicBezTo>
                                <a:lnTo>
                                  <a:pt x="204819"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7" name="Shape 18"/>
                        <wps:cNvSpPr/>
                        <wps:spPr>
                          <a:xfrm>
                            <a:off x="255618" y="98770"/>
                            <a:ext cx="204819" cy="416979"/>
                          </a:xfrm>
                          <a:custGeom>
                            <a:avLst/>
                            <a:gdLst/>
                            <a:ahLst/>
                            <a:cxnLst/>
                            <a:rect l="0" t="0" r="0" b="0"/>
                            <a:pathLst>
                              <a:path w="204819" h="416979">
                                <a:moveTo>
                                  <a:pt x="32" y="0"/>
                                </a:moveTo>
                                <a:cubicBezTo>
                                  <a:pt x="56610" y="0"/>
                                  <a:pt x="107855" y="23368"/>
                                  <a:pt x="144875" y="61113"/>
                                </a:cubicBezTo>
                                <a:cubicBezTo>
                                  <a:pt x="181921" y="98844"/>
                                  <a:pt x="204819" y="150978"/>
                                  <a:pt x="204819" y="208496"/>
                                </a:cubicBezTo>
                                <a:cubicBezTo>
                                  <a:pt x="204819" y="266027"/>
                                  <a:pt x="181921" y="318148"/>
                                  <a:pt x="144875" y="355879"/>
                                </a:cubicBezTo>
                                <a:cubicBezTo>
                                  <a:pt x="107855" y="393611"/>
                                  <a:pt x="56610" y="416979"/>
                                  <a:pt x="32" y="416979"/>
                                </a:cubicBezTo>
                                <a:lnTo>
                                  <a:pt x="0" y="416976"/>
                                </a:lnTo>
                                <a:lnTo>
                                  <a:pt x="0" y="408531"/>
                                </a:lnTo>
                                <a:lnTo>
                                  <a:pt x="32" y="408534"/>
                                </a:lnTo>
                                <a:cubicBezTo>
                                  <a:pt x="54274" y="408534"/>
                                  <a:pt x="103308" y="386156"/>
                                  <a:pt x="138855" y="349986"/>
                                </a:cubicBezTo>
                                <a:cubicBezTo>
                                  <a:pt x="174403" y="313766"/>
                                  <a:pt x="196386" y="263754"/>
                                  <a:pt x="196386" y="208496"/>
                                </a:cubicBezTo>
                                <a:cubicBezTo>
                                  <a:pt x="196386" y="153226"/>
                                  <a:pt x="174403" y="103213"/>
                                  <a:pt x="138855" y="67031"/>
                                </a:cubicBezTo>
                                <a:cubicBezTo>
                                  <a:pt x="103308" y="30811"/>
                                  <a:pt x="54274" y="8445"/>
                                  <a:pt x="32" y="8445"/>
                                </a:cubicBezTo>
                                <a:lnTo>
                                  <a:pt x="0" y="8448"/>
                                </a:lnTo>
                                <a:lnTo>
                                  <a:pt x="0" y="3"/>
                                </a:lnTo>
                                <a:lnTo>
                                  <a:pt x="3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8" name="Shape 3220"/>
                        <wps:cNvSpPr/>
                        <wps:spPr>
                          <a:xfrm>
                            <a:off x="140658" y="379832"/>
                            <a:ext cx="230873" cy="36843"/>
                          </a:xfrm>
                          <a:custGeom>
                            <a:avLst/>
                            <a:gdLst/>
                            <a:ahLst/>
                            <a:cxnLst/>
                            <a:rect l="0" t="0" r="0" b="0"/>
                            <a:pathLst>
                              <a:path w="230873" h="36843">
                                <a:moveTo>
                                  <a:pt x="0" y="0"/>
                                </a:moveTo>
                                <a:lnTo>
                                  <a:pt x="230873" y="0"/>
                                </a:lnTo>
                                <a:lnTo>
                                  <a:pt x="230873" y="36843"/>
                                </a:lnTo>
                                <a:lnTo>
                                  <a:pt x="0" y="36843"/>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9" name="Shape 20"/>
                        <wps:cNvSpPr/>
                        <wps:spPr>
                          <a:xfrm>
                            <a:off x="149607" y="385540"/>
                            <a:ext cx="23317" cy="22899"/>
                          </a:xfrm>
                          <a:custGeom>
                            <a:avLst/>
                            <a:gdLst/>
                            <a:ahLst/>
                            <a:cxnLst/>
                            <a:rect l="0" t="0" r="0" b="0"/>
                            <a:pathLst>
                              <a:path w="23317" h="22899">
                                <a:moveTo>
                                  <a:pt x="11633" y="0"/>
                                </a:moveTo>
                                <a:lnTo>
                                  <a:pt x="11684" y="0"/>
                                </a:lnTo>
                                <a:lnTo>
                                  <a:pt x="14351" y="8586"/>
                                </a:lnTo>
                                <a:lnTo>
                                  <a:pt x="23317" y="8586"/>
                                </a:lnTo>
                                <a:lnTo>
                                  <a:pt x="23317" y="8649"/>
                                </a:lnTo>
                                <a:lnTo>
                                  <a:pt x="16065" y="14136"/>
                                </a:lnTo>
                                <a:lnTo>
                                  <a:pt x="18923" y="22899"/>
                                </a:lnTo>
                                <a:lnTo>
                                  <a:pt x="18809" y="22899"/>
                                </a:lnTo>
                                <a:lnTo>
                                  <a:pt x="11633" y="17514"/>
                                </a:lnTo>
                                <a:lnTo>
                                  <a:pt x="4508" y="22899"/>
                                </a:lnTo>
                                <a:lnTo>
                                  <a:pt x="4420" y="22899"/>
                                </a:lnTo>
                                <a:lnTo>
                                  <a:pt x="7277" y="14136"/>
                                </a:lnTo>
                                <a:lnTo>
                                  <a:pt x="0" y="8649"/>
                                </a:lnTo>
                                <a:lnTo>
                                  <a:pt x="0" y="8586"/>
                                </a:lnTo>
                                <a:lnTo>
                                  <a:pt x="8928" y="8586"/>
                                </a:lnTo>
                                <a:lnTo>
                                  <a:pt x="116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1"/>
                        <wps:cNvSpPr/>
                        <wps:spPr>
                          <a:xfrm>
                            <a:off x="181395" y="385540"/>
                            <a:ext cx="23343" cy="22899"/>
                          </a:xfrm>
                          <a:custGeom>
                            <a:avLst/>
                            <a:gdLst/>
                            <a:ahLst/>
                            <a:cxnLst/>
                            <a:rect l="0" t="0" r="0" b="0"/>
                            <a:pathLst>
                              <a:path w="23343" h="22899">
                                <a:moveTo>
                                  <a:pt x="11684" y="0"/>
                                </a:moveTo>
                                <a:lnTo>
                                  <a:pt x="11735" y="0"/>
                                </a:lnTo>
                                <a:lnTo>
                                  <a:pt x="14351" y="8586"/>
                                </a:lnTo>
                                <a:lnTo>
                                  <a:pt x="23343" y="8586"/>
                                </a:lnTo>
                                <a:lnTo>
                                  <a:pt x="23343" y="8649"/>
                                </a:lnTo>
                                <a:lnTo>
                                  <a:pt x="16142" y="14136"/>
                                </a:lnTo>
                                <a:lnTo>
                                  <a:pt x="18910" y="22899"/>
                                </a:lnTo>
                                <a:lnTo>
                                  <a:pt x="18821" y="22899"/>
                                </a:lnTo>
                                <a:lnTo>
                                  <a:pt x="11684" y="17514"/>
                                </a:lnTo>
                                <a:lnTo>
                                  <a:pt x="4508" y="22899"/>
                                </a:lnTo>
                                <a:lnTo>
                                  <a:pt x="4458" y="22899"/>
                                </a:lnTo>
                                <a:lnTo>
                                  <a:pt x="7328" y="14136"/>
                                </a:lnTo>
                                <a:lnTo>
                                  <a:pt x="0" y="8649"/>
                                </a:lnTo>
                                <a:lnTo>
                                  <a:pt x="0" y="8586"/>
                                </a:lnTo>
                                <a:lnTo>
                                  <a:pt x="8953" y="8586"/>
                                </a:lnTo>
                                <a:lnTo>
                                  <a:pt x="116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2"/>
                        <wps:cNvSpPr/>
                        <wps:spPr>
                          <a:xfrm>
                            <a:off x="213182" y="385540"/>
                            <a:ext cx="23381" cy="22899"/>
                          </a:xfrm>
                          <a:custGeom>
                            <a:avLst/>
                            <a:gdLst/>
                            <a:ahLst/>
                            <a:cxnLst/>
                            <a:rect l="0" t="0" r="0" b="0"/>
                            <a:pathLst>
                              <a:path w="23381" h="22899">
                                <a:moveTo>
                                  <a:pt x="11697" y="0"/>
                                </a:moveTo>
                                <a:lnTo>
                                  <a:pt x="11760" y="0"/>
                                </a:lnTo>
                                <a:lnTo>
                                  <a:pt x="14376" y="8586"/>
                                </a:lnTo>
                                <a:lnTo>
                                  <a:pt x="23381" y="8586"/>
                                </a:lnTo>
                                <a:lnTo>
                                  <a:pt x="23381" y="8649"/>
                                </a:lnTo>
                                <a:lnTo>
                                  <a:pt x="16129" y="14136"/>
                                </a:lnTo>
                                <a:lnTo>
                                  <a:pt x="18936" y="22899"/>
                                </a:lnTo>
                                <a:lnTo>
                                  <a:pt x="18872" y="22899"/>
                                </a:lnTo>
                                <a:lnTo>
                                  <a:pt x="11697" y="17514"/>
                                </a:lnTo>
                                <a:lnTo>
                                  <a:pt x="4559" y="22899"/>
                                </a:lnTo>
                                <a:lnTo>
                                  <a:pt x="4547" y="22899"/>
                                </a:lnTo>
                                <a:lnTo>
                                  <a:pt x="7341" y="14136"/>
                                </a:lnTo>
                                <a:lnTo>
                                  <a:pt x="0" y="8649"/>
                                </a:lnTo>
                                <a:lnTo>
                                  <a:pt x="0" y="8586"/>
                                </a:lnTo>
                                <a:lnTo>
                                  <a:pt x="9004" y="8586"/>
                                </a:lnTo>
                                <a:lnTo>
                                  <a:pt x="116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3"/>
                        <wps:cNvSpPr/>
                        <wps:spPr>
                          <a:xfrm>
                            <a:off x="244956" y="385540"/>
                            <a:ext cx="23406" cy="22899"/>
                          </a:xfrm>
                          <a:custGeom>
                            <a:avLst/>
                            <a:gdLst/>
                            <a:ahLst/>
                            <a:cxnLst/>
                            <a:rect l="0" t="0" r="0" b="0"/>
                            <a:pathLst>
                              <a:path w="23406" h="22899">
                                <a:moveTo>
                                  <a:pt x="11747" y="0"/>
                                </a:moveTo>
                                <a:lnTo>
                                  <a:pt x="11798" y="0"/>
                                </a:lnTo>
                                <a:lnTo>
                                  <a:pt x="14364" y="8586"/>
                                </a:lnTo>
                                <a:lnTo>
                                  <a:pt x="23406" y="8586"/>
                                </a:lnTo>
                                <a:lnTo>
                                  <a:pt x="23406" y="8649"/>
                                </a:lnTo>
                                <a:lnTo>
                                  <a:pt x="16192" y="14136"/>
                                </a:lnTo>
                                <a:lnTo>
                                  <a:pt x="18986" y="22899"/>
                                </a:lnTo>
                                <a:lnTo>
                                  <a:pt x="18898" y="22899"/>
                                </a:lnTo>
                                <a:lnTo>
                                  <a:pt x="11747" y="17514"/>
                                </a:lnTo>
                                <a:lnTo>
                                  <a:pt x="4597" y="22899"/>
                                </a:lnTo>
                                <a:lnTo>
                                  <a:pt x="4521" y="22899"/>
                                </a:lnTo>
                                <a:lnTo>
                                  <a:pt x="7328" y="14136"/>
                                </a:lnTo>
                                <a:lnTo>
                                  <a:pt x="0" y="8649"/>
                                </a:lnTo>
                                <a:lnTo>
                                  <a:pt x="0" y="8586"/>
                                </a:lnTo>
                                <a:lnTo>
                                  <a:pt x="9004" y="8586"/>
                                </a:lnTo>
                                <a:lnTo>
                                  <a:pt x="1174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4"/>
                        <wps:cNvSpPr/>
                        <wps:spPr>
                          <a:xfrm>
                            <a:off x="276793" y="385540"/>
                            <a:ext cx="23393" cy="22899"/>
                          </a:xfrm>
                          <a:custGeom>
                            <a:avLst/>
                            <a:gdLst/>
                            <a:ahLst/>
                            <a:cxnLst/>
                            <a:rect l="0" t="0" r="0" b="0"/>
                            <a:pathLst>
                              <a:path w="23393" h="22899">
                                <a:moveTo>
                                  <a:pt x="11709" y="0"/>
                                </a:moveTo>
                                <a:lnTo>
                                  <a:pt x="11735" y="0"/>
                                </a:lnTo>
                                <a:lnTo>
                                  <a:pt x="14389" y="8586"/>
                                </a:lnTo>
                                <a:lnTo>
                                  <a:pt x="23393" y="8586"/>
                                </a:lnTo>
                                <a:lnTo>
                                  <a:pt x="23393" y="8649"/>
                                </a:lnTo>
                                <a:lnTo>
                                  <a:pt x="16129" y="14136"/>
                                </a:lnTo>
                                <a:lnTo>
                                  <a:pt x="18948" y="22899"/>
                                </a:lnTo>
                                <a:lnTo>
                                  <a:pt x="18898" y="22899"/>
                                </a:lnTo>
                                <a:lnTo>
                                  <a:pt x="11709" y="17514"/>
                                </a:lnTo>
                                <a:lnTo>
                                  <a:pt x="4534" y="22899"/>
                                </a:lnTo>
                                <a:lnTo>
                                  <a:pt x="4483" y="22899"/>
                                </a:lnTo>
                                <a:lnTo>
                                  <a:pt x="7341" y="14136"/>
                                </a:lnTo>
                                <a:lnTo>
                                  <a:pt x="0" y="8649"/>
                                </a:lnTo>
                                <a:lnTo>
                                  <a:pt x="0" y="8586"/>
                                </a:lnTo>
                                <a:lnTo>
                                  <a:pt x="9017" y="8586"/>
                                </a:lnTo>
                                <a:lnTo>
                                  <a:pt x="1170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5"/>
                        <wps:cNvSpPr/>
                        <wps:spPr>
                          <a:xfrm>
                            <a:off x="308592" y="385540"/>
                            <a:ext cx="23406" cy="22899"/>
                          </a:xfrm>
                          <a:custGeom>
                            <a:avLst/>
                            <a:gdLst/>
                            <a:ahLst/>
                            <a:cxnLst/>
                            <a:rect l="0" t="0" r="0" b="0"/>
                            <a:pathLst>
                              <a:path w="23406" h="22899">
                                <a:moveTo>
                                  <a:pt x="11671" y="0"/>
                                </a:moveTo>
                                <a:lnTo>
                                  <a:pt x="11748" y="0"/>
                                </a:lnTo>
                                <a:lnTo>
                                  <a:pt x="14389" y="8586"/>
                                </a:lnTo>
                                <a:lnTo>
                                  <a:pt x="23406" y="8586"/>
                                </a:lnTo>
                                <a:lnTo>
                                  <a:pt x="23406" y="8649"/>
                                </a:lnTo>
                                <a:lnTo>
                                  <a:pt x="16142" y="14136"/>
                                </a:lnTo>
                                <a:lnTo>
                                  <a:pt x="18987" y="22899"/>
                                </a:lnTo>
                                <a:lnTo>
                                  <a:pt x="18898" y="22899"/>
                                </a:lnTo>
                                <a:lnTo>
                                  <a:pt x="11709" y="17514"/>
                                </a:lnTo>
                                <a:lnTo>
                                  <a:pt x="4534" y="22899"/>
                                </a:lnTo>
                                <a:lnTo>
                                  <a:pt x="4458" y="22899"/>
                                </a:lnTo>
                                <a:lnTo>
                                  <a:pt x="7290" y="14136"/>
                                </a:lnTo>
                                <a:lnTo>
                                  <a:pt x="0" y="8649"/>
                                </a:lnTo>
                                <a:lnTo>
                                  <a:pt x="0" y="8586"/>
                                </a:lnTo>
                                <a:lnTo>
                                  <a:pt x="9004" y="8586"/>
                                </a:lnTo>
                                <a:lnTo>
                                  <a:pt x="11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6"/>
                        <wps:cNvSpPr/>
                        <wps:spPr>
                          <a:xfrm>
                            <a:off x="340436" y="385540"/>
                            <a:ext cx="23381" cy="22899"/>
                          </a:xfrm>
                          <a:custGeom>
                            <a:avLst/>
                            <a:gdLst/>
                            <a:ahLst/>
                            <a:cxnLst/>
                            <a:rect l="0" t="0" r="0" b="0"/>
                            <a:pathLst>
                              <a:path w="23381" h="22899">
                                <a:moveTo>
                                  <a:pt x="11659" y="0"/>
                                </a:moveTo>
                                <a:lnTo>
                                  <a:pt x="11735" y="0"/>
                                </a:lnTo>
                                <a:lnTo>
                                  <a:pt x="14376" y="8586"/>
                                </a:lnTo>
                                <a:lnTo>
                                  <a:pt x="23381" y="8586"/>
                                </a:lnTo>
                                <a:lnTo>
                                  <a:pt x="23381" y="8649"/>
                                </a:lnTo>
                                <a:lnTo>
                                  <a:pt x="16116" y="14136"/>
                                </a:lnTo>
                                <a:lnTo>
                                  <a:pt x="18910" y="22899"/>
                                </a:lnTo>
                                <a:lnTo>
                                  <a:pt x="18872" y="22899"/>
                                </a:lnTo>
                                <a:lnTo>
                                  <a:pt x="11671" y="17514"/>
                                </a:lnTo>
                                <a:lnTo>
                                  <a:pt x="4521" y="22899"/>
                                </a:lnTo>
                                <a:lnTo>
                                  <a:pt x="4470" y="22899"/>
                                </a:lnTo>
                                <a:lnTo>
                                  <a:pt x="7328" y="14136"/>
                                </a:lnTo>
                                <a:lnTo>
                                  <a:pt x="0" y="8649"/>
                                </a:lnTo>
                                <a:lnTo>
                                  <a:pt x="0" y="8586"/>
                                </a:lnTo>
                                <a:lnTo>
                                  <a:pt x="8941" y="8586"/>
                                </a:lnTo>
                                <a:lnTo>
                                  <a:pt x="11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7"/>
                        <wps:cNvSpPr/>
                        <wps:spPr>
                          <a:xfrm>
                            <a:off x="140661" y="420995"/>
                            <a:ext cx="19228" cy="28219"/>
                          </a:xfrm>
                          <a:custGeom>
                            <a:avLst/>
                            <a:gdLst/>
                            <a:ahLst/>
                            <a:cxnLst/>
                            <a:rect l="0" t="0" r="0" b="0"/>
                            <a:pathLst>
                              <a:path w="19228" h="28219">
                                <a:moveTo>
                                  <a:pt x="0" y="0"/>
                                </a:moveTo>
                                <a:lnTo>
                                  <a:pt x="19228" y="0"/>
                                </a:lnTo>
                                <a:lnTo>
                                  <a:pt x="19228" y="28219"/>
                                </a:lnTo>
                                <a:cubicBezTo>
                                  <a:pt x="1194" y="15939"/>
                                  <a:pt x="0" y="0"/>
                                  <a:pt x="0" y="0"/>
                                </a:cubicBez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27" name="Shape 28"/>
                        <wps:cNvSpPr/>
                        <wps:spPr>
                          <a:xfrm>
                            <a:off x="169992" y="420995"/>
                            <a:ext cx="26416" cy="43599"/>
                          </a:xfrm>
                          <a:custGeom>
                            <a:avLst/>
                            <a:gdLst/>
                            <a:ahLst/>
                            <a:cxnLst/>
                            <a:rect l="0" t="0" r="0" b="0"/>
                            <a:pathLst>
                              <a:path w="26416" h="43599">
                                <a:moveTo>
                                  <a:pt x="0" y="0"/>
                                </a:moveTo>
                                <a:lnTo>
                                  <a:pt x="26416" y="0"/>
                                </a:lnTo>
                                <a:lnTo>
                                  <a:pt x="26416" y="43599"/>
                                </a:lnTo>
                                <a:cubicBezTo>
                                  <a:pt x="26416" y="43599"/>
                                  <a:pt x="9792" y="39713"/>
                                  <a:pt x="0" y="34277"/>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28" name="Shape 29"/>
                        <wps:cNvSpPr/>
                        <wps:spPr>
                          <a:xfrm>
                            <a:off x="206549" y="420995"/>
                            <a:ext cx="26391" cy="51079"/>
                          </a:xfrm>
                          <a:custGeom>
                            <a:avLst/>
                            <a:gdLst/>
                            <a:ahLst/>
                            <a:cxnLst/>
                            <a:rect l="0" t="0" r="0" b="0"/>
                            <a:pathLst>
                              <a:path w="26391" h="51079">
                                <a:moveTo>
                                  <a:pt x="0" y="0"/>
                                </a:moveTo>
                                <a:lnTo>
                                  <a:pt x="26391" y="0"/>
                                </a:lnTo>
                                <a:lnTo>
                                  <a:pt x="26391" y="51079"/>
                                </a:lnTo>
                                <a:cubicBezTo>
                                  <a:pt x="22187" y="49009"/>
                                  <a:pt x="12395" y="47587"/>
                                  <a:pt x="10833" y="47536"/>
                                </a:cubicBezTo>
                                <a:cubicBezTo>
                                  <a:pt x="9309" y="47384"/>
                                  <a:pt x="0" y="45720"/>
                                  <a:pt x="0" y="45720"/>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29" name="Shape 30"/>
                        <wps:cNvSpPr/>
                        <wps:spPr>
                          <a:xfrm>
                            <a:off x="352215" y="420995"/>
                            <a:ext cx="19240" cy="28219"/>
                          </a:xfrm>
                          <a:custGeom>
                            <a:avLst/>
                            <a:gdLst/>
                            <a:ahLst/>
                            <a:cxnLst/>
                            <a:rect l="0" t="0" r="0" b="0"/>
                            <a:pathLst>
                              <a:path w="19240" h="28219">
                                <a:moveTo>
                                  <a:pt x="0" y="0"/>
                                </a:moveTo>
                                <a:lnTo>
                                  <a:pt x="19240" y="0"/>
                                </a:lnTo>
                                <a:cubicBezTo>
                                  <a:pt x="19240" y="0"/>
                                  <a:pt x="17996" y="15939"/>
                                  <a:pt x="0" y="28219"/>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0" name="Shape 31"/>
                        <wps:cNvSpPr/>
                        <wps:spPr>
                          <a:xfrm>
                            <a:off x="315722" y="420995"/>
                            <a:ext cx="26365" cy="43599"/>
                          </a:xfrm>
                          <a:custGeom>
                            <a:avLst/>
                            <a:gdLst/>
                            <a:ahLst/>
                            <a:cxnLst/>
                            <a:rect l="0" t="0" r="0" b="0"/>
                            <a:pathLst>
                              <a:path w="26365" h="43599">
                                <a:moveTo>
                                  <a:pt x="0" y="0"/>
                                </a:moveTo>
                                <a:lnTo>
                                  <a:pt x="26365" y="0"/>
                                </a:lnTo>
                                <a:lnTo>
                                  <a:pt x="26365" y="34277"/>
                                </a:lnTo>
                                <a:cubicBezTo>
                                  <a:pt x="16561" y="39713"/>
                                  <a:pt x="0" y="43599"/>
                                  <a:pt x="0" y="43599"/>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1" name="Shape 32"/>
                        <wps:cNvSpPr/>
                        <wps:spPr>
                          <a:xfrm>
                            <a:off x="279593" y="420995"/>
                            <a:ext cx="26416" cy="51079"/>
                          </a:xfrm>
                          <a:custGeom>
                            <a:avLst/>
                            <a:gdLst/>
                            <a:ahLst/>
                            <a:cxnLst/>
                            <a:rect l="0" t="0" r="0" b="0"/>
                            <a:pathLst>
                              <a:path w="26416" h="51079">
                                <a:moveTo>
                                  <a:pt x="0" y="0"/>
                                </a:moveTo>
                                <a:lnTo>
                                  <a:pt x="26416" y="0"/>
                                </a:lnTo>
                                <a:lnTo>
                                  <a:pt x="26416" y="45720"/>
                                </a:lnTo>
                                <a:cubicBezTo>
                                  <a:pt x="26416" y="45720"/>
                                  <a:pt x="17018" y="47384"/>
                                  <a:pt x="15519" y="47536"/>
                                </a:cubicBezTo>
                                <a:cubicBezTo>
                                  <a:pt x="14008" y="47587"/>
                                  <a:pt x="4229" y="49009"/>
                                  <a:pt x="0" y="51079"/>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32" name="Shape 3221"/>
                        <wps:cNvSpPr/>
                        <wps:spPr>
                          <a:xfrm>
                            <a:off x="140658" y="165939"/>
                            <a:ext cx="230937" cy="68199"/>
                          </a:xfrm>
                          <a:custGeom>
                            <a:avLst/>
                            <a:gdLst/>
                            <a:ahLst/>
                            <a:cxnLst/>
                            <a:rect l="0" t="0" r="0" b="0"/>
                            <a:pathLst>
                              <a:path w="230937" h="68199">
                                <a:moveTo>
                                  <a:pt x="0" y="0"/>
                                </a:moveTo>
                                <a:lnTo>
                                  <a:pt x="230937" y="0"/>
                                </a:lnTo>
                                <a:lnTo>
                                  <a:pt x="230937" y="68199"/>
                                </a:lnTo>
                                <a:lnTo>
                                  <a:pt x="0" y="68199"/>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33" name="Shape 34"/>
                        <wps:cNvSpPr/>
                        <wps:spPr>
                          <a:xfrm>
                            <a:off x="165671" y="180248"/>
                            <a:ext cx="38036" cy="39129"/>
                          </a:xfrm>
                          <a:custGeom>
                            <a:avLst/>
                            <a:gdLst/>
                            <a:ahLst/>
                            <a:cxnLst/>
                            <a:rect l="0" t="0" r="0" b="0"/>
                            <a:pathLst>
                              <a:path w="38036" h="39129">
                                <a:moveTo>
                                  <a:pt x="0" y="0"/>
                                </a:moveTo>
                                <a:lnTo>
                                  <a:pt x="9512" y="0"/>
                                </a:lnTo>
                                <a:lnTo>
                                  <a:pt x="9512" y="22161"/>
                                </a:lnTo>
                                <a:cubicBezTo>
                                  <a:pt x="9512" y="27711"/>
                                  <a:pt x="13424" y="31115"/>
                                  <a:pt x="18910" y="31115"/>
                                </a:cubicBezTo>
                                <a:cubicBezTo>
                                  <a:pt x="23939" y="31115"/>
                                  <a:pt x="28562" y="28397"/>
                                  <a:pt x="28562" y="21451"/>
                                </a:cubicBezTo>
                                <a:lnTo>
                                  <a:pt x="28562" y="0"/>
                                </a:lnTo>
                                <a:lnTo>
                                  <a:pt x="38036" y="0"/>
                                </a:lnTo>
                                <a:lnTo>
                                  <a:pt x="38036" y="21882"/>
                                </a:lnTo>
                                <a:cubicBezTo>
                                  <a:pt x="38036" y="34709"/>
                                  <a:pt x="29426" y="39129"/>
                                  <a:pt x="19012" y="39129"/>
                                </a:cubicBezTo>
                                <a:cubicBezTo>
                                  <a:pt x="8026" y="39129"/>
                                  <a:pt x="0" y="33922"/>
                                  <a:pt x="0" y="21971"/>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5"/>
                        <wps:cNvSpPr/>
                        <wps:spPr>
                          <a:xfrm>
                            <a:off x="210044" y="179747"/>
                            <a:ext cx="29032" cy="39624"/>
                          </a:xfrm>
                          <a:custGeom>
                            <a:avLst/>
                            <a:gdLst/>
                            <a:ahLst/>
                            <a:cxnLst/>
                            <a:rect l="0" t="0" r="0" b="0"/>
                            <a:pathLst>
                              <a:path w="29032" h="39624">
                                <a:moveTo>
                                  <a:pt x="14465" y="0"/>
                                </a:moveTo>
                                <a:cubicBezTo>
                                  <a:pt x="18682" y="0"/>
                                  <a:pt x="22543" y="851"/>
                                  <a:pt x="27305" y="2934"/>
                                </a:cubicBezTo>
                                <a:lnTo>
                                  <a:pt x="27305" y="10490"/>
                                </a:lnTo>
                                <a:cubicBezTo>
                                  <a:pt x="21844" y="8027"/>
                                  <a:pt x="18542" y="7086"/>
                                  <a:pt x="15316" y="7086"/>
                                </a:cubicBezTo>
                                <a:cubicBezTo>
                                  <a:pt x="11862" y="7086"/>
                                  <a:pt x="9652" y="8344"/>
                                  <a:pt x="9652" y="10185"/>
                                </a:cubicBezTo>
                                <a:cubicBezTo>
                                  <a:pt x="9652" y="16078"/>
                                  <a:pt x="29032" y="14415"/>
                                  <a:pt x="29032" y="27901"/>
                                </a:cubicBezTo>
                                <a:cubicBezTo>
                                  <a:pt x="29032" y="35331"/>
                                  <a:pt x="22885" y="39624"/>
                                  <a:pt x="14465" y="39624"/>
                                </a:cubicBezTo>
                                <a:cubicBezTo>
                                  <a:pt x="7798" y="39624"/>
                                  <a:pt x="4572" y="37871"/>
                                  <a:pt x="749" y="35928"/>
                                </a:cubicBezTo>
                                <a:lnTo>
                                  <a:pt x="749" y="27508"/>
                                </a:lnTo>
                                <a:cubicBezTo>
                                  <a:pt x="6185" y="31293"/>
                                  <a:pt x="9601" y="32512"/>
                                  <a:pt x="13741" y="32512"/>
                                </a:cubicBezTo>
                                <a:cubicBezTo>
                                  <a:pt x="17335" y="32512"/>
                                  <a:pt x="19266" y="31293"/>
                                  <a:pt x="19266" y="28969"/>
                                </a:cubicBezTo>
                                <a:cubicBezTo>
                                  <a:pt x="19266" y="22631"/>
                                  <a:pt x="0" y="24930"/>
                                  <a:pt x="0" y="11075"/>
                                </a:cubicBezTo>
                                <a:cubicBezTo>
                                  <a:pt x="0" y="4381"/>
                                  <a:pt x="5664" y="0"/>
                                  <a:pt x="144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6"/>
                        <wps:cNvSpPr/>
                        <wps:spPr>
                          <a:xfrm>
                            <a:off x="241417" y="180249"/>
                            <a:ext cx="21215" cy="38608"/>
                          </a:xfrm>
                          <a:custGeom>
                            <a:avLst/>
                            <a:gdLst/>
                            <a:ahLst/>
                            <a:cxnLst/>
                            <a:rect l="0" t="0" r="0" b="0"/>
                            <a:pathLst>
                              <a:path w="21215" h="38608">
                                <a:moveTo>
                                  <a:pt x="15342" y="0"/>
                                </a:moveTo>
                                <a:lnTo>
                                  <a:pt x="21215" y="0"/>
                                </a:lnTo>
                                <a:lnTo>
                                  <a:pt x="21215" y="9924"/>
                                </a:lnTo>
                                <a:lnTo>
                                  <a:pt x="20917" y="9195"/>
                                </a:lnTo>
                                <a:lnTo>
                                  <a:pt x="15367" y="24206"/>
                                </a:lnTo>
                                <a:lnTo>
                                  <a:pt x="21215" y="24206"/>
                                </a:lnTo>
                                <a:lnTo>
                                  <a:pt x="21215" y="30962"/>
                                </a:lnTo>
                                <a:lnTo>
                                  <a:pt x="12890" y="30962"/>
                                </a:lnTo>
                                <a:lnTo>
                                  <a:pt x="10020" y="38608"/>
                                </a:lnTo>
                                <a:lnTo>
                                  <a:pt x="0" y="38608"/>
                                </a:lnTo>
                                <a:lnTo>
                                  <a:pt x="153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7"/>
                        <wps:cNvSpPr/>
                        <wps:spPr>
                          <a:xfrm>
                            <a:off x="262632" y="180249"/>
                            <a:ext cx="21939" cy="38608"/>
                          </a:xfrm>
                          <a:custGeom>
                            <a:avLst/>
                            <a:gdLst/>
                            <a:ahLst/>
                            <a:cxnLst/>
                            <a:rect l="0" t="0" r="0" b="0"/>
                            <a:pathLst>
                              <a:path w="21939" h="38608">
                                <a:moveTo>
                                  <a:pt x="0" y="0"/>
                                </a:moveTo>
                                <a:lnTo>
                                  <a:pt x="5099" y="0"/>
                                </a:lnTo>
                                <a:lnTo>
                                  <a:pt x="21939" y="38608"/>
                                </a:lnTo>
                                <a:lnTo>
                                  <a:pt x="11754" y="38608"/>
                                </a:lnTo>
                                <a:lnTo>
                                  <a:pt x="8655" y="30962"/>
                                </a:lnTo>
                                <a:lnTo>
                                  <a:pt x="0" y="30962"/>
                                </a:lnTo>
                                <a:lnTo>
                                  <a:pt x="0" y="24206"/>
                                </a:lnTo>
                                <a:lnTo>
                                  <a:pt x="5848" y="24206"/>
                                </a:lnTo>
                                <a:lnTo>
                                  <a:pt x="0" y="992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222"/>
                        <wps:cNvSpPr/>
                        <wps:spPr>
                          <a:xfrm>
                            <a:off x="289324" y="180252"/>
                            <a:ext cx="9398" cy="38608"/>
                          </a:xfrm>
                          <a:custGeom>
                            <a:avLst/>
                            <a:gdLst/>
                            <a:ahLst/>
                            <a:cxnLst/>
                            <a:rect l="0" t="0" r="0" b="0"/>
                            <a:pathLst>
                              <a:path w="9398" h="38608">
                                <a:moveTo>
                                  <a:pt x="0" y="0"/>
                                </a:moveTo>
                                <a:lnTo>
                                  <a:pt x="9398" y="0"/>
                                </a:lnTo>
                                <a:lnTo>
                                  <a:pt x="9398" y="38608"/>
                                </a:lnTo>
                                <a:lnTo>
                                  <a:pt x="0" y="3860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9"/>
                        <wps:cNvSpPr/>
                        <wps:spPr>
                          <a:xfrm>
                            <a:off x="307500" y="180247"/>
                            <a:ext cx="18682" cy="38608"/>
                          </a:xfrm>
                          <a:custGeom>
                            <a:avLst/>
                            <a:gdLst/>
                            <a:ahLst/>
                            <a:cxnLst/>
                            <a:rect l="0" t="0" r="0" b="0"/>
                            <a:pathLst>
                              <a:path w="18682" h="38608">
                                <a:moveTo>
                                  <a:pt x="0" y="0"/>
                                </a:moveTo>
                                <a:lnTo>
                                  <a:pt x="16726" y="0"/>
                                </a:lnTo>
                                <a:lnTo>
                                  <a:pt x="18682" y="709"/>
                                </a:lnTo>
                                <a:lnTo>
                                  <a:pt x="18682" y="8253"/>
                                </a:lnTo>
                                <a:lnTo>
                                  <a:pt x="15481" y="7035"/>
                                </a:lnTo>
                                <a:lnTo>
                                  <a:pt x="9411" y="7035"/>
                                </a:lnTo>
                                <a:lnTo>
                                  <a:pt x="9411" y="31534"/>
                                </a:lnTo>
                                <a:lnTo>
                                  <a:pt x="15621" y="31534"/>
                                </a:lnTo>
                                <a:lnTo>
                                  <a:pt x="18682" y="30279"/>
                                </a:lnTo>
                                <a:lnTo>
                                  <a:pt x="18682" y="37626"/>
                                </a:lnTo>
                                <a:lnTo>
                                  <a:pt x="15685" y="38608"/>
                                </a:lnTo>
                                <a:lnTo>
                                  <a:pt x="0" y="386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40"/>
                        <wps:cNvSpPr/>
                        <wps:spPr>
                          <a:xfrm>
                            <a:off x="326182" y="180956"/>
                            <a:ext cx="19050" cy="36917"/>
                          </a:xfrm>
                          <a:custGeom>
                            <a:avLst/>
                            <a:gdLst/>
                            <a:ahLst/>
                            <a:cxnLst/>
                            <a:rect l="0" t="0" r="0" b="0"/>
                            <a:pathLst>
                              <a:path w="19050" h="36917">
                                <a:moveTo>
                                  <a:pt x="0" y="0"/>
                                </a:moveTo>
                                <a:lnTo>
                                  <a:pt x="13743" y="4983"/>
                                </a:lnTo>
                                <a:cubicBezTo>
                                  <a:pt x="17263" y="8498"/>
                                  <a:pt x="19050" y="13349"/>
                                  <a:pt x="19050" y="18696"/>
                                </a:cubicBezTo>
                                <a:cubicBezTo>
                                  <a:pt x="19050" y="24201"/>
                                  <a:pt x="17326" y="29002"/>
                                  <a:pt x="13708" y="32426"/>
                                </a:cubicBezTo>
                                <a:lnTo>
                                  <a:pt x="0" y="36917"/>
                                </a:lnTo>
                                <a:lnTo>
                                  <a:pt x="0" y="29570"/>
                                </a:lnTo>
                                <a:lnTo>
                                  <a:pt x="6682" y="26830"/>
                                </a:lnTo>
                                <a:cubicBezTo>
                                  <a:pt x="8572" y="24477"/>
                                  <a:pt x="9271" y="21413"/>
                                  <a:pt x="9271" y="18569"/>
                                </a:cubicBezTo>
                                <a:cubicBezTo>
                                  <a:pt x="9271" y="15273"/>
                                  <a:pt x="8391" y="12212"/>
                                  <a:pt x="6393" y="9976"/>
                                </a:cubicBezTo>
                                <a:lnTo>
                                  <a:pt x="0" y="75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1"/>
                        <wps:cNvSpPr/>
                        <wps:spPr>
                          <a:xfrm>
                            <a:off x="243436" y="420993"/>
                            <a:ext cx="25692" cy="68097"/>
                          </a:xfrm>
                          <a:custGeom>
                            <a:avLst/>
                            <a:gdLst/>
                            <a:ahLst/>
                            <a:cxnLst/>
                            <a:rect l="0" t="0" r="0" b="0"/>
                            <a:pathLst>
                              <a:path w="25692" h="68097">
                                <a:moveTo>
                                  <a:pt x="0" y="0"/>
                                </a:moveTo>
                                <a:lnTo>
                                  <a:pt x="25692" y="0"/>
                                </a:lnTo>
                                <a:lnTo>
                                  <a:pt x="25692" y="55511"/>
                                </a:lnTo>
                                <a:cubicBezTo>
                                  <a:pt x="25692" y="55511"/>
                                  <a:pt x="17678" y="59627"/>
                                  <a:pt x="12827" y="68097"/>
                                </a:cubicBezTo>
                                <a:cubicBezTo>
                                  <a:pt x="8115" y="59627"/>
                                  <a:pt x="0" y="55511"/>
                                  <a:pt x="0" y="55511"/>
                                </a:cubicBezTo>
                                <a:lnTo>
                                  <a:pt x="0" y="0"/>
                                </a:lnTo>
                                <a:close/>
                              </a:path>
                            </a:pathLst>
                          </a:custGeom>
                          <a:ln w="0" cap="flat">
                            <a:miter lim="127000"/>
                          </a:ln>
                        </wps:spPr>
                        <wps:style>
                          <a:lnRef idx="0">
                            <a:srgbClr val="000000">
                              <a:alpha val="0"/>
                            </a:srgbClr>
                          </a:lnRef>
                          <a:fillRef idx="1">
                            <a:srgbClr val="C92F46"/>
                          </a:fillRef>
                          <a:effectRef idx="0">
                            <a:scrgbClr r="0" g="0" b="0"/>
                          </a:effectRef>
                          <a:fontRef idx="none"/>
                        </wps:style>
                        <wps:bodyPr/>
                      </wps:wsp>
                      <wps:wsp>
                        <wps:cNvPr id="41" name="Shape 42"/>
                        <wps:cNvSpPr/>
                        <wps:spPr>
                          <a:xfrm>
                            <a:off x="466098" y="250361"/>
                            <a:ext cx="23724" cy="25108"/>
                          </a:xfrm>
                          <a:custGeom>
                            <a:avLst/>
                            <a:gdLst/>
                            <a:ahLst/>
                            <a:cxnLst/>
                            <a:rect l="0" t="0" r="0" b="0"/>
                            <a:pathLst>
                              <a:path w="23724" h="25108">
                                <a:moveTo>
                                  <a:pt x="14872" y="0"/>
                                </a:moveTo>
                                <a:lnTo>
                                  <a:pt x="14872" y="9640"/>
                                </a:lnTo>
                                <a:lnTo>
                                  <a:pt x="23724" y="12598"/>
                                </a:lnTo>
                                <a:lnTo>
                                  <a:pt x="14872" y="15469"/>
                                </a:lnTo>
                                <a:lnTo>
                                  <a:pt x="14783" y="25108"/>
                                </a:lnTo>
                                <a:lnTo>
                                  <a:pt x="9055" y="17335"/>
                                </a:lnTo>
                                <a:lnTo>
                                  <a:pt x="0" y="20320"/>
                                </a:lnTo>
                                <a:lnTo>
                                  <a:pt x="5575" y="12598"/>
                                </a:lnTo>
                                <a:lnTo>
                                  <a:pt x="0" y="4776"/>
                                </a:lnTo>
                                <a:lnTo>
                                  <a:pt x="9068" y="7862"/>
                                </a:lnTo>
                                <a:lnTo>
                                  <a:pt x="1487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2" name="Shape 43"/>
                        <wps:cNvSpPr/>
                        <wps:spPr>
                          <a:xfrm>
                            <a:off x="19809" y="250367"/>
                            <a:ext cx="23736" cy="25095"/>
                          </a:xfrm>
                          <a:custGeom>
                            <a:avLst/>
                            <a:gdLst/>
                            <a:ahLst/>
                            <a:cxnLst/>
                            <a:rect l="0" t="0" r="0" b="0"/>
                            <a:pathLst>
                              <a:path w="23736" h="25095">
                                <a:moveTo>
                                  <a:pt x="8865" y="0"/>
                                </a:moveTo>
                                <a:lnTo>
                                  <a:pt x="14605" y="7824"/>
                                </a:lnTo>
                                <a:lnTo>
                                  <a:pt x="23736" y="4763"/>
                                </a:lnTo>
                                <a:lnTo>
                                  <a:pt x="18110" y="12586"/>
                                </a:lnTo>
                                <a:lnTo>
                                  <a:pt x="23673" y="20346"/>
                                </a:lnTo>
                                <a:lnTo>
                                  <a:pt x="14605" y="17297"/>
                                </a:lnTo>
                                <a:lnTo>
                                  <a:pt x="8814" y="25095"/>
                                </a:lnTo>
                                <a:lnTo>
                                  <a:pt x="8839" y="15494"/>
                                </a:lnTo>
                                <a:lnTo>
                                  <a:pt x="0" y="12510"/>
                                </a:lnTo>
                                <a:lnTo>
                                  <a:pt x="8839" y="9678"/>
                                </a:lnTo>
                                <a:lnTo>
                                  <a:pt x="8865"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pic:pic xmlns:pic="http://schemas.openxmlformats.org/drawingml/2006/picture">
                        <pic:nvPicPr>
                          <pic:cNvPr id="43" name="Picture 43"/>
                          <pic:cNvPicPr/>
                        </pic:nvPicPr>
                        <pic:blipFill>
                          <a:blip r:embed="rId9"/>
                          <a:stretch>
                            <a:fillRect/>
                          </a:stretch>
                        </pic:blipFill>
                        <pic:spPr>
                          <a:xfrm>
                            <a:off x="138900" y="259045"/>
                            <a:ext cx="234781" cy="96470"/>
                          </a:xfrm>
                          <a:prstGeom prst="rect">
                            <a:avLst/>
                          </a:prstGeom>
                        </pic:spPr>
                      </pic:pic>
                      <wps:wsp>
                        <wps:cNvPr id="44" name="Shape 45"/>
                        <wps:cNvSpPr/>
                        <wps:spPr>
                          <a:xfrm>
                            <a:off x="34639" y="187043"/>
                            <a:ext cx="34468" cy="34128"/>
                          </a:xfrm>
                          <a:custGeom>
                            <a:avLst/>
                            <a:gdLst/>
                            <a:ahLst/>
                            <a:cxnLst/>
                            <a:rect l="0" t="0" r="0" b="0"/>
                            <a:pathLst>
                              <a:path w="34468" h="34128">
                                <a:moveTo>
                                  <a:pt x="12205" y="0"/>
                                </a:moveTo>
                                <a:lnTo>
                                  <a:pt x="26175" y="7086"/>
                                </a:lnTo>
                                <a:cubicBezTo>
                                  <a:pt x="34366" y="11113"/>
                                  <a:pt x="34468" y="18250"/>
                                  <a:pt x="31077" y="25108"/>
                                </a:cubicBezTo>
                                <a:cubicBezTo>
                                  <a:pt x="29343" y="28753"/>
                                  <a:pt x="27010" y="31471"/>
                                  <a:pt x="24154" y="32800"/>
                                </a:cubicBezTo>
                                <a:cubicBezTo>
                                  <a:pt x="21298" y="34128"/>
                                  <a:pt x="17920" y="34068"/>
                                  <a:pt x="14097" y="32156"/>
                                </a:cubicBezTo>
                                <a:lnTo>
                                  <a:pt x="0" y="25146"/>
                                </a:lnTo>
                                <a:lnTo>
                                  <a:pt x="3048" y="18847"/>
                                </a:lnTo>
                                <a:lnTo>
                                  <a:pt x="17196" y="25971"/>
                                </a:lnTo>
                                <a:cubicBezTo>
                                  <a:pt x="20803" y="27825"/>
                                  <a:pt x="24193" y="26238"/>
                                  <a:pt x="25959" y="22568"/>
                                </a:cubicBezTo>
                                <a:cubicBezTo>
                                  <a:pt x="27572" y="19291"/>
                                  <a:pt x="27330" y="15354"/>
                                  <a:pt x="22924" y="13119"/>
                                </a:cubicBezTo>
                                <a:lnTo>
                                  <a:pt x="9195" y="6274"/>
                                </a:lnTo>
                                <a:lnTo>
                                  <a:pt x="12205"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5" name="Shape 46"/>
                        <wps:cNvSpPr/>
                        <wps:spPr>
                          <a:xfrm>
                            <a:off x="51471" y="155809"/>
                            <a:ext cx="38557" cy="39307"/>
                          </a:xfrm>
                          <a:custGeom>
                            <a:avLst/>
                            <a:gdLst/>
                            <a:ahLst/>
                            <a:cxnLst/>
                            <a:rect l="0" t="0" r="0" b="0"/>
                            <a:pathLst>
                              <a:path w="38557" h="39307">
                                <a:moveTo>
                                  <a:pt x="16002" y="0"/>
                                </a:moveTo>
                                <a:lnTo>
                                  <a:pt x="38557" y="16104"/>
                                </a:lnTo>
                                <a:lnTo>
                                  <a:pt x="35166" y="20930"/>
                                </a:lnTo>
                                <a:lnTo>
                                  <a:pt x="12014" y="23279"/>
                                </a:lnTo>
                                <a:lnTo>
                                  <a:pt x="26467" y="33579"/>
                                </a:lnTo>
                                <a:lnTo>
                                  <a:pt x="22581" y="39307"/>
                                </a:lnTo>
                                <a:lnTo>
                                  <a:pt x="0" y="23203"/>
                                </a:lnTo>
                                <a:lnTo>
                                  <a:pt x="3569" y="17996"/>
                                </a:lnTo>
                                <a:lnTo>
                                  <a:pt x="25857" y="15532"/>
                                </a:lnTo>
                                <a:lnTo>
                                  <a:pt x="12014" y="5753"/>
                                </a:lnTo>
                                <a:lnTo>
                                  <a:pt x="1600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6" name="Shape 47"/>
                        <wps:cNvSpPr/>
                        <wps:spPr>
                          <a:xfrm>
                            <a:off x="73240" y="144102"/>
                            <a:ext cx="25235" cy="23647"/>
                          </a:xfrm>
                          <a:custGeom>
                            <a:avLst/>
                            <a:gdLst/>
                            <a:ahLst/>
                            <a:cxnLst/>
                            <a:rect l="0" t="0" r="0" b="0"/>
                            <a:pathLst>
                              <a:path w="25235" h="23647">
                                <a:moveTo>
                                  <a:pt x="4496" y="0"/>
                                </a:moveTo>
                                <a:lnTo>
                                  <a:pt x="25235" y="18441"/>
                                </a:lnTo>
                                <a:lnTo>
                                  <a:pt x="20726" y="23647"/>
                                </a:lnTo>
                                <a:lnTo>
                                  <a:pt x="0" y="5194"/>
                                </a:lnTo>
                                <a:lnTo>
                                  <a:pt x="449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7" name="Shape 48"/>
                        <wps:cNvSpPr/>
                        <wps:spPr>
                          <a:xfrm>
                            <a:off x="81857" y="120305"/>
                            <a:ext cx="31090" cy="32143"/>
                          </a:xfrm>
                          <a:custGeom>
                            <a:avLst/>
                            <a:gdLst/>
                            <a:ahLst/>
                            <a:cxnLst/>
                            <a:rect l="0" t="0" r="0" b="0"/>
                            <a:pathLst>
                              <a:path w="31090" h="32143">
                                <a:moveTo>
                                  <a:pt x="19533" y="0"/>
                                </a:moveTo>
                                <a:lnTo>
                                  <a:pt x="22987" y="3784"/>
                                </a:lnTo>
                                <a:lnTo>
                                  <a:pt x="15697" y="10706"/>
                                </a:lnTo>
                                <a:lnTo>
                                  <a:pt x="31090" y="27381"/>
                                </a:lnTo>
                                <a:lnTo>
                                  <a:pt x="26111" y="32143"/>
                                </a:lnTo>
                                <a:lnTo>
                                  <a:pt x="10732" y="15481"/>
                                </a:lnTo>
                                <a:lnTo>
                                  <a:pt x="3467" y="22415"/>
                                </a:lnTo>
                                <a:lnTo>
                                  <a:pt x="0" y="18631"/>
                                </a:lnTo>
                                <a:lnTo>
                                  <a:pt x="1953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8" name="Shape 49"/>
                        <wps:cNvSpPr/>
                        <wps:spPr>
                          <a:xfrm>
                            <a:off x="106724" y="104130"/>
                            <a:ext cx="32690" cy="34633"/>
                          </a:xfrm>
                          <a:custGeom>
                            <a:avLst/>
                            <a:gdLst/>
                            <a:ahLst/>
                            <a:cxnLst/>
                            <a:rect l="0" t="0" r="0" b="0"/>
                            <a:pathLst>
                              <a:path w="32690" h="34633">
                                <a:moveTo>
                                  <a:pt x="16218" y="0"/>
                                </a:moveTo>
                                <a:lnTo>
                                  <a:pt x="19139" y="4089"/>
                                </a:lnTo>
                                <a:lnTo>
                                  <a:pt x="8496" y="12026"/>
                                </a:lnTo>
                                <a:lnTo>
                                  <a:pt x="11925" y="16789"/>
                                </a:lnTo>
                                <a:lnTo>
                                  <a:pt x="22073" y="9207"/>
                                </a:lnTo>
                                <a:lnTo>
                                  <a:pt x="25057" y="13360"/>
                                </a:lnTo>
                                <a:lnTo>
                                  <a:pt x="14923" y="20891"/>
                                </a:lnTo>
                                <a:lnTo>
                                  <a:pt x="18783" y="26377"/>
                                </a:lnTo>
                                <a:lnTo>
                                  <a:pt x="29667" y="18262"/>
                                </a:lnTo>
                                <a:lnTo>
                                  <a:pt x="32690" y="22365"/>
                                </a:lnTo>
                                <a:lnTo>
                                  <a:pt x="16243" y="34633"/>
                                </a:lnTo>
                                <a:lnTo>
                                  <a:pt x="0" y="11964"/>
                                </a:lnTo>
                                <a:lnTo>
                                  <a:pt x="1621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49" name="Shape 50"/>
                        <wps:cNvSpPr/>
                        <wps:spPr>
                          <a:xfrm>
                            <a:off x="129751" y="92504"/>
                            <a:ext cx="17030" cy="31589"/>
                          </a:xfrm>
                          <a:custGeom>
                            <a:avLst/>
                            <a:gdLst/>
                            <a:ahLst/>
                            <a:cxnLst/>
                            <a:rect l="0" t="0" r="0" b="0"/>
                            <a:pathLst>
                              <a:path w="17030" h="31589">
                                <a:moveTo>
                                  <a:pt x="17030" y="0"/>
                                </a:moveTo>
                                <a:lnTo>
                                  <a:pt x="17030" y="5261"/>
                                </a:lnTo>
                                <a:lnTo>
                                  <a:pt x="12268" y="5922"/>
                                </a:lnTo>
                                <a:lnTo>
                                  <a:pt x="8382" y="8043"/>
                                </a:lnTo>
                                <a:lnTo>
                                  <a:pt x="16764" y="23740"/>
                                </a:lnTo>
                                <a:lnTo>
                                  <a:pt x="17030" y="23588"/>
                                </a:lnTo>
                                <a:lnTo>
                                  <a:pt x="17030" y="29433"/>
                                </a:lnTo>
                                <a:lnTo>
                                  <a:pt x="13157" y="31589"/>
                                </a:lnTo>
                                <a:lnTo>
                                  <a:pt x="0" y="6900"/>
                                </a:lnTo>
                                <a:lnTo>
                                  <a:pt x="10617" y="1007"/>
                                </a:lnTo>
                                <a:lnTo>
                                  <a:pt x="1703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0" name="Shape 51"/>
                        <wps:cNvSpPr/>
                        <wps:spPr>
                          <a:xfrm>
                            <a:off x="146781" y="91630"/>
                            <a:ext cx="17387" cy="30307"/>
                          </a:xfrm>
                          <a:custGeom>
                            <a:avLst/>
                            <a:gdLst/>
                            <a:ahLst/>
                            <a:cxnLst/>
                            <a:rect l="0" t="0" r="0" b="0"/>
                            <a:pathLst>
                              <a:path w="17387" h="30307">
                                <a:moveTo>
                                  <a:pt x="5563" y="0"/>
                                </a:moveTo>
                                <a:cubicBezTo>
                                  <a:pt x="9008" y="1002"/>
                                  <a:pt x="11793" y="3450"/>
                                  <a:pt x="13577" y="6796"/>
                                </a:cubicBezTo>
                                <a:cubicBezTo>
                                  <a:pt x="17387" y="13870"/>
                                  <a:pt x="15774" y="21515"/>
                                  <a:pt x="6097" y="26913"/>
                                </a:cubicBezTo>
                                <a:lnTo>
                                  <a:pt x="0" y="30307"/>
                                </a:lnTo>
                                <a:lnTo>
                                  <a:pt x="0" y="24462"/>
                                </a:lnTo>
                                <a:lnTo>
                                  <a:pt x="3658" y="22366"/>
                                </a:lnTo>
                                <a:cubicBezTo>
                                  <a:pt x="9780" y="19014"/>
                                  <a:pt x="9272" y="13832"/>
                                  <a:pt x="7367" y="10289"/>
                                </a:cubicBezTo>
                                <a:cubicBezTo>
                                  <a:pt x="6256" y="8142"/>
                                  <a:pt x="4658" y="6495"/>
                                  <a:pt x="2622" y="5771"/>
                                </a:cubicBezTo>
                                <a:lnTo>
                                  <a:pt x="0" y="6135"/>
                                </a:lnTo>
                                <a:lnTo>
                                  <a:pt x="0" y="874"/>
                                </a:lnTo>
                                <a:lnTo>
                                  <a:pt x="556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1" name="Shape 52"/>
                        <wps:cNvSpPr/>
                        <wps:spPr>
                          <a:xfrm>
                            <a:off x="171870" y="73991"/>
                            <a:ext cx="26924" cy="30137"/>
                          </a:xfrm>
                          <a:custGeom>
                            <a:avLst/>
                            <a:gdLst/>
                            <a:ahLst/>
                            <a:cxnLst/>
                            <a:rect l="0" t="0" r="0" b="0"/>
                            <a:pathLst>
                              <a:path w="26924" h="30137">
                                <a:moveTo>
                                  <a:pt x="18542" y="317"/>
                                </a:moveTo>
                                <a:lnTo>
                                  <a:pt x="20180" y="5537"/>
                                </a:lnTo>
                                <a:cubicBezTo>
                                  <a:pt x="15900" y="5054"/>
                                  <a:pt x="13386" y="5155"/>
                                  <a:pt x="11151" y="5905"/>
                                </a:cubicBezTo>
                                <a:cubicBezTo>
                                  <a:pt x="8814" y="6641"/>
                                  <a:pt x="7645" y="8039"/>
                                  <a:pt x="8052" y="9385"/>
                                </a:cubicBezTo>
                                <a:cubicBezTo>
                                  <a:pt x="9335" y="13423"/>
                                  <a:pt x="22301" y="7861"/>
                                  <a:pt x="25286" y="17119"/>
                                </a:cubicBezTo>
                                <a:cubicBezTo>
                                  <a:pt x="26924" y="22237"/>
                                  <a:pt x="23673" y="26556"/>
                                  <a:pt x="17818" y="28549"/>
                                </a:cubicBezTo>
                                <a:cubicBezTo>
                                  <a:pt x="13272" y="30137"/>
                                  <a:pt x="10655" y="29642"/>
                                  <a:pt x="7544" y="29133"/>
                                </a:cubicBezTo>
                                <a:lnTo>
                                  <a:pt x="5740" y="23406"/>
                                </a:lnTo>
                                <a:cubicBezTo>
                                  <a:pt x="10312" y="24663"/>
                                  <a:pt x="12865" y="24803"/>
                                  <a:pt x="15786" y="23875"/>
                                </a:cubicBezTo>
                                <a:cubicBezTo>
                                  <a:pt x="18288" y="23012"/>
                                  <a:pt x="19317" y="21615"/>
                                  <a:pt x="18771" y="20103"/>
                                </a:cubicBezTo>
                                <a:cubicBezTo>
                                  <a:pt x="17399" y="15697"/>
                                  <a:pt x="4572" y="21780"/>
                                  <a:pt x="1537" y="12166"/>
                                </a:cubicBezTo>
                                <a:cubicBezTo>
                                  <a:pt x="0" y="7582"/>
                                  <a:pt x="2972" y="3238"/>
                                  <a:pt x="8966" y="1194"/>
                                </a:cubicBezTo>
                                <a:cubicBezTo>
                                  <a:pt x="11963" y="228"/>
                                  <a:pt x="14783" y="0"/>
                                  <a:pt x="18542" y="317"/>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2" name="Shape 53"/>
                        <wps:cNvSpPr/>
                        <wps:spPr>
                          <a:xfrm>
                            <a:off x="196099" y="65452"/>
                            <a:ext cx="27267" cy="30861"/>
                          </a:xfrm>
                          <a:custGeom>
                            <a:avLst/>
                            <a:gdLst/>
                            <a:ahLst/>
                            <a:cxnLst/>
                            <a:rect l="0" t="0" r="0" b="0"/>
                            <a:pathLst>
                              <a:path w="27267" h="30861">
                                <a:moveTo>
                                  <a:pt x="26251" y="0"/>
                                </a:moveTo>
                                <a:lnTo>
                                  <a:pt x="27267" y="4966"/>
                                </a:lnTo>
                                <a:lnTo>
                                  <a:pt x="17437" y="6997"/>
                                </a:lnTo>
                                <a:lnTo>
                                  <a:pt x="21768" y="29426"/>
                                </a:lnTo>
                                <a:lnTo>
                                  <a:pt x="15062" y="30861"/>
                                </a:lnTo>
                                <a:lnTo>
                                  <a:pt x="10820" y="8331"/>
                                </a:lnTo>
                                <a:lnTo>
                                  <a:pt x="940" y="10337"/>
                                </a:lnTo>
                                <a:lnTo>
                                  <a:pt x="0" y="5258"/>
                                </a:lnTo>
                                <a:lnTo>
                                  <a:pt x="26251"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3" name="Shape 54"/>
                        <wps:cNvSpPr/>
                        <wps:spPr>
                          <a:xfrm>
                            <a:off x="223323" y="64151"/>
                            <a:ext cx="14529" cy="29241"/>
                          </a:xfrm>
                          <a:custGeom>
                            <a:avLst/>
                            <a:gdLst/>
                            <a:ahLst/>
                            <a:cxnLst/>
                            <a:rect l="0" t="0" r="0" b="0"/>
                            <a:pathLst>
                              <a:path w="14529" h="29241">
                                <a:moveTo>
                                  <a:pt x="14529" y="0"/>
                                </a:moveTo>
                                <a:lnTo>
                                  <a:pt x="14529" y="8919"/>
                                </a:lnTo>
                                <a:lnTo>
                                  <a:pt x="13462" y="6813"/>
                                </a:lnTo>
                                <a:lnTo>
                                  <a:pt x="10300" y="17964"/>
                                </a:lnTo>
                                <a:lnTo>
                                  <a:pt x="14529" y="17614"/>
                                </a:lnTo>
                                <a:lnTo>
                                  <a:pt x="14529" y="22528"/>
                                </a:lnTo>
                                <a:lnTo>
                                  <a:pt x="8865" y="22980"/>
                                </a:lnTo>
                                <a:lnTo>
                                  <a:pt x="7239" y="28733"/>
                                </a:lnTo>
                                <a:lnTo>
                                  <a:pt x="0" y="29241"/>
                                </a:lnTo>
                                <a:lnTo>
                                  <a:pt x="8865" y="451"/>
                                </a:lnTo>
                                <a:lnTo>
                                  <a:pt x="14529"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4" name="Shape 55"/>
                        <wps:cNvSpPr/>
                        <wps:spPr>
                          <a:xfrm>
                            <a:off x="237852" y="63966"/>
                            <a:ext cx="16624" cy="27610"/>
                          </a:xfrm>
                          <a:custGeom>
                            <a:avLst/>
                            <a:gdLst/>
                            <a:ahLst/>
                            <a:cxnLst/>
                            <a:rect l="0" t="0" r="0" b="0"/>
                            <a:pathLst>
                              <a:path w="16624" h="27610">
                                <a:moveTo>
                                  <a:pt x="2324" y="0"/>
                                </a:moveTo>
                                <a:lnTo>
                                  <a:pt x="16624" y="26988"/>
                                </a:lnTo>
                                <a:lnTo>
                                  <a:pt x="9220" y="27610"/>
                                </a:lnTo>
                                <a:lnTo>
                                  <a:pt x="6591" y="22187"/>
                                </a:lnTo>
                                <a:lnTo>
                                  <a:pt x="0" y="22713"/>
                                </a:lnTo>
                                <a:lnTo>
                                  <a:pt x="0" y="17799"/>
                                </a:lnTo>
                                <a:lnTo>
                                  <a:pt x="4229" y="17450"/>
                                </a:lnTo>
                                <a:lnTo>
                                  <a:pt x="0" y="9103"/>
                                </a:lnTo>
                                <a:lnTo>
                                  <a:pt x="0" y="185"/>
                                </a:lnTo>
                                <a:lnTo>
                                  <a:pt x="232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5" name="Shape 56"/>
                        <wps:cNvSpPr/>
                        <wps:spPr>
                          <a:xfrm>
                            <a:off x="251240" y="63160"/>
                            <a:ext cx="27000" cy="28639"/>
                          </a:xfrm>
                          <a:custGeom>
                            <a:avLst/>
                            <a:gdLst/>
                            <a:ahLst/>
                            <a:cxnLst/>
                            <a:rect l="0" t="0" r="0" b="0"/>
                            <a:pathLst>
                              <a:path w="27000" h="28639">
                                <a:moveTo>
                                  <a:pt x="190" y="0"/>
                                </a:moveTo>
                                <a:lnTo>
                                  <a:pt x="27000" y="1080"/>
                                </a:lnTo>
                                <a:lnTo>
                                  <a:pt x="26746" y="6185"/>
                                </a:lnTo>
                                <a:lnTo>
                                  <a:pt x="16789" y="5791"/>
                                </a:lnTo>
                                <a:lnTo>
                                  <a:pt x="15951" y="28639"/>
                                </a:lnTo>
                                <a:lnTo>
                                  <a:pt x="9093" y="28410"/>
                                </a:lnTo>
                                <a:lnTo>
                                  <a:pt x="9970" y="5461"/>
                                </a:lnTo>
                                <a:lnTo>
                                  <a:pt x="0" y="5131"/>
                                </a:lnTo>
                                <a:lnTo>
                                  <a:pt x="19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6" name="Shape 57"/>
                        <wps:cNvSpPr/>
                        <wps:spPr>
                          <a:xfrm>
                            <a:off x="280481" y="65121"/>
                            <a:ext cx="24155" cy="31000"/>
                          </a:xfrm>
                          <a:custGeom>
                            <a:avLst/>
                            <a:gdLst/>
                            <a:ahLst/>
                            <a:cxnLst/>
                            <a:rect l="0" t="0" r="0" b="0"/>
                            <a:pathLst>
                              <a:path w="24155" h="31000">
                                <a:moveTo>
                                  <a:pt x="4432" y="0"/>
                                </a:moveTo>
                                <a:lnTo>
                                  <a:pt x="24155" y="3251"/>
                                </a:lnTo>
                                <a:lnTo>
                                  <a:pt x="23393" y="8344"/>
                                </a:lnTo>
                                <a:lnTo>
                                  <a:pt x="10363" y="6134"/>
                                </a:lnTo>
                                <a:lnTo>
                                  <a:pt x="9512" y="11963"/>
                                </a:lnTo>
                                <a:lnTo>
                                  <a:pt x="21882" y="14021"/>
                                </a:lnTo>
                                <a:lnTo>
                                  <a:pt x="21019" y="19062"/>
                                </a:lnTo>
                                <a:lnTo>
                                  <a:pt x="8661" y="17018"/>
                                </a:lnTo>
                                <a:lnTo>
                                  <a:pt x="7607" y="23698"/>
                                </a:lnTo>
                                <a:lnTo>
                                  <a:pt x="20841" y="25895"/>
                                </a:lnTo>
                                <a:lnTo>
                                  <a:pt x="20041" y="31000"/>
                                </a:lnTo>
                                <a:lnTo>
                                  <a:pt x="0" y="27622"/>
                                </a:lnTo>
                                <a:lnTo>
                                  <a:pt x="443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7" name="Shape 58"/>
                        <wps:cNvSpPr/>
                        <wps:spPr>
                          <a:xfrm>
                            <a:off x="304688" y="70640"/>
                            <a:ext cx="24955" cy="31140"/>
                          </a:xfrm>
                          <a:custGeom>
                            <a:avLst/>
                            <a:gdLst/>
                            <a:ahLst/>
                            <a:cxnLst/>
                            <a:rect l="0" t="0" r="0" b="0"/>
                            <a:pathLst>
                              <a:path w="24955" h="31140">
                                <a:moveTo>
                                  <a:pt x="16624" y="1753"/>
                                </a:moveTo>
                                <a:cubicBezTo>
                                  <a:pt x="19533" y="2616"/>
                                  <a:pt x="22047" y="4039"/>
                                  <a:pt x="24955" y="6438"/>
                                </a:cubicBezTo>
                                <a:lnTo>
                                  <a:pt x="23546" y="11684"/>
                                </a:lnTo>
                                <a:cubicBezTo>
                                  <a:pt x="20193" y="8865"/>
                                  <a:pt x="18072" y="7506"/>
                                  <a:pt x="15811" y="6832"/>
                                </a:cubicBezTo>
                                <a:cubicBezTo>
                                  <a:pt x="13398" y="6159"/>
                                  <a:pt x="11646" y="6617"/>
                                  <a:pt x="11341" y="7975"/>
                                </a:cubicBezTo>
                                <a:cubicBezTo>
                                  <a:pt x="10198" y="11963"/>
                                  <a:pt x="23939" y="14732"/>
                                  <a:pt x="21349" y="24155"/>
                                </a:cubicBezTo>
                                <a:cubicBezTo>
                                  <a:pt x="19901" y="29324"/>
                                  <a:pt x="14770" y="31140"/>
                                  <a:pt x="8839" y="29425"/>
                                </a:cubicBezTo>
                                <a:cubicBezTo>
                                  <a:pt x="4242" y="28092"/>
                                  <a:pt x="2311" y="26226"/>
                                  <a:pt x="0" y="24054"/>
                                </a:cubicBezTo>
                                <a:lnTo>
                                  <a:pt x="1651" y="18250"/>
                                </a:lnTo>
                                <a:cubicBezTo>
                                  <a:pt x="4699" y="21882"/>
                                  <a:pt x="6833" y="23495"/>
                                  <a:pt x="9715" y="24308"/>
                                </a:cubicBezTo>
                                <a:cubicBezTo>
                                  <a:pt x="12243" y="25044"/>
                                  <a:pt x="13894" y="24536"/>
                                  <a:pt x="14300" y="22923"/>
                                </a:cubicBezTo>
                                <a:cubicBezTo>
                                  <a:pt x="15545" y="18542"/>
                                  <a:pt x="1575" y="16243"/>
                                  <a:pt x="4369" y="6591"/>
                                </a:cubicBezTo>
                                <a:cubicBezTo>
                                  <a:pt x="5588" y="1905"/>
                                  <a:pt x="10452" y="0"/>
                                  <a:pt x="16624" y="1753"/>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8" name="Shape 59"/>
                        <wps:cNvSpPr/>
                        <wps:spPr>
                          <a:xfrm>
                            <a:off x="331274" y="87451"/>
                            <a:ext cx="18567" cy="20721"/>
                          </a:xfrm>
                          <a:custGeom>
                            <a:avLst/>
                            <a:gdLst/>
                            <a:ahLst/>
                            <a:cxnLst/>
                            <a:rect l="0" t="0" r="0" b="0"/>
                            <a:pathLst>
                              <a:path w="18567" h="20721">
                                <a:moveTo>
                                  <a:pt x="18567" y="0"/>
                                </a:moveTo>
                                <a:lnTo>
                                  <a:pt x="18567" y="8897"/>
                                </a:lnTo>
                                <a:lnTo>
                                  <a:pt x="14453" y="12948"/>
                                </a:lnTo>
                                <a:lnTo>
                                  <a:pt x="18567" y="14954"/>
                                </a:lnTo>
                                <a:lnTo>
                                  <a:pt x="18567" y="20291"/>
                                </a:lnTo>
                                <a:lnTo>
                                  <a:pt x="10808" y="16593"/>
                                </a:lnTo>
                                <a:lnTo>
                                  <a:pt x="6566" y="20721"/>
                                </a:lnTo>
                                <a:lnTo>
                                  <a:pt x="0" y="17571"/>
                                </a:lnTo>
                                <a:lnTo>
                                  <a:pt x="1856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59" name="Shape 60"/>
                        <wps:cNvSpPr/>
                        <wps:spPr>
                          <a:xfrm>
                            <a:off x="349842" y="84410"/>
                            <a:ext cx="10401" cy="34137"/>
                          </a:xfrm>
                          <a:custGeom>
                            <a:avLst/>
                            <a:gdLst/>
                            <a:ahLst/>
                            <a:cxnLst/>
                            <a:rect l="0" t="0" r="0" b="0"/>
                            <a:pathLst>
                              <a:path w="10401" h="34137">
                                <a:moveTo>
                                  <a:pt x="3213" y="0"/>
                                </a:moveTo>
                                <a:lnTo>
                                  <a:pt x="10401" y="3428"/>
                                </a:lnTo>
                                <a:lnTo>
                                  <a:pt x="9754" y="34137"/>
                                </a:lnTo>
                                <a:lnTo>
                                  <a:pt x="3086" y="30937"/>
                                </a:lnTo>
                                <a:lnTo>
                                  <a:pt x="3328" y="24917"/>
                                </a:lnTo>
                                <a:lnTo>
                                  <a:pt x="0" y="23331"/>
                                </a:lnTo>
                                <a:lnTo>
                                  <a:pt x="0" y="17995"/>
                                </a:lnTo>
                                <a:lnTo>
                                  <a:pt x="3543" y="19723"/>
                                </a:lnTo>
                                <a:lnTo>
                                  <a:pt x="4115" y="7886"/>
                                </a:lnTo>
                                <a:lnTo>
                                  <a:pt x="0" y="11938"/>
                                </a:lnTo>
                                <a:lnTo>
                                  <a:pt x="0" y="3041"/>
                                </a:lnTo>
                                <a:lnTo>
                                  <a:pt x="321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0" name="Shape 61"/>
                        <wps:cNvSpPr/>
                        <wps:spPr>
                          <a:xfrm>
                            <a:off x="362110" y="100004"/>
                            <a:ext cx="34023" cy="31712"/>
                          </a:xfrm>
                          <a:custGeom>
                            <a:avLst/>
                            <a:gdLst/>
                            <a:ahLst/>
                            <a:cxnLst/>
                            <a:rect l="0" t="0" r="0" b="0"/>
                            <a:pathLst>
                              <a:path w="34023" h="31712">
                                <a:moveTo>
                                  <a:pt x="13929" y="506"/>
                                </a:moveTo>
                                <a:cubicBezTo>
                                  <a:pt x="17742" y="0"/>
                                  <a:pt x="22009" y="1067"/>
                                  <a:pt x="26137" y="3785"/>
                                </a:cubicBezTo>
                                <a:cubicBezTo>
                                  <a:pt x="29540" y="6096"/>
                                  <a:pt x="32423" y="9131"/>
                                  <a:pt x="34023" y="11785"/>
                                </a:cubicBezTo>
                                <a:lnTo>
                                  <a:pt x="30709" y="16929"/>
                                </a:lnTo>
                                <a:cubicBezTo>
                                  <a:pt x="28677" y="13525"/>
                                  <a:pt x="26276" y="10884"/>
                                  <a:pt x="23457" y="9004"/>
                                </a:cubicBezTo>
                                <a:cubicBezTo>
                                  <a:pt x="17183" y="4902"/>
                                  <a:pt x="12522" y="7302"/>
                                  <a:pt x="10249" y="10808"/>
                                </a:cubicBezTo>
                                <a:cubicBezTo>
                                  <a:pt x="7645" y="14910"/>
                                  <a:pt x="9068" y="19850"/>
                                  <a:pt x="13818" y="22936"/>
                                </a:cubicBezTo>
                                <a:cubicBezTo>
                                  <a:pt x="15240" y="23914"/>
                                  <a:pt x="16040" y="24320"/>
                                  <a:pt x="18174" y="24753"/>
                                </a:cubicBezTo>
                                <a:lnTo>
                                  <a:pt x="19914" y="21958"/>
                                </a:lnTo>
                                <a:lnTo>
                                  <a:pt x="16574" y="19685"/>
                                </a:lnTo>
                                <a:lnTo>
                                  <a:pt x="19355" y="15405"/>
                                </a:lnTo>
                                <a:lnTo>
                                  <a:pt x="28448" y="21539"/>
                                </a:lnTo>
                                <a:lnTo>
                                  <a:pt x="22238" y="31103"/>
                                </a:lnTo>
                                <a:cubicBezTo>
                                  <a:pt x="19355" y="31712"/>
                                  <a:pt x="14275" y="30365"/>
                                  <a:pt x="10592" y="27775"/>
                                </a:cubicBezTo>
                                <a:cubicBezTo>
                                  <a:pt x="2515" y="22505"/>
                                  <a:pt x="0" y="13742"/>
                                  <a:pt x="4445" y="6668"/>
                                </a:cubicBezTo>
                                <a:cubicBezTo>
                                  <a:pt x="6756" y="3093"/>
                                  <a:pt x="10115" y="1013"/>
                                  <a:pt x="13929" y="506"/>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1" name="Shape 62"/>
                        <wps:cNvSpPr/>
                        <wps:spPr>
                          <a:xfrm>
                            <a:off x="386513" y="116027"/>
                            <a:ext cx="33122" cy="34684"/>
                          </a:xfrm>
                          <a:custGeom>
                            <a:avLst/>
                            <a:gdLst/>
                            <a:ahLst/>
                            <a:cxnLst/>
                            <a:rect l="0" t="0" r="0" b="0"/>
                            <a:pathLst>
                              <a:path w="33122" h="34684">
                                <a:moveTo>
                                  <a:pt x="17971" y="0"/>
                                </a:moveTo>
                                <a:lnTo>
                                  <a:pt x="33122" y="13272"/>
                                </a:lnTo>
                                <a:lnTo>
                                  <a:pt x="29820" y="17183"/>
                                </a:lnTo>
                                <a:lnTo>
                                  <a:pt x="19850" y="8458"/>
                                </a:lnTo>
                                <a:lnTo>
                                  <a:pt x="16104" y="12891"/>
                                </a:lnTo>
                                <a:lnTo>
                                  <a:pt x="25616" y="21222"/>
                                </a:lnTo>
                                <a:lnTo>
                                  <a:pt x="22263" y="25147"/>
                                </a:lnTo>
                                <a:lnTo>
                                  <a:pt x="12814" y="16828"/>
                                </a:lnTo>
                                <a:lnTo>
                                  <a:pt x="8509" y="21933"/>
                                </a:lnTo>
                                <a:lnTo>
                                  <a:pt x="18656" y="30836"/>
                                </a:lnTo>
                                <a:lnTo>
                                  <a:pt x="15329" y="34684"/>
                                </a:lnTo>
                                <a:lnTo>
                                  <a:pt x="0" y="21222"/>
                                </a:lnTo>
                                <a:lnTo>
                                  <a:pt x="17971"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2" name="Shape 63"/>
                        <wps:cNvSpPr/>
                        <wps:spPr>
                          <a:xfrm>
                            <a:off x="405092" y="135136"/>
                            <a:ext cx="39129" cy="39827"/>
                          </a:xfrm>
                          <a:custGeom>
                            <a:avLst/>
                            <a:gdLst/>
                            <a:ahLst/>
                            <a:cxnLst/>
                            <a:rect l="0" t="0" r="0" b="0"/>
                            <a:pathLst>
                              <a:path w="39129" h="39827">
                                <a:moveTo>
                                  <a:pt x="20663" y="0"/>
                                </a:moveTo>
                                <a:lnTo>
                                  <a:pt x="24803" y="4763"/>
                                </a:lnTo>
                                <a:lnTo>
                                  <a:pt x="21984" y="27406"/>
                                </a:lnTo>
                                <a:lnTo>
                                  <a:pt x="34582" y="16027"/>
                                </a:lnTo>
                                <a:lnTo>
                                  <a:pt x="39129" y="21247"/>
                                </a:lnTo>
                                <a:lnTo>
                                  <a:pt x="18504" y="39827"/>
                                </a:lnTo>
                                <a:lnTo>
                                  <a:pt x="14707" y="35369"/>
                                </a:lnTo>
                                <a:lnTo>
                                  <a:pt x="17818" y="11887"/>
                                </a:lnTo>
                                <a:lnTo>
                                  <a:pt x="4559" y="23825"/>
                                </a:lnTo>
                                <a:lnTo>
                                  <a:pt x="0" y="18580"/>
                                </a:lnTo>
                                <a:lnTo>
                                  <a:pt x="2066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3" name="Shape 64"/>
                        <wps:cNvSpPr/>
                        <wps:spPr>
                          <a:xfrm>
                            <a:off x="428569" y="167828"/>
                            <a:ext cx="33236" cy="31947"/>
                          </a:xfrm>
                          <a:custGeom>
                            <a:avLst/>
                            <a:gdLst/>
                            <a:ahLst/>
                            <a:cxnLst/>
                            <a:rect l="0" t="0" r="0" b="0"/>
                            <a:pathLst>
                              <a:path w="33236" h="31947">
                                <a:moveTo>
                                  <a:pt x="19488" y="951"/>
                                </a:moveTo>
                                <a:cubicBezTo>
                                  <a:pt x="23222" y="1902"/>
                                  <a:pt x="26905" y="4489"/>
                                  <a:pt x="29781" y="8973"/>
                                </a:cubicBezTo>
                                <a:cubicBezTo>
                                  <a:pt x="31915" y="12275"/>
                                  <a:pt x="33122" y="15615"/>
                                  <a:pt x="33236" y="18815"/>
                                </a:cubicBezTo>
                                <a:lnTo>
                                  <a:pt x="28105" y="22269"/>
                                </a:lnTo>
                                <a:cubicBezTo>
                                  <a:pt x="27826" y="18650"/>
                                  <a:pt x="27140" y="15513"/>
                                  <a:pt x="25260" y="12541"/>
                                </a:cubicBezTo>
                                <a:cubicBezTo>
                                  <a:pt x="22085" y="7576"/>
                                  <a:pt x="16929" y="5988"/>
                                  <a:pt x="12852" y="8731"/>
                                </a:cubicBezTo>
                                <a:cubicBezTo>
                                  <a:pt x="8699" y="11462"/>
                                  <a:pt x="7963" y="16846"/>
                                  <a:pt x="11100" y="21710"/>
                                </a:cubicBezTo>
                                <a:cubicBezTo>
                                  <a:pt x="13017" y="24810"/>
                                  <a:pt x="15342" y="26309"/>
                                  <a:pt x="19075" y="28607"/>
                                </a:cubicBezTo>
                                <a:lnTo>
                                  <a:pt x="14021" y="31947"/>
                                </a:lnTo>
                                <a:cubicBezTo>
                                  <a:pt x="10312" y="29750"/>
                                  <a:pt x="8090" y="27692"/>
                                  <a:pt x="5842" y="24213"/>
                                </a:cubicBezTo>
                                <a:cubicBezTo>
                                  <a:pt x="0" y="15081"/>
                                  <a:pt x="2870" y="6636"/>
                                  <a:pt x="8890" y="2750"/>
                                </a:cubicBezTo>
                                <a:cubicBezTo>
                                  <a:pt x="11970" y="686"/>
                                  <a:pt x="15754" y="0"/>
                                  <a:pt x="19488" y="951"/>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4" name="Shape 65"/>
                        <wps:cNvSpPr/>
                        <wps:spPr>
                          <a:xfrm>
                            <a:off x="445995" y="190351"/>
                            <a:ext cx="32372" cy="28283"/>
                          </a:xfrm>
                          <a:custGeom>
                            <a:avLst/>
                            <a:gdLst/>
                            <a:ahLst/>
                            <a:cxnLst/>
                            <a:rect l="0" t="0" r="0" b="0"/>
                            <a:pathLst>
                              <a:path w="32372" h="28283">
                                <a:moveTo>
                                  <a:pt x="20269" y="0"/>
                                </a:moveTo>
                                <a:lnTo>
                                  <a:pt x="23813" y="7582"/>
                                </a:lnTo>
                                <a:lnTo>
                                  <a:pt x="18529" y="16904"/>
                                </a:lnTo>
                                <a:lnTo>
                                  <a:pt x="28956" y="18681"/>
                                </a:lnTo>
                                <a:lnTo>
                                  <a:pt x="32372" y="26327"/>
                                </a:lnTo>
                                <a:lnTo>
                                  <a:pt x="14592" y="22669"/>
                                </a:lnTo>
                                <a:lnTo>
                                  <a:pt x="2908" y="28283"/>
                                </a:lnTo>
                                <a:lnTo>
                                  <a:pt x="0" y="21907"/>
                                </a:lnTo>
                                <a:lnTo>
                                  <a:pt x="11646" y="16319"/>
                                </a:lnTo>
                                <a:lnTo>
                                  <a:pt x="20269"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5" name="Shape 66"/>
                        <wps:cNvSpPr/>
                        <wps:spPr>
                          <a:xfrm>
                            <a:off x="16769" y="312353"/>
                            <a:ext cx="27749" cy="8103"/>
                          </a:xfrm>
                          <a:custGeom>
                            <a:avLst/>
                            <a:gdLst/>
                            <a:ahLst/>
                            <a:cxnLst/>
                            <a:rect l="0" t="0" r="0" b="0"/>
                            <a:pathLst>
                              <a:path w="27749" h="8103">
                                <a:moveTo>
                                  <a:pt x="27470" y="0"/>
                                </a:moveTo>
                                <a:lnTo>
                                  <a:pt x="27749" y="6985"/>
                                </a:lnTo>
                                <a:lnTo>
                                  <a:pt x="216" y="8103"/>
                                </a:lnTo>
                                <a:lnTo>
                                  <a:pt x="0" y="1080"/>
                                </a:lnTo>
                                <a:lnTo>
                                  <a:pt x="2747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6" name="Shape 67"/>
                        <wps:cNvSpPr/>
                        <wps:spPr>
                          <a:xfrm>
                            <a:off x="17206" y="324861"/>
                            <a:ext cx="31267" cy="32169"/>
                          </a:xfrm>
                          <a:custGeom>
                            <a:avLst/>
                            <a:gdLst/>
                            <a:ahLst/>
                            <a:cxnLst/>
                            <a:rect l="0" t="0" r="0" b="0"/>
                            <a:pathLst>
                              <a:path w="31267" h="32169">
                                <a:moveTo>
                                  <a:pt x="27254" y="0"/>
                                </a:moveTo>
                                <a:lnTo>
                                  <a:pt x="28143" y="6388"/>
                                </a:lnTo>
                                <a:lnTo>
                                  <a:pt x="13678" y="23647"/>
                                </a:lnTo>
                                <a:lnTo>
                                  <a:pt x="30289" y="21095"/>
                                </a:lnTo>
                                <a:lnTo>
                                  <a:pt x="31267" y="28093"/>
                                </a:lnTo>
                                <a:lnTo>
                                  <a:pt x="4064" y="32169"/>
                                </a:lnTo>
                                <a:lnTo>
                                  <a:pt x="3251" y="26353"/>
                                </a:lnTo>
                                <a:lnTo>
                                  <a:pt x="18428" y="8357"/>
                                </a:lnTo>
                                <a:lnTo>
                                  <a:pt x="1016" y="11024"/>
                                </a:lnTo>
                                <a:lnTo>
                                  <a:pt x="0" y="4102"/>
                                </a:lnTo>
                                <a:lnTo>
                                  <a:pt x="2725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7" name="Shape 68"/>
                        <wps:cNvSpPr/>
                        <wps:spPr>
                          <a:xfrm>
                            <a:off x="25644" y="355788"/>
                            <a:ext cx="31191" cy="27597"/>
                          </a:xfrm>
                          <a:custGeom>
                            <a:avLst/>
                            <a:gdLst/>
                            <a:ahLst/>
                            <a:cxnLst/>
                            <a:rect l="0" t="0" r="0" b="0"/>
                            <a:pathLst>
                              <a:path w="31191" h="27597">
                                <a:moveTo>
                                  <a:pt x="23546" y="0"/>
                                </a:moveTo>
                                <a:lnTo>
                                  <a:pt x="31191" y="26149"/>
                                </a:lnTo>
                                <a:lnTo>
                                  <a:pt x="26378" y="27597"/>
                                </a:lnTo>
                                <a:lnTo>
                                  <a:pt x="23546" y="17894"/>
                                </a:lnTo>
                                <a:lnTo>
                                  <a:pt x="1956" y="24447"/>
                                </a:lnTo>
                                <a:lnTo>
                                  <a:pt x="0" y="17793"/>
                                </a:lnTo>
                                <a:lnTo>
                                  <a:pt x="21565" y="11252"/>
                                </a:lnTo>
                                <a:lnTo>
                                  <a:pt x="18745" y="1473"/>
                                </a:lnTo>
                                <a:lnTo>
                                  <a:pt x="2354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8" name="Shape 69"/>
                        <wps:cNvSpPr/>
                        <wps:spPr>
                          <a:xfrm>
                            <a:off x="32910" y="384885"/>
                            <a:ext cx="33261" cy="30188"/>
                          </a:xfrm>
                          <a:custGeom>
                            <a:avLst/>
                            <a:gdLst/>
                            <a:ahLst/>
                            <a:cxnLst/>
                            <a:rect l="0" t="0" r="0" b="0"/>
                            <a:pathLst>
                              <a:path w="33261" h="30188">
                                <a:moveTo>
                                  <a:pt x="25222" y="0"/>
                                </a:moveTo>
                                <a:lnTo>
                                  <a:pt x="33261" y="18644"/>
                                </a:lnTo>
                                <a:lnTo>
                                  <a:pt x="28702" y="20689"/>
                                </a:lnTo>
                                <a:lnTo>
                                  <a:pt x="23355" y="8433"/>
                                </a:lnTo>
                                <a:lnTo>
                                  <a:pt x="18059" y="10820"/>
                                </a:lnTo>
                                <a:lnTo>
                                  <a:pt x="23114" y="22479"/>
                                </a:lnTo>
                                <a:lnTo>
                                  <a:pt x="18529" y="24574"/>
                                </a:lnTo>
                                <a:lnTo>
                                  <a:pt x="13449" y="12853"/>
                                </a:lnTo>
                                <a:lnTo>
                                  <a:pt x="7429" y="15596"/>
                                </a:lnTo>
                                <a:lnTo>
                                  <a:pt x="12840" y="28118"/>
                                </a:lnTo>
                                <a:lnTo>
                                  <a:pt x="8217" y="30188"/>
                                </a:lnTo>
                                <a:lnTo>
                                  <a:pt x="0" y="11252"/>
                                </a:lnTo>
                                <a:lnTo>
                                  <a:pt x="2522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69" name="Shape 70"/>
                        <wps:cNvSpPr/>
                        <wps:spPr>
                          <a:xfrm>
                            <a:off x="44525" y="408826"/>
                            <a:ext cx="21455" cy="34097"/>
                          </a:xfrm>
                          <a:custGeom>
                            <a:avLst/>
                            <a:gdLst/>
                            <a:ahLst/>
                            <a:cxnLst/>
                            <a:rect l="0" t="0" r="0" b="0"/>
                            <a:pathLst>
                              <a:path w="21455" h="34097">
                                <a:moveTo>
                                  <a:pt x="21455" y="0"/>
                                </a:moveTo>
                                <a:lnTo>
                                  <a:pt x="21455" y="8129"/>
                                </a:lnTo>
                                <a:lnTo>
                                  <a:pt x="17450" y="10513"/>
                                </a:lnTo>
                                <a:lnTo>
                                  <a:pt x="19342" y="13764"/>
                                </a:lnTo>
                                <a:lnTo>
                                  <a:pt x="21455" y="14496"/>
                                </a:lnTo>
                                <a:lnTo>
                                  <a:pt x="21455" y="20978"/>
                                </a:lnTo>
                                <a:lnTo>
                                  <a:pt x="19571" y="20838"/>
                                </a:lnTo>
                                <a:cubicBezTo>
                                  <a:pt x="19736" y="24039"/>
                                  <a:pt x="17259" y="26541"/>
                                  <a:pt x="12319" y="34097"/>
                                </a:cubicBezTo>
                                <a:lnTo>
                                  <a:pt x="8458" y="27544"/>
                                </a:lnTo>
                                <a:cubicBezTo>
                                  <a:pt x="12052" y="21867"/>
                                  <a:pt x="16015" y="18158"/>
                                  <a:pt x="14135" y="14933"/>
                                </a:cubicBezTo>
                                <a:lnTo>
                                  <a:pt x="13170" y="13155"/>
                                </a:lnTo>
                                <a:lnTo>
                                  <a:pt x="3505" y="19022"/>
                                </a:lnTo>
                                <a:lnTo>
                                  <a:pt x="0" y="12977"/>
                                </a:lnTo>
                                <a:lnTo>
                                  <a:pt x="21455"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0" name="Shape 71"/>
                        <wps:cNvSpPr/>
                        <wps:spPr>
                          <a:xfrm>
                            <a:off x="65980" y="407477"/>
                            <a:ext cx="11400" cy="22797"/>
                          </a:xfrm>
                          <a:custGeom>
                            <a:avLst/>
                            <a:gdLst/>
                            <a:ahLst/>
                            <a:cxnLst/>
                            <a:rect l="0" t="0" r="0" b="0"/>
                            <a:pathLst>
                              <a:path w="11400" h="22797">
                                <a:moveTo>
                                  <a:pt x="2230" y="0"/>
                                </a:moveTo>
                                <a:lnTo>
                                  <a:pt x="8529" y="10859"/>
                                </a:lnTo>
                                <a:cubicBezTo>
                                  <a:pt x="11400" y="15749"/>
                                  <a:pt x="9838" y="20651"/>
                                  <a:pt x="6307" y="22797"/>
                                </a:cubicBezTo>
                                <a:lnTo>
                                  <a:pt x="0" y="22327"/>
                                </a:lnTo>
                                <a:lnTo>
                                  <a:pt x="0" y="15845"/>
                                </a:lnTo>
                                <a:lnTo>
                                  <a:pt x="2510" y="16714"/>
                                </a:lnTo>
                                <a:cubicBezTo>
                                  <a:pt x="4250" y="15672"/>
                                  <a:pt x="4491" y="13983"/>
                                  <a:pt x="3132" y="11697"/>
                                </a:cubicBezTo>
                                <a:lnTo>
                                  <a:pt x="1392" y="8649"/>
                                </a:lnTo>
                                <a:lnTo>
                                  <a:pt x="0" y="9478"/>
                                </a:lnTo>
                                <a:lnTo>
                                  <a:pt x="0" y="1349"/>
                                </a:lnTo>
                                <a:lnTo>
                                  <a:pt x="223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1" name="Shape 72"/>
                        <wps:cNvSpPr/>
                        <wps:spPr>
                          <a:xfrm>
                            <a:off x="60179" y="430341"/>
                            <a:ext cx="38824" cy="39662"/>
                          </a:xfrm>
                          <a:custGeom>
                            <a:avLst/>
                            <a:gdLst/>
                            <a:ahLst/>
                            <a:cxnLst/>
                            <a:rect l="0" t="0" r="0" b="0"/>
                            <a:pathLst>
                              <a:path w="38824" h="39662">
                                <a:moveTo>
                                  <a:pt x="21438" y="0"/>
                                </a:moveTo>
                                <a:lnTo>
                                  <a:pt x="25349" y="5029"/>
                                </a:lnTo>
                                <a:lnTo>
                                  <a:pt x="21400" y="27406"/>
                                </a:lnTo>
                                <a:lnTo>
                                  <a:pt x="34582" y="16713"/>
                                </a:lnTo>
                                <a:lnTo>
                                  <a:pt x="38824" y="22199"/>
                                </a:lnTo>
                                <a:lnTo>
                                  <a:pt x="17336" y="39662"/>
                                </a:lnTo>
                                <a:lnTo>
                                  <a:pt x="13716" y="35052"/>
                                </a:lnTo>
                                <a:lnTo>
                                  <a:pt x="18009" y="11760"/>
                                </a:lnTo>
                                <a:lnTo>
                                  <a:pt x="4204" y="22999"/>
                                </a:lnTo>
                                <a:lnTo>
                                  <a:pt x="0" y="17500"/>
                                </a:lnTo>
                                <a:lnTo>
                                  <a:pt x="2143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2" name="Shape 73"/>
                        <wps:cNvSpPr/>
                        <wps:spPr>
                          <a:xfrm>
                            <a:off x="81478" y="464875"/>
                            <a:ext cx="20250" cy="28856"/>
                          </a:xfrm>
                          <a:custGeom>
                            <a:avLst/>
                            <a:gdLst/>
                            <a:ahLst/>
                            <a:cxnLst/>
                            <a:rect l="0" t="0" r="0" b="0"/>
                            <a:pathLst>
                              <a:path w="20250" h="28856">
                                <a:moveTo>
                                  <a:pt x="20250" y="0"/>
                                </a:moveTo>
                                <a:lnTo>
                                  <a:pt x="20250" y="7148"/>
                                </a:lnTo>
                                <a:lnTo>
                                  <a:pt x="15151" y="9745"/>
                                </a:lnTo>
                                <a:lnTo>
                                  <a:pt x="20250" y="14531"/>
                                </a:lnTo>
                                <a:lnTo>
                                  <a:pt x="20250" y="28856"/>
                                </a:lnTo>
                                <a:lnTo>
                                  <a:pt x="17501" y="26229"/>
                                </a:lnTo>
                                <a:lnTo>
                                  <a:pt x="19571" y="20578"/>
                                </a:lnTo>
                                <a:lnTo>
                                  <a:pt x="10516" y="12069"/>
                                </a:lnTo>
                                <a:lnTo>
                                  <a:pt x="5309" y="14698"/>
                                </a:lnTo>
                                <a:lnTo>
                                  <a:pt x="0" y="9656"/>
                                </a:lnTo>
                                <a:lnTo>
                                  <a:pt x="2025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3" name="Shape 74"/>
                        <wps:cNvSpPr/>
                        <wps:spPr>
                          <a:xfrm>
                            <a:off x="101728" y="461717"/>
                            <a:ext cx="12427" cy="34557"/>
                          </a:xfrm>
                          <a:custGeom>
                            <a:avLst/>
                            <a:gdLst/>
                            <a:ahLst/>
                            <a:cxnLst/>
                            <a:rect l="0" t="0" r="0" b="0"/>
                            <a:pathLst>
                              <a:path w="12427" h="34557">
                                <a:moveTo>
                                  <a:pt x="6623" y="0"/>
                                </a:moveTo>
                                <a:lnTo>
                                  <a:pt x="12427" y="5626"/>
                                </a:lnTo>
                                <a:lnTo>
                                  <a:pt x="2661" y="34557"/>
                                </a:lnTo>
                                <a:lnTo>
                                  <a:pt x="0" y="32015"/>
                                </a:lnTo>
                                <a:lnTo>
                                  <a:pt x="0" y="17689"/>
                                </a:lnTo>
                                <a:lnTo>
                                  <a:pt x="1099" y="18720"/>
                                </a:lnTo>
                                <a:lnTo>
                                  <a:pt x="5099" y="7709"/>
                                </a:lnTo>
                                <a:lnTo>
                                  <a:pt x="0" y="10306"/>
                                </a:lnTo>
                                <a:lnTo>
                                  <a:pt x="0" y="3158"/>
                                </a:lnTo>
                                <a:lnTo>
                                  <a:pt x="662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4" name="Shape 75"/>
                        <wps:cNvSpPr/>
                        <wps:spPr>
                          <a:xfrm>
                            <a:off x="111388" y="472619"/>
                            <a:ext cx="29921" cy="32753"/>
                          </a:xfrm>
                          <a:custGeom>
                            <a:avLst/>
                            <a:gdLst/>
                            <a:ahLst/>
                            <a:cxnLst/>
                            <a:rect l="0" t="0" r="0" b="0"/>
                            <a:pathLst>
                              <a:path w="29921" h="32753">
                                <a:moveTo>
                                  <a:pt x="8280" y="0"/>
                                </a:moveTo>
                                <a:lnTo>
                                  <a:pt x="29921" y="16218"/>
                                </a:lnTo>
                                <a:lnTo>
                                  <a:pt x="26861" y="20371"/>
                                </a:lnTo>
                                <a:lnTo>
                                  <a:pt x="18860" y="14288"/>
                                </a:lnTo>
                                <a:lnTo>
                                  <a:pt x="5525" y="32753"/>
                                </a:lnTo>
                                <a:lnTo>
                                  <a:pt x="0" y="28563"/>
                                </a:lnTo>
                                <a:lnTo>
                                  <a:pt x="13297" y="10185"/>
                                </a:lnTo>
                                <a:lnTo>
                                  <a:pt x="5283" y="4140"/>
                                </a:lnTo>
                                <a:lnTo>
                                  <a:pt x="828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5" name="Shape 76"/>
                        <wps:cNvSpPr/>
                        <wps:spPr>
                          <a:xfrm>
                            <a:off x="130346" y="490396"/>
                            <a:ext cx="20003" cy="27610"/>
                          </a:xfrm>
                          <a:custGeom>
                            <a:avLst/>
                            <a:gdLst/>
                            <a:ahLst/>
                            <a:cxnLst/>
                            <a:rect l="0" t="0" r="0" b="0"/>
                            <a:pathLst>
                              <a:path w="20003" h="27610">
                                <a:moveTo>
                                  <a:pt x="14148" y="0"/>
                                </a:moveTo>
                                <a:lnTo>
                                  <a:pt x="20003" y="3581"/>
                                </a:lnTo>
                                <a:lnTo>
                                  <a:pt x="5906" y="27610"/>
                                </a:lnTo>
                                <a:lnTo>
                                  <a:pt x="0" y="24041"/>
                                </a:lnTo>
                                <a:lnTo>
                                  <a:pt x="1414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6" name="Shape 77"/>
                        <wps:cNvSpPr/>
                        <wps:spPr>
                          <a:xfrm>
                            <a:off x="145142" y="502163"/>
                            <a:ext cx="17257" cy="27310"/>
                          </a:xfrm>
                          <a:custGeom>
                            <a:avLst/>
                            <a:gdLst/>
                            <a:ahLst/>
                            <a:cxnLst/>
                            <a:rect l="0" t="0" r="0" b="0"/>
                            <a:pathLst>
                              <a:path w="17257" h="27310">
                                <a:moveTo>
                                  <a:pt x="10519" y="0"/>
                                </a:moveTo>
                                <a:lnTo>
                                  <a:pt x="17257" y="384"/>
                                </a:lnTo>
                                <a:lnTo>
                                  <a:pt x="17257" y="5753"/>
                                </a:lnTo>
                                <a:lnTo>
                                  <a:pt x="14040" y="5512"/>
                                </a:lnTo>
                                <a:cubicBezTo>
                                  <a:pt x="12059" y="6239"/>
                                  <a:pt x="10414" y="7823"/>
                                  <a:pt x="9373" y="10153"/>
                                </a:cubicBezTo>
                                <a:cubicBezTo>
                                  <a:pt x="7252" y="14814"/>
                                  <a:pt x="9004" y="19412"/>
                                  <a:pt x="13767" y="21570"/>
                                </a:cubicBezTo>
                                <a:lnTo>
                                  <a:pt x="17257" y="21855"/>
                                </a:lnTo>
                                <a:lnTo>
                                  <a:pt x="17257" y="27310"/>
                                </a:lnTo>
                                <a:lnTo>
                                  <a:pt x="11417" y="26943"/>
                                </a:lnTo>
                                <a:cubicBezTo>
                                  <a:pt x="2210" y="22663"/>
                                  <a:pt x="0" y="13620"/>
                                  <a:pt x="2870" y="7131"/>
                                </a:cubicBezTo>
                                <a:cubicBezTo>
                                  <a:pt x="4280" y="4070"/>
                                  <a:pt x="6988" y="1381"/>
                                  <a:pt x="10519"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7" name="Shape 78"/>
                        <wps:cNvSpPr/>
                        <wps:spPr>
                          <a:xfrm>
                            <a:off x="162399" y="502548"/>
                            <a:ext cx="17122" cy="27335"/>
                          </a:xfrm>
                          <a:custGeom>
                            <a:avLst/>
                            <a:gdLst/>
                            <a:ahLst/>
                            <a:cxnLst/>
                            <a:rect l="0" t="0" r="0" b="0"/>
                            <a:pathLst>
                              <a:path w="17122" h="27335">
                                <a:moveTo>
                                  <a:pt x="0" y="0"/>
                                </a:moveTo>
                                <a:lnTo>
                                  <a:pt x="5845" y="333"/>
                                </a:lnTo>
                                <a:cubicBezTo>
                                  <a:pt x="15281" y="4778"/>
                                  <a:pt x="17122" y="13998"/>
                                  <a:pt x="14328" y="20120"/>
                                </a:cubicBezTo>
                                <a:cubicBezTo>
                                  <a:pt x="12874" y="23384"/>
                                  <a:pt x="10077" y="26025"/>
                                  <a:pt x="6521" y="27335"/>
                                </a:cubicBezTo>
                                <a:lnTo>
                                  <a:pt x="0" y="26926"/>
                                </a:lnTo>
                                <a:lnTo>
                                  <a:pt x="0" y="21471"/>
                                </a:lnTo>
                                <a:lnTo>
                                  <a:pt x="3208" y="21733"/>
                                </a:lnTo>
                                <a:cubicBezTo>
                                  <a:pt x="5203" y="21012"/>
                                  <a:pt x="6861" y="19427"/>
                                  <a:pt x="7877" y="17097"/>
                                </a:cubicBezTo>
                                <a:cubicBezTo>
                                  <a:pt x="10010" y="12436"/>
                                  <a:pt x="8258" y="7877"/>
                                  <a:pt x="3470" y="5629"/>
                                </a:cubicBezTo>
                                <a:lnTo>
                                  <a:pt x="0" y="536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8" name="Shape 79"/>
                        <wps:cNvSpPr/>
                        <wps:spPr>
                          <a:xfrm>
                            <a:off x="178573" y="510945"/>
                            <a:ext cx="34176" cy="34582"/>
                          </a:xfrm>
                          <a:custGeom>
                            <a:avLst/>
                            <a:gdLst/>
                            <a:ahLst/>
                            <a:cxnLst/>
                            <a:rect l="0" t="0" r="0" b="0"/>
                            <a:pathLst>
                              <a:path w="34176" h="34582">
                                <a:moveTo>
                                  <a:pt x="7277" y="0"/>
                                </a:moveTo>
                                <a:lnTo>
                                  <a:pt x="13335" y="1766"/>
                                </a:lnTo>
                                <a:lnTo>
                                  <a:pt x="23012" y="22225"/>
                                </a:lnTo>
                                <a:lnTo>
                                  <a:pt x="27559" y="5766"/>
                                </a:lnTo>
                                <a:lnTo>
                                  <a:pt x="34176" y="7595"/>
                                </a:lnTo>
                                <a:lnTo>
                                  <a:pt x="26810" y="34582"/>
                                </a:lnTo>
                                <a:lnTo>
                                  <a:pt x="21285" y="33071"/>
                                </a:lnTo>
                                <a:lnTo>
                                  <a:pt x="11290" y="11671"/>
                                </a:lnTo>
                                <a:lnTo>
                                  <a:pt x="6604" y="28918"/>
                                </a:lnTo>
                                <a:lnTo>
                                  <a:pt x="0" y="27039"/>
                                </a:lnTo>
                                <a:lnTo>
                                  <a:pt x="727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79" name="Shape 80"/>
                        <wps:cNvSpPr/>
                        <wps:spPr>
                          <a:xfrm>
                            <a:off x="211282" y="520413"/>
                            <a:ext cx="16504" cy="27254"/>
                          </a:xfrm>
                          <a:custGeom>
                            <a:avLst/>
                            <a:gdLst/>
                            <a:ahLst/>
                            <a:cxnLst/>
                            <a:rect l="0" t="0" r="0" b="0"/>
                            <a:pathLst>
                              <a:path w="16504" h="27254">
                                <a:moveTo>
                                  <a:pt x="14326" y="0"/>
                                </a:moveTo>
                                <a:lnTo>
                                  <a:pt x="16504" y="257"/>
                                </a:lnTo>
                                <a:lnTo>
                                  <a:pt x="16504" y="9263"/>
                                </a:lnTo>
                                <a:lnTo>
                                  <a:pt x="12294" y="17411"/>
                                </a:lnTo>
                                <a:lnTo>
                                  <a:pt x="16504" y="17919"/>
                                </a:lnTo>
                                <a:lnTo>
                                  <a:pt x="16504" y="22886"/>
                                </a:lnTo>
                                <a:lnTo>
                                  <a:pt x="9906" y="22085"/>
                                </a:lnTo>
                                <a:lnTo>
                                  <a:pt x="7277" y="27254"/>
                                </a:lnTo>
                                <a:lnTo>
                                  <a:pt x="0" y="26441"/>
                                </a:lnTo>
                                <a:lnTo>
                                  <a:pt x="1432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0" name="Shape 81"/>
                        <wps:cNvSpPr/>
                        <wps:spPr>
                          <a:xfrm>
                            <a:off x="227786" y="520670"/>
                            <a:ext cx="14586" cy="29995"/>
                          </a:xfrm>
                          <a:custGeom>
                            <a:avLst/>
                            <a:gdLst/>
                            <a:ahLst/>
                            <a:cxnLst/>
                            <a:rect l="0" t="0" r="0" b="0"/>
                            <a:pathLst>
                              <a:path w="14586" h="29995">
                                <a:moveTo>
                                  <a:pt x="0" y="0"/>
                                </a:moveTo>
                                <a:lnTo>
                                  <a:pt x="5683" y="670"/>
                                </a:lnTo>
                                <a:lnTo>
                                  <a:pt x="14586" y="29995"/>
                                </a:lnTo>
                                <a:lnTo>
                                  <a:pt x="7220" y="29068"/>
                                </a:lnTo>
                                <a:lnTo>
                                  <a:pt x="5645" y="23315"/>
                                </a:lnTo>
                                <a:lnTo>
                                  <a:pt x="0" y="22629"/>
                                </a:lnTo>
                                <a:lnTo>
                                  <a:pt x="0" y="17663"/>
                                </a:lnTo>
                                <a:lnTo>
                                  <a:pt x="4210" y="18171"/>
                                </a:lnTo>
                                <a:lnTo>
                                  <a:pt x="1111" y="6855"/>
                                </a:lnTo>
                                <a:lnTo>
                                  <a:pt x="0" y="9006"/>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1" name="Shape 82"/>
                        <wps:cNvSpPr/>
                        <wps:spPr>
                          <a:xfrm>
                            <a:off x="247755" y="522504"/>
                            <a:ext cx="21184" cy="27978"/>
                          </a:xfrm>
                          <a:custGeom>
                            <a:avLst/>
                            <a:gdLst/>
                            <a:ahLst/>
                            <a:cxnLst/>
                            <a:rect l="0" t="0" r="0" b="0"/>
                            <a:pathLst>
                              <a:path w="21184" h="27978">
                                <a:moveTo>
                                  <a:pt x="0" y="0"/>
                                </a:moveTo>
                                <a:lnTo>
                                  <a:pt x="6883" y="0"/>
                                </a:lnTo>
                                <a:lnTo>
                                  <a:pt x="7061" y="22937"/>
                                </a:lnTo>
                                <a:lnTo>
                                  <a:pt x="21146" y="22809"/>
                                </a:lnTo>
                                <a:lnTo>
                                  <a:pt x="21184" y="27902"/>
                                </a:lnTo>
                                <a:lnTo>
                                  <a:pt x="216" y="27978"/>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2" name="Shape 83"/>
                        <wps:cNvSpPr/>
                        <wps:spPr>
                          <a:xfrm>
                            <a:off x="282161" y="518998"/>
                            <a:ext cx="15192" cy="29832"/>
                          </a:xfrm>
                          <a:custGeom>
                            <a:avLst/>
                            <a:gdLst/>
                            <a:ahLst/>
                            <a:cxnLst/>
                            <a:rect l="0" t="0" r="0" b="0"/>
                            <a:pathLst>
                              <a:path w="15192" h="29832">
                                <a:moveTo>
                                  <a:pt x="12001" y="0"/>
                                </a:moveTo>
                                <a:lnTo>
                                  <a:pt x="15192" y="540"/>
                                </a:lnTo>
                                <a:lnTo>
                                  <a:pt x="15192" y="5859"/>
                                </a:lnTo>
                                <a:lnTo>
                                  <a:pt x="12027" y="5309"/>
                                </a:lnTo>
                                <a:lnTo>
                                  <a:pt x="7722" y="6083"/>
                                </a:lnTo>
                                <a:lnTo>
                                  <a:pt x="10757" y="23571"/>
                                </a:lnTo>
                                <a:lnTo>
                                  <a:pt x="15192" y="22720"/>
                                </a:lnTo>
                                <a:lnTo>
                                  <a:pt x="15192" y="27922"/>
                                </a:lnTo>
                                <a:lnTo>
                                  <a:pt x="4978" y="29832"/>
                                </a:lnTo>
                                <a:lnTo>
                                  <a:pt x="0" y="2299"/>
                                </a:lnTo>
                                <a:lnTo>
                                  <a:pt x="12001"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3" name="Shape 84"/>
                        <wps:cNvSpPr/>
                        <wps:spPr>
                          <a:xfrm>
                            <a:off x="297353" y="519539"/>
                            <a:ext cx="15657" cy="27382"/>
                          </a:xfrm>
                          <a:custGeom>
                            <a:avLst/>
                            <a:gdLst/>
                            <a:ahLst/>
                            <a:cxnLst/>
                            <a:rect l="0" t="0" r="0" b="0"/>
                            <a:pathLst>
                              <a:path w="15657" h="27382">
                                <a:moveTo>
                                  <a:pt x="0" y="0"/>
                                </a:moveTo>
                                <a:lnTo>
                                  <a:pt x="8686" y="1471"/>
                                </a:lnTo>
                                <a:cubicBezTo>
                                  <a:pt x="11637" y="3527"/>
                                  <a:pt x="13529" y="6762"/>
                                  <a:pt x="14209" y="10560"/>
                                </a:cubicBezTo>
                                <a:cubicBezTo>
                                  <a:pt x="15657" y="18383"/>
                                  <a:pt x="11783" y="25203"/>
                                  <a:pt x="988" y="27197"/>
                                </a:cubicBezTo>
                                <a:lnTo>
                                  <a:pt x="0" y="27382"/>
                                </a:lnTo>
                                <a:lnTo>
                                  <a:pt x="0" y="22179"/>
                                </a:lnTo>
                                <a:lnTo>
                                  <a:pt x="61" y="22168"/>
                                </a:lnTo>
                                <a:cubicBezTo>
                                  <a:pt x="6843" y="20910"/>
                                  <a:pt x="7999" y="15818"/>
                                  <a:pt x="7287" y="11791"/>
                                </a:cubicBezTo>
                                <a:cubicBezTo>
                                  <a:pt x="6868" y="9423"/>
                                  <a:pt x="5849" y="7356"/>
                                  <a:pt x="4138" y="6037"/>
                                </a:cubicBezTo>
                                <a:lnTo>
                                  <a:pt x="0" y="5318"/>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4" name="Shape 85"/>
                        <wps:cNvSpPr/>
                        <wps:spPr>
                          <a:xfrm>
                            <a:off x="312836" y="508733"/>
                            <a:ext cx="27788" cy="32969"/>
                          </a:xfrm>
                          <a:custGeom>
                            <a:avLst/>
                            <a:gdLst/>
                            <a:ahLst/>
                            <a:cxnLst/>
                            <a:rect l="0" t="0" r="0" b="0"/>
                            <a:pathLst>
                              <a:path w="27788" h="32969">
                                <a:moveTo>
                                  <a:pt x="19050" y="0"/>
                                </a:moveTo>
                                <a:lnTo>
                                  <a:pt x="20561" y="4877"/>
                                </a:lnTo>
                                <a:lnTo>
                                  <a:pt x="8065" y="9004"/>
                                </a:lnTo>
                                <a:lnTo>
                                  <a:pt x="9843" y="14618"/>
                                </a:lnTo>
                                <a:lnTo>
                                  <a:pt x="21755" y="10744"/>
                                </a:lnTo>
                                <a:lnTo>
                                  <a:pt x="23355" y="15570"/>
                                </a:lnTo>
                                <a:lnTo>
                                  <a:pt x="11405" y="19456"/>
                                </a:lnTo>
                                <a:lnTo>
                                  <a:pt x="13475" y="25857"/>
                                </a:lnTo>
                                <a:lnTo>
                                  <a:pt x="26200" y="21704"/>
                                </a:lnTo>
                                <a:lnTo>
                                  <a:pt x="27788" y="26556"/>
                                </a:lnTo>
                                <a:lnTo>
                                  <a:pt x="8471" y="32969"/>
                                </a:lnTo>
                                <a:lnTo>
                                  <a:pt x="0" y="6248"/>
                                </a:lnTo>
                                <a:lnTo>
                                  <a:pt x="1905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5" name="Shape 86"/>
                        <wps:cNvSpPr/>
                        <wps:spPr>
                          <a:xfrm>
                            <a:off x="333237" y="495992"/>
                            <a:ext cx="26543" cy="32436"/>
                          </a:xfrm>
                          <a:custGeom>
                            <a:avLst/>
                            <a:gdLst/>
                            <a:ahLst/>
                            <a:cxnLst/>
                            <a:rect l="0" t="0" r="0" b="0"/>
                            <a:pathLst>
                              <a:path w="26543" h="32436">
                                <a:moveTo>
                                  <a:pt x="26314" y="0"/>
                                </a:moveTo>
                                <a:lnTo>
                                  <a:pt x="26543" y="31217"/>
                                </a:lnTo>
                                <a:lnTo>
                                  <a:pt x="23863" y="32436"/>
                                </a:lnTo>
                                <a:lnTo>
                                  <a:pt x="0" y="12485"/>
                                </a:lnTo>
                                <a:lnTo>
                                  <a:pt x="6706" y="9271"/>
                                </a:lnTo>
                                <a:lnTo>
                                  <a:pt x="20002" y="20612"/>
                                </a:lnTo>
                                <a:lnTo>
                                  <a:pt x="19583" y="3188"/>
                                </a:lnTo>
                                <a:lnTo>
                                  <a:pt x="2631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6" name="Shape 87"/>
                        <wps:cNvSpPr/>
                        <wps:spPr>
                          <a:xfrm>
                            <a:off x="361160" y="483837"/>
                            <a:ext cx="31852" cy="34595"/>
                          </a:xfrm>
                          <a:custGeom>
                            <a:avLst/>
                            <a:gdLst/>
                            <a:ahLst/>
                            <a:cxnLst/>
                            <a:rect l="0" t="0" r="0" b="0"/>
                            <a:pathLst>
                              <a:path w="31852" h="34595">
                                <a:moveTo>
                                  <a:pt x="16942" y="0"/>
                                </a:moveTo>
                                <a:lnTo>
                                  <a:pt x="19583" y="4356"/>
                                </a:lnTo>
                                <a:lnTo>
                                  <a:pt x="8471" y="11468"/>
                                </a:lnTo>
                                <a:lnTo>
                                  <a:pt x="11544" y="16434"/>
                                </a:lnTo>
                                <a:lnTo>
                                  <a:pt x="22187" y="9614"/>
                                </a:lnTo>
                                <a:lnTo>
                                  <a:pt x="24867" y="13995"/>
                                </a:lnTo>
                                <a:lnTo>
                                  <a:pt x="14237" y="20778"/>
                                </a:lnTo>
                                <a:lnTo>
                                  <a:pt x="17767" y="26581"/>
                                </a:lnTo>
                                <a:lnTo>
                                  <a:pt x="29210" y="19190"/>
                                </a:lnTo>
                                <a:lnTo>
                                  <a:pt x="31852" y="23571"/>
                                </a:lnTo>
                                <a:lnTo>
                                  <a:pt x="14669" y="34595"/>
                                </a:lnTo>
                                <a:lnTo>
                                  <a:pt x="0" y="10859"/>
                                </a:lnTo>
                                <a:lnTo>
                                  <a:pt x="1694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7" name="Shape 88"/>
                        <wps:cNvSpPr/>
                        <wps:spPr>
                          <a:xfrm>
                            <a:off x="381714" y="476753"/>
                            <a:ext cx="33553" cy="26175"/>
                          </a:xfrm>
                          <a:custGeom>
                            <a:avLst/>
                            <a:gdLst/>
                            <a:ahLst/>
                            <a:cxnLst/>
                            <a:rect l="0" t="0" r="0" b="0"/>
                            <a:pathLst>
                              <a:path w="33553" h="26175">
                                <a:moveTo>
                                  <a:pt x="5296" y="0"/>
                                </a:moveTo>
                                <a:lnTo>
                                  <a:pt x="19406" y="17818"/>
                                </a:lnTo>
                                <a:lnTo>
                                  <a:pt x="30416" y="8878"/>
                                </a:lnTo>
                                <a:lnTo>
                                  <a:pt x="33553" y="12827"/>
                                </a:lnTo>
                                <a:lnTo>
                                  <a:pt x="17221" y="26175"/>
                                </a:lnTo>
                                <a:lnTo>
                                  <a:pt x="0" y="4382"/>
                                </a:lnTo>
                                <a:lnTo>
                                  <a:pt x="5296"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8" name="Shape 89"/>
                        <wps:cNvSpPr/>
                        <wps:spPr>
                          <a:xfrm>
                            <a:off x="402737" y="449976"/>
                            <a:ext cx="17382" cy="30385"/>
                          </a:xfrm>
                          <a:custGeom>
                            <a:avLst/>
                            <a:gdLst/>
                            <a:ahLst/>
                            <a:cxnLst/>
                            <a:rect l="0" t="0" r="0" b="0"/>
                            <a:pathLst>
                              <a:path w="17382" h="30385">
                                <a:moveTo>
                                  <a:pt x="17382" y="0"/>
                                </a:moveTo>
                                <a:lnTo>
                                  <a:pt x="17382" y="5978"/>
                                </a:lnTo>
                                <a:lnTo>
                                  <a:pt x="17267" y="5931"/>
                                </a:lnTo>
                                <a:cubicBezTo>
                                  <a:pt x="15154" y="6033"/>
                                  <a:pt x="13062" y="7065"/>
                                  <a:pt x="11290" y="9001"/>
                                </a:cubicBezTo>
                                <a:cubicBezTo>
                                  <a:pt x="7684" y="12951"/>
                                  <a:pt x="7722" y="17790"/>
                                  <a:pt x="11430" y="21308"/>
                                </a:cubicBezTo>
                                <a:lnTo>
                                  <a:pt x="17382" y="23767"/>
                                </a:lnTo>
                                <a:lnTo>
                                  <a:pt x="17382" y="29805"/>
                                </a:lnTo>
                                <a:lnTo>
                                  <a:pt x="16462" y="30257"/>
                                </a:lnTo>
                                <a:cubicBezTo>
                                  <a:pt x="12684" y="30385"/>
                                  <a:pt x="9131" y="28972"/>
                                  <a:pt x="6579" y="26527"/>
                                </a:cubicBezTo>
                                <a:cubicBezTo>
                                  <a:pt x="1740" y="21918"/>
                                  <a:pt x="0" y="12684"/>
                                  <a:pt x="7087" y="5039"/>
                                </a:cubicBezTo>
                                <a:lnTo>
                                  <a:pt x="17382"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89" name="Shape 90"/>
                        <wps:cNvSpPr/>
                        <wps:spPr>
                          <a:xfrm>
                            <a:off x="420120" y="449367"/>
                            <a:ext cx="17047" cy="30414"/>
                          </a:xfrm>
                          <a:custGeom>
                            <a:avLst/>
                            <a:gdLst/>
                            <a:ahLst/>
                            <a:cxnLst/>
                            <a:rect l="0" t="0" r="0" b="0"/>
                            <a:pathLst>
                              <a:path w="17047" h="30414">
                                <a:moveTo>
                                  <a:pt x="1096" y="73"/>
                                </a:moveTo>
                                <a:cubicBezTo>
                                  <a:pt x="4887" y="0"/>
                                  <a:pt x="8399" y="1476"/>
                                  <a:pt x="10812" y="3794"/>
                                </a:cubicBezTo>
                                <a:cubicBezTo>
                                  <a:pt x="15942" y="8735"/>
                                  <a:pt x="17047" y="18018"/>
                                  <a:pt x="10316" y="25346"/>
                                </a:cubicBezTo>
                                <a:lnTo>
                                  <a:pt x="0" y="30414"/>
                                </a:lnTo>
                                <a:lnTo>
                                  <a:pt x="0" y="24377"/>
                                </a:lnTo>
                                <a:lnTo>
                                  <a:pt x="91" y="24414"/>
                                </a:lnTo>
                                <a:cubicBezTo>
                                  <a:pt x="2204" y="24314"/>
                                  <a:pt x="4316" y="23283"/>
                                  <a:pt x="6125" y="21320"/>
                                </a:cubicBezTo>
                                <a:cubicBezTo>
                                  <a:pt x="9719" y="17447"/>
                                  <a:pt x="9618" y="12531"/>
                                  <a:pt x="5985" y="9052"/>
                                </a:cubicBezTo>
                                <a:lnTo>
                                  <a:pt x="0" y="6588"/>
                                </a:lnTo>
                                <a:lnTo>
                                  <a:pt x="0" y="609"/>
                                </a:lnTo>
                                <a:lnTo>
                                  <a:pt x="1096" y="73"/>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0" name="Shape 91"/>
                        <wps:cNvSpPr/>
                        <wps:spPr>
                          <a:xfrm>
                            <a:off x="423060" y="426411"/>
                            <a:ext cx="12250" cy="22491"/>
                          </a:xfrm>
                          <a:custGeom>
                            <a:avLst/>
                            <a:gdLst/>
                            <a:ahLst/>
                            <a:cxnLst/>
                            <a:rect l="0" t="0" r="0" b="0"/>
                            <a:pathLst>
                              <a:path w="12250" h="22491">
                                <a:moveTo>
                                  <a:pt x="12250" y="0"/>
                                </a:moveTo>
                                <a:lnTo>
                                  <a:pt x="12250" y="7772"/>
                                </a:lnTo>
                                <a:lnTo>
                                  <a:pt x="9461" y="8953"/>
                                </a:lnTo>
                                <a:lnTo>
                                  <a:pt x="8115" y="10997"/>
                                </a:lnTo>
                                <a:lnTo>
                                  <a:pt x="12250" y="13990"/>
                                </a:lnTo>
                                <a:lnTo>
                                  <a:pt x="12250" y="22491"/>
                                </a:lnTo>
                                <a:lnTo>
                                  <a:pt x="0" y="13728"/>
                                </a:lnTo>
                                <a:lnTo>
                                  <a:pt x="7074" y="3505"/>
                                </a:lnTo>
                                <a:lnTo>
                                  <a:pt x="1225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1" name="Shape 92"/>
                        <wps:cNvSpPr/>
                        <wps:spPr>
                          <a:xfrm>
                            <a:off x="435310" y="425404"/>
                            <a:ext cx="14204" cy="30851"/>
                          </a:xfrm>
                          <a:custGeom>
                            <a:avLst/>
                            <a:gdLst/>
                            <a:ahLst/>
                            <a:cxnLst/>
                            <a:rect l="0" t="0" r="0" b="0"/>
                            <a:pathLst>
                              <a:path w="14204" h="30851">
                                <a:moveTo>
                                  <a:pt x="1002" y="329"/>
                                </a:moveTo>
                                <a:cubicBezTo>
                                  <a:pt x="3148" y="0"/>
                                  <a:pt x="5225" y="606"/>
                                  <a:pt x="6762" y="1756"/>
                                </a:cubicBezTo>
                                <a:cubicBezTo>
                                  <a:pt x="9898" y="3979"/>
                                  <a:pt x="11956" y="8893"/>
                                  <a:pt x="8311" y="14164"/>
                                </a:cubicBezTo>
                                <a:lnTo>
                                  <a:pt x="5174" y="18710"/>
                                </a:lnTo>
                                <a:lnTo>
                                  <a:pt x="14204" y="25213"/>
                                </a:lnTo>
                                <a:lnTo>
                                  <a:pt x="10279" y="30851"/>
                                </a:lnTo>
                                <a:lnTo>
                                  <a:pt x="0" y="23498"/>
                                </a:lnTo>
                                <a:lnTo>
                                  <a:pt x="0" y="14997"/>
                                </a:lnTo>
                                <a:lnTo>
                                  <a:pt x="1059" y="15764"/>
                                </a:lnTo>
                                <a:lnTo>
                                  <a:pt x="2901" y="13033"/>
                                </a:lnTo>
                                <a:cubicBezTo>
                                  <a:pt x="4730" y="10481"/>
                                  <a:pt x="4412" y="8855"/>
                                  <a:pt x="2698" y="7636"/>
                                </a:cubicBezTo>
                                <a:lnTo>
                                  <a:pt x="0" y="8779"/>
                                </a:lnTo>
                                <a:lnTo>
                                  <a:pt x="0" y="1007"/>
                                </a:lnTo>
                                <a:lnTo>
                                  <a:pt x="1002" y="329"/>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2" name="Shape 93"/>
                        <wps:cNvSpPr/>
                        <wps:spPr>
                          <a:xfrm>
                            <a:off x="437365" y="392505"/>
                            <a:ext cx="38049" cy="39522"/>
                          </a:xfrm>
                          <a:custGeom>
                            <a:avLst/>
                            <a:gdLst/>
                            <a:ahLst/>
                            <a:cxnLst/>
                            <a:rect l="0" t="0" r="0" b="0"/>
                            <a:pathLst>
                              <a:path w="38049" h="39522">
                                <a:moveTo>
                                  <a:pt x="13538" y="0"/>
                                </a:moveTo>
                                <a:lnTo>
                                  <a:pt x="38049" y="12725"/>
                                </a:lnTo>
                                <a:lnTo>
                                  <a:pt x="34874" y="18859"/>
                                </a:lnTo>
                                <a:lnTo>
                                  <a:pt x="19533" y="10934"/>
                                </a:lnTo>
                                <a:lnTo>
                                  <a:pt x="23901" y="21691"/>
                                </a:lnTo>
                                <a:lnTo>
                                  <a:pt x="23432" y="22644"/>
                                </a:lnTo>
                                <a:lnTo>
                                  <a:pt x="12344" y="25438"/>
                                </a:lnTo>
                                <a:lnTo>
                                  <a:pt x="27673" y="33350"/>
                                </a:lnTo>
                                <a:lnTo>
                                  <a:pt x="24562" y="39522"/>
                                </a:lnTo>
                                <a:lnTo>
                                  <a:pt x="0" y="26835"/>
                                </a:lnTo>
                                <a:lnTo>
                                  <a:pt x="2718" y="21463"/>
                                </a:lnTo>
                                <a:lnTo>
                                  <a:pt x="15812" y="18110"/>
                                </a:lnTo>
                                <a:lnTo>
                                  <a:pt x="10744" y="5372"/>
                                </a:lnTo>
                                <a:lnTo>
                                  <a:pt x="13538"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3" name="Shape 94"/>
                        <wps:cNvSpPr/>
                        <wps:spPr>
                          <a:xfrm>
                            <a:off x="452455" y="368458"/>
                            <a:ext cx="32563" cy="28359"/>
                          </a:xfrm>
                          <a:custGeom>
                            <a:avLst/>
                            <a:gdLst/>
                            <a:ahLst/>
                            <a:cxnLst/>
                            <a:rect l="0" t="0" r="0" b="0"/>
                            <a:pathLst>
                              <a:path w="32563" h="28359">
                                <a:moveTo>
                                  <a:pt x="6464" y="0"/>
                                </a:moveTo>
                                <a:lnTo>
                                  <a:pt x="11240" y="1663"/>
                                </a:lnTo>
                                <a:lnTo>
                                  <a:pt x="6922" y="14377"/>
                                </a:lnTo>
                                <a:lnTo>
                                  <a:pt x="12408" y="16243"/>
                                </a:lnTo>
                                <a:lnTo>
                                  <a:pt x="16472" y="4178"/>
                                </a:lnTo>
                                <a:lnTo>
                                  <a:pt x="21285" y="5829"/>
                                </a:lnTo>
                                <a:lnTo>
                                  <a:pt x="17196" y="17894"/>
                                </a:lnTo>
                                <a:lnTo>
                                  <a:pt x="23470" y="20130"/>
                                </a:lnTo>
                                <a:lnTo>
                                  <a:pt x="27800" y="7124"/>
                                </a:lnTo>
                                <a:lnTo>
                                  <a:pt x="32563" y="8801"/>
                                </a:lnTo>
                                <a:lnTo>
                                  <a:pt x="25972" y="28359"/>
                                </a:lnTo>
                                <a:lnTo>
                                  <a:pt x="0" y="19253"/>
                                </a:lnTo>
                                <a:lnTo>
                                  <a:pt x="646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4" name="Shape 95"/>
                        <wps:cNvSpPr/>
                        <wps:spPr>
                          <a:xfrm>
                            <a:off x="460216" y="336295"/>
                            <a:ext cx="32423" cy="33350"/>
                          </a:xfrm>
                          <a:custGeom>
                            <a:avLst/>
                            <a:gdLst/>
                            <a:ahLst/>
                            <a:cxnLst/>
                            <a:rect l="0" t="0" r="0" b="0"/>
                            <a:pathLst>
                              <a:path w="32423" h="33350">
                                <a:moveTo>
                                  <a:pt x="5423" y="0"/>
                                </a:moveTo>
                                <a:lnTo>
                                  <a:pt x="32423" y="5486"/>
                                </a:lnTo>
                                <a:lnTo>
                                  <a:pt x="31318" y="11278"/>
                                </a:lnTo>
                                <a:lnTo>
                                  <a:pt x="11062" y="22987"/>
                                </a:lnTo>
                                <a:lnTo>
                                  <a:pt x="28397" y="26429"/>
                                </a:lnTo>
                                <a:lnTo>
                                  <a:pt x="27051" y="33350"/>
                                </a:lnTo>
                                <a:lnTo>
                                  <a:pt x="0" y="27928"/>
                                </a:lnTo>
                                <a:lnTo>
                                  <a:pt x="1245" y="21641"/>
                                </a:lnTo>
                                <a:lnTo>
                                  <a:pt x="20625" y="10261"/>
                                </a:lnTo>
                                <a:lnTo>
                                  <a:pt x="4153" y="6934"/>
                                </a:lnTo>
                                <a:lnTo>
                                  <a:pt x="5423"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5" name="Shape 96"/>
                        <wps:cNvSpPr/>
                        <wps:spPr>
                          <a:xfrm>
                            <a:off x="465983" y="306068"/>
                            <a:ext cx="28410" cy="27546"/>
                          </a:xfrm>
                          <a:custGeom>
                            <a:avLst/>
                            <a:gdLst/>
                            <a:ahLst/>
                            <a:cxnLst/>
                            <a:rect l="0" t="0" r="0" b="0"/>
                            <a:pathLst>
                              <a:path w="28410" h="27546">
                                <a:moveTo>
                                  <a:pt x="1524" y="0"/>
                                </a:moveTo>
                                <a:lnTo>
                                  <a:pt x="6490" y="330"/>
                                </a:lnTo>
                                <a:lnTo>
                                  <a:pt x="5944" y="10440"/>
                                </a:lnTo>
                                <a:lnTo>
                                  <a:pt x="28410" y="11646"/>
                                </a:lnTo>
                                <a:lnTo>
                                  <a:pt x="28004" y="18682"/>
                                </a:lnTo>
                                <a:lnTo>
                                  <a:pt x="5575" y="17373"/>
                                </a:lnTo>
                                <a:lnTo>
                                  <a:pt x="5042" y="27546"/>
                                </a:lnTo>
                                <a:lnTo>
                                  <a:pt x="0" y="27204"/>
                                </a:lnTo>
                                <a:lnTo>
                                  <a:pt x="1524"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6" name="Shape 97"/>
                        <wps:cNvSpPr/>
                        <wps:spPr>
                          <a:xfrm>
                            <a:off x="584384" y="480235"/>
                            <a:ext cx="29705" cy="55664"/>
                          </a:xfrm>
                          <a:custGeom>
                            <a:avLst/>
                            <a:gdLst/>
                            <a:ahLst/>
                            <a:cxnLst/>
                            <a:rect l="0" t="0" r="0" b="0"/>
                            <a:pathLst>
                              <a:path w="29705" h="55664">
                                <a:moveTo>
                                  <a:pt x="0" y="0"/>
                                </a:moveTo>
                                <a:lnTo>
                                  <a:pt x="29705" y="0"/>
                                </a:lnTo>
                                <a:lnTo>
                                  <a:pt x="29705" y="7188"/>
                                </a:lnTo>
                                <a:lnTo>
                                  <a:pt x="8014" y="7188"/>
                                </a:lnTo>
                                <a:lnTo>
                                  <a:pt x="8014" y="22580"/>
                                </a:lnTo>
                                <a:lnTo>
                                  <a:pt x="29705" y="22580"/>
                                </a:lnTo>
                                <a:lnTo>
                                  <a:pt x="29705" y="29807"/>
                                </a:lnTo>
                                <a:lnTo>
                                  <a:pt x="8014" y="29807"/>
                                </a:lnTo>
                                <a:lnTo>
                                  <a:pt x="8014"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7" name="Shape 98"/>
                        <wps:cNvSpPr/>
                        <wps:spPr>
                          <a:xfrm>
                            <a:off x="622757" y="480235"/>
                            <a:ext cx="16035" cy="55664"/>
                          </a:xfrm>
                          <a:custGeom>
                            <a:avLst/>
                            <a:gdLst/>
                            <a:ahLst/>
                            <a:cxnLst/>
                            <a:rect l="0" t="0" r="0" b="0"/>
                            <a:pathLst>
                              <a:path w="16035" h="55664">
                                <a:moveTo>
                                  <a:pt x="0" y="0"/>
                                </a:moveTo>
                                <a:lnTo>
                                  <a:pt x="14033" y="0"/>
                                </a:lnTo>
                                <a:lnTo>
                                  <a:pt x="16035" y="626"/>
                                </a:lnTo>
                                <a:lnTo>
                                  <a:pt x="16035" y="7634"/>
                                </a:lnTo>
                                <a:lnTo>
                                  <a:pt x="13144" y="6858"/>
                                </a:lnTo>
                                <a:lnTo>
                                  <a:pt x="8001" y="6858"/>
                                </a:lnTo>
                                <a:lnTo>
                                  <a:pt x="8001" y="24295"/>
                                </a:lnTo>
                                <a:lnTo>
                                  <a:pt x="13144" y="24295"/>
                                </a:lnTo>
                                <a:lnTo>
                                  <a:pt x="16035" y="23373"/>
                                </a:lnTo>
                                <a:lnTo>
                                  <a:pt x="16035" y="33071"/>
                                </a:lnTo>
                                <a:lnTo>
                                  <a:pt x="11341" y="31483"/>
                                </a:lnTo>
                                <a:lnTo>
                                  <a:pt x="8001" y="31483"/>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8" name="Shape 99"/>
                        <wps:cNvSpPr/>
                        <wps:spPr>
                          <a:xfrm>
                            <a:off x="638792" y="480860"/>
                            <a:ext cx="26980" cy="55038"/>
                          </a:xfrm>
                          <a:custGeom>
                            <a:avLst/>
                            <a:gdLst/>
                            <a:ahLst/>
                            <a:cxnLst/>
                            <a:rect l="0" t="0" r="0" b="0"/>
                            <a:pathLst>
                              <a:path w="26980" h="55038">
                                <a:moveTo>
                                  <a:pt x="0" y="0"/>
                                </a:moveTo>
                                <a:lnTo>
                                  <a:pt x="11355" y="3550"/>
                                </a:lnTo>
                                <a:cubicBezTo>
                                  <a:pt x="14512" y="6239"/>
                                  <a:pt x="16262" y="10131"/>
                                  <a:pt x="16262" y="14945"/>
                                </a:cubicBezTo>
                                <a:cubicBezTo>
                                  <a:pt x="16262" y="21384"/>
                                  <a:pt x="12921" y="26197"/>
                                  <a:pt x="6978" y="28559"/>
                                </a:cubicBezTo>
                                <a:cubicBezTo>
                                  <a:pt x="12045" y="31925"/>
                                  <a:pt x="15131" y="37068"/>
                                  <a:pt x="19386" y="44028"/>
                                </a:cubicBezTo>
                                <a:cubicBezTo>
                                  <a:pt x="21748" y="47838"/>
                                  <a:pt x="23120" y="49718"/>
                                  <a:pt x="26980" y="55038"/>
                                </a:cubicBezTo>
                                <a:lnTo>
                                  <a:pt x="17417" y="55038"/>
                                </a:lnTo>
                                <a:lnTo>
                                  <a:pt x="10064" y="43609"/>
                                </a:lnTo>
                                <a:cubicBezTo>
                                  <a:pt x="6406" y="37888"/>
                                  <a:pt x="3736" y="34700"/>
                                  <a:pt x="1471" y="32942"/>
                                </a:cubicBezTo>
                                <a:lnTo>
                                  <a:pt x="0" y="32445"/>
                                </a:lnTo>
                                <a:lnTo>
                                  <a:pt x="0" y="22748"/>
                                </a:lnTo>
                                <a:lnTo>
                                  <a:pt x="5814" y="20893"/>
                                </a:lnTo>
                                <a:cubicBezTo>
                                  <a:pt x="7483" y="19215"/>
                                  <a:pt x="8070" y="16958"/>
                                  <a:pt x="8032" y="14640"/>
                                </a:cubicBezTo>
                                <a:cubicBezTo>
                                  <a:pt x="7987" y="12017"/>
                                  <a:pt x="7194" y="9916"/>
                                  <a:pt x="5443" y="8469"/>
                                </a:cubicBezTo>
                                <a:lnTo>
                                  <a:pt x="0" y="700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99" name="Shape 100"/>
                        <wps:cNvSpPr/>
                        <wps:spPr>
                          <a:xfrm>
                            <a:off x="669423" y="479482"/>
                            <a:ext cx="29928" cy="57138"/>
                          </a:xfrm>
                          <a:custGeom>
                            <a:avLst/>
                            <a:gdLst/>
                            <a:ahLst/>
                            <a:cxnLst/>
                            <a:rect l="0" t="0" r="0" b="0"/>
                            <a:pathLst>
                              <a:path w="29928" h="57138">
                                <a:moveTo>
                                  <a:pt x="29883" y="0"/>
                                </a:moveTo>
                                <a:lnTo>
                                  <a:pt x="29928" y="8"/>
                                </a:lnTo>
                                <a:lnTo>
                                  <a:pt x="29928" y="7383"/>
                                </a:lnTo>
                                <a:lnTo>
                                  <a:pt x="29883" y="7366"/>
                                </a:lnTo>
                                <a:cubicBezTo>
                                  <a:pt x="17463" y="7366"/>
                                  <a:pt x="8255" y="16332"/>
                                  <a:pt x="8255" y="28601"/>
                                </a:cubicBezTo>
                                <a:cubicBezTo>
                                  <a:pt x="8255" y="40742"/>
                                  <a:pt x="17463" y="49809"/>
                                  <a:pt x="29883" y="49809"/>
                                </a:cubicBezTo>
                                <a:lnTo>
                                  <a:pt x="29928" y="49792"/>
                                </a:lnTo>
                                <a:lnTo>
                                  <a:pt x="29928" y="57099"/>
                                </a:lnTo>
                                <a:lnTo>
                                  <a:pt x="29718" y="57138"/>
                                </a:lnTo>
                                <a:cubicBezTo>
                                  <a:pt x="11532" y="57138"/>
                                  <a:pt x="0" y="43688"/>
                                  <a:pt x="0" y="28601"/>
                                </a:cubicBezTo>
                                <a:cubicBezTo>
                                  <a:pt x="0" y="13144"/>
                                  <a:pt x="11836" y="0"/>
                                  <a:pt x="29883"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0" name="Shape 101"/>
                        <wps:cNvSpPr/>
                        <wps:spPr>
                          <a:xfrm>
                            <a:off x="699351" y="479490"/>
                            <a:ext cx="29915" cy="57091"/>
                          </a:xfrm>
                          <a:custGeom>
                            <a:avLst/>
                            <a:gdLst/>
                            <a:ahLst/>
                            <a:cxnLst/>
                            <a:rect l="0" t="0" r="0" b="0"/>
                            <a:pathLst>
                              <a:path w="29915" h="57091">
                                <a:moveTo>
                                  <a:pt x="0" y="0"/>
                                </a:moveTo>
                                <a:lnTo>
                                  <a:pt x="12389" y="2275"/>
                                </a:lnTo>
                                <a:cubicBezTo>
                                  <a:pt x="23400" y="6675"/>
                                  <a:pt x="29915" y="16934"/>
                                  <a:pt x="29915" y="28592"/>
                                </a:cubicBezTo>
                                <a:cubicBezTo>
                                  <a:pt x="29915" y="39822"/>
                                  <a:pt x="23593" y="50259"/>
                                  <a:pt x="12464" y="54776"/>
                                </a:cubicBezTo>
                                <a:lnTo>
                                  <a:pt x="0" y="57091"/>
                                </a:lnTo>
                                <a:lnTo>
                                  <a:pt x="0" y="49784"/>
                                </a:lnTo>
                                <a:lnTo>
                                  <a:pt x="15496" y="43750"/>
                                </a:lnTo>
                                <a:cubicBezTo>
                                  <a:pt x="19364" y="39965"/>
                                  <a:pt x="21673" y="34663"/>
                                  <a:pt x="21673" y="28592"/>
                                </a:cubicBezTo>
                                <a:cubicBezTo>
                                  <a:pt x="21673" y="22458"/>
                                  <a:pt x="19364" y="17150"/>
                                  <a:pt x="15496" y="13375"/>
                                </a:cubicBezTo>
                                <a:lnTo>
                                  <a:pt x="0" y="7375"/>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1" name="Shape 102"/>
                        <wps:cNvSpPr/>
                        <wps:spPr>
                          <a:xfrm>
                            <a:off x="738905" y="480233"/>
                            <a:ext cx="51905" cy="55664"/>
                          </a:xfrm>
                          <a:custGeom>
                            <a:avLst/>
                            <a:gdLst/>
                            <a:ahLst/>
                            <a:cxnLst/>
                            <a:rect l="0" t="0" r="0" b="0"/>
                            <a:pathLst>
                              <a:path w="51905" h="55664">
                                <a:moveTo>
                                  <a:pt x="0" y="0"/>
                                </a:moveTo>
                                <a:lnTo>
                                  <a:pt x="7493" y="0"/>
                                </a:lnTo>
                                <a:lnTo>
                                  <a:pt x="25946" y="22847"/>
                                </a:lnTo>
                                <a:lnTo>
                                  <a:pt x="44488" y="0"/>
                                </a:lnTo>
                                <a:lnTo>
                                  <a:pt x="51905" y="0"/>
                                </a:lnTo>
                                <a:lnTo>
                                  <a:pt x="51905" y="55664"/>
                                </a:lnTo>
                                <a:lnTo>
                                  <a:pt x="43917" y="55664"/>
                                </a:lnTo>
                                <a:lnTo>
                                  <a:pt x="43917" y="12306"/>
                                </a:lnTo>
                                <a:lnTo>
                                  <a:pt x="43739" y="12306"/>
                                </a:lnTo>
                                <a:lnTo>
                                  <a:pt x="26594" y="33845"/>
                                </a:lnTo>
                                <a:lnTo>
                                  <a:pt x="25286" y="33845"/>
                                </a:lnTo>
                                <a:lnTo>
                                  <a:pt x="8153" y="12306"/>
                                </a:lnTo>
                                <a:lnTo>
                                  <a:pt x="7988" y="12306"/>
                                </a:lnTo>
                                <a:lnTo>
                                  <a:pt x="7988"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2" name="Shape 103"/>
                        <wps:cNvSpPr/>
                        <wps:spPr>
                          <a:xfrm>
                            <a:off x="820757" y="480235"/>
                            <a:ext cx="46546" cy="55664"/>
                          </a:xfrm>
                          <a:custGeom>
                            <a:avLst/>
                            <a:gdLst/>
                            <a:ahLst/>
                            <a:cxnLst/>
                            <a:rect l="0" t="0" r="0" b="0"/>
                            <a:pathLst>
                              <a:path w="46546" h="55664">
                                <a:moveTo>
                                  <a:pt x="0" y="0"/>
                                </a:moveTo>
                                <a:lnTo>
                                  <a:pt x="46546" y="0"/>
                                </a:lnTo>
                                <a:lnTo>
                                  <a:pt x="46546" y="7188"/>
                                </a:lnTo>
                                <a:lnTo>
                                  <a:pt x="27267" y="7188"/>
                                </a:lnTo>
                                <a:lnTo>
                                  <a:pt x="27267" y="55664"/>
                                </a:lnTo>
                                <a:lnTo>
                                  <a:pt x="19253" y="55664"/>
                                </a:lnTo>
                                <a:lnTo>
                                  <a:pt x="19253" y="7188"/>
                                </a:lnTo>
                                <a:lnTo>
                                  <a:pt x="0" y="7188"/>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3" name="Shape 104"/>
                        <wps:cNvSpPr/>
                        <wps:spPr>
                          <a:xfrm>
                            <a:off x="874810" y="480233"/>
                            <a:ext cx="47155" cy="55664"/>
                          </a:xfrm>
                          <a:custGeom>
                            <a:avLst/>
                            <a:gdLst/>
                            <a:ahLst/>
                            <a:cxnLst/>
                            <a:rect l="0" t="0" r="0" b="0"/>
                            <a:pathLst>
                              <a:path w="47155" h="55664">
                                <a:moveTo>
                                  <a:pt x="0" y="0"/>
                                </a:moveTo>
                                <a:lnTo>
                                  <a:pt x="7988" y="0"/>
                                </a:lnTo>
                                <a:lnTo>
                                  <a:pt x="7988" y="24232"/>
                                </a:lnTo>
                                <a:lnTo>
                                  <a:pt x="39167" y="24232"/>
                                </a:lnTo>
                                <a:lnTo>
                                  <a:pt x="39167" y="0"/>
                                </a:lnTo>
                                <a:lnTo>
                                  <a:pt x="47155" y="0"/>
                                </a:lnTo>
                                <a:lnTo>
                                  <a:pt x="47155" y="55664"/>
                                </a:lnTo>
                                <a:lnTo>
                                  <a:pt x="39167" y="55664"/>
                                </a:lnTo>
                                <a:lnTo>
                                  <a:pt x="39167" y="31420"/>
                                </a:lnTo>
                                <a:lnTo>
                                  <a:pt x="7988" y="31420"/>
                                </a:lnTo>
                                <a:lnTo>
                                  <a:pt x="7988"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4" name="Shape 105"/>
                        <wps:cNvSpPr/>
                        <wps:spPr>
                          <a:xfrm>
                            <a:off x="934310" y="480235"/>
                            <a:ext cx="32321" cy="55664"/>
                          </a:xfrm>
                          <a:custGeom>
                            <a:avLst/>
                            <a:gdLst/>
                            <a:ahLst/>
                            <a:cxnLst/>
                            <a:rect l="0" t="0" r="0" b="0"/>
                            <a:pathLst>
                              <a:path w="32321" h="55664">
                                <a:moveTo>
                                  <a:pt x="0" y="0"/>
                                </a:moveTo>
                                <a:lnTo>
                                  <a:pt x="31572" y="0"/>
                                </a:lnTo>
                                <a:lnTo>
                                  <a:pt x="31572" y="7188"/>
                                </a:lnTo>
                                <a:lnTo>
                                  <a:pt x="7988" y="7188"/>
                                </a:lnTo>
                                <a:lnTo>
                                  <a:pt x="7988" y="24002"/>
                                </a:lnTo>
                                <a:lnTo>
                                  <a:pt x="30772" y="24002"/>
                                </a:lnTo>
                                <a:lnTo>
                                  <a:pt x="30772" y="31178"/>
                                </a:lnTo>
                                <a:lnTo>
                                  <a:pt x="7988" y="31178"/>
                                </a:lnTo>
                                <a:lnTo>
                                  <a:pt x="7988" y="48463"/>
                                </a:lnTo>
                                <a:lnTo>
                                  <a:pt x="32321" y="48463"/>
                                </a:lnTo>
                                <a:lnTo>
                                  <a:pt x="3232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5" name="Shape 106"/>
                        <wps:cNvSpPr/>
                        <wps:spPr>
                          <a:xfrm>
                            <a:off x="991666" y="479884"/>
                            <a:ext cx="26949" cy="56007"/>
                          </a:xfrm>
                          <a:custGeom>
                            <a:avLst/>
                            <a:gdLst/>
                            <a:ahLst/>
                            <a:cxnLst/>
                            <a:rect l="0" t="0" r="0" b="0"/>
                            <a:pathLst>
                              <a:path w="26949" h="56007">
                                <a:moveTo>
                                  <a:pt x="23927" y="0"/>
                                </a:moveTo>
                                <a:lnTo>
                                  <a:pt x="26949" y="0"/>
                                </a:lnTo>
                                <a:lnTo>
                                  <a:pt x="26949" y="13010"/>
                                </a:lnTo>
                                <a:lnTo>
                                  <a:pt x="26619" y="12268"/>
                                </a:lnTo>
                                <a:lnTo>
                                  <a:pt x="18301" y="32436"/>
                                </a:lnTo>
                                <a:lnTo>
                                  <a:pt x="26949" y="32436"/>
                                </a:lnTo>
                                <a:lnTo>
                                  <a:pt x="26949" y="39586"/>
                                </a:lnTo>
                                <a:lnTo>
                                  <a:pt x="15189" y="39586"/>
                                </a:lnTo>
                                <a:lnTo>
                                  <a:pt x="8179" y="56007"/>
                                </a:lnTo>
                                <a:lnTo>
                                  <a:pt x="0" y="56007"/>
                                </a:lnTo>
                                <a:lnTo>
                                  <a:pt x="2392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6" name="Shape 107"/>
                        <wps:cNvSpPr/>
                        <wps:spPr>
                          <a:xfrm>
                            <a:off x="1018615" y="479884"/>
                            <a:ext cx="27508" cy="56007"/>
                          </a:xfrm>
                          <a:custGeom>
                            <a:avLst/>
                            <a:gdLst/>
                            <a:ahLst/>
                            <a:cxnLst/>
                            <a:rect l="0" t="0" r="0" b="0"/>
                            <a:pathLst>
                              <a:path w="27508" h="56007">
                                <a:moveTo>
                                  <a:pt x="0" y="0"/>
                                </a:moveTo>
                                <a:lnTo>
                                  <a:pt x="2629" y="0"/>
                                </a:lnTo>
                                <a:lnTo>
                                  <a:pt x="27508" y="56007"/>
                                </a:lnTo>
                                <a:lnTo>
                                  <a:pt x="19342" y="56007"/>
                                </a:lnTo>
                                <a:lnTo>
                                  <a:pt x="11913" y="39586"/>
                                </a:lnTo>
                                <a:lnTo>
                                  <a:pt x="0" y="39586"/>
                                </a:lnTo>
                                <a:lnTo>
                                  <a:pt x="0" y="32436"/>
                                </a:lnTo>
                                <a:lnTo>
                                  <a:pt x="8649" y="32436"/>
                                </a:lnTo>
                                <a:lnTo>
                                  <a:pt x="0" y="13010"/>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7" name="Shape 108"/>
                        <wps:cNvSpPr/>
                        <wps:spPr>
                          <a:xfrm>
                            <a:off x="1052090" y="480233"/>
                            <a:ext cx="51918" cy="55664"/>
                          </a:xfrm>
                          <a:custGeom>
                            <a:avLst/>
                            <a:gdLst/>
                            <a:ahLst/>
                            <a:cxnLst/>
                            <a:rect l="0" t="0" r="0" b="0"/>
                            <a:pathLst>
                              <a:path w="51918" h="55664">
                                <a:moveTo>
                                  <a:pt x="0" y="0"/>
                                </a:moveTo>
                                <a:lnTo>
                                  <a:pt x="7493" y="0"/>
                                </a:lnTo>
                                <a:lnTo>
                                  <a:pt x="25946" y="22847"/>
                                </a:lnTo>
                                <a:lnTo>
                                  <a:pt x="44488" y="0"/>
                                </a:lnTo>
                                <a:lnTo>
                                  <a:pt x="51918" y="0"/>
                                </a:lnTo>
                                <a:lnTo>
                                  <a:pt x="51918" y="55664"/>
                                </a:lnTo>
                                <a:lnTo>
                                  <a:pt x="43917" y="55664"/>
                                </a:lnTo>
                                <a:lnTo>
                                  <a:pt x="43917" y="12306"/>
                                </a:lnTo>
                                <a:lnTo>
                                  <a:pt x="43751" y="12306"/>
                                </a:lnTo>
                                <a:lnTo>
                                  <a:pt x="26594" y="33845"/>
                                </a:lnTo>
                                <a:lnTo>
                                  <a:pt x="25286" y="33845"/>
                                </a:lnTo>
                                <a:lnTo>
                                  <a:pt x="8141" y="12306"/>
                                </a:lnTo>
                                <a:lnTo>
                                  <a:pt x="8001" y="12306"/>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8" name="Shape 109"/>
                        <wps:cNvSpPr/>
                        <wps:spPr>
                          <a:xfrm>
                            <a:off x="1115972" y="480235"/>
                            <a:ext cx="32347" cy="55664"/>
                          </a:xfrm>
                          <a:custGeom>
                            <a:avLst/>
                            <a:gdLst/>
                            <a:ahLst/>
                            <a:cxnLst/>
                            <a:rect l="0" t="0" r="0" b="0"/>
                            <a:pathLst>
                              <a:path w="32347" h="55664">
                                <a:moveTo>
                                  <a:pt x="0" y="0"/>
                                </a:moveTo>
                                <a:lnTo>
                                  <a:pt x="31610" y="0"/>
                                </a:lnTo>
                                <a:lnTo>
                                  <a:pt x="31610" y="7188"/>
                                </a:lnTo>
                                <a:lnTo>
                                  <a:pt x="8001" y="7188"/>
                                </a:lnTo>
                                <a:lnTo>
                                  <a:pt x="8001" y="24002"/>
                                </a:lnTo>
                                <a:lnTo>
                                  <a:pt x="30798" y="24002"/>
                                </a:lnTo>
                                <a:lnTo>
                                  <a:pt x="30798" y="31178"/>
                                </a:lnTo>
                                <a:lnTo>
                                  <a:pt x="8001" y="31178"/>
                                </a:lnTo>
                                <a:lnTo>
                                  <a:pt x="8001" y="48463"/>
                                </a:lnTo>
                                <a:lnTo>
                                  <a:pt x="32347" y="48463"/>
                                </a:lnTo>
                                <a:lnTo>
                                  <a:pt x="32347"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09" name="Shape 110"/>
                        <wps:cNvSpPr/>
                        <wps:spPr>
                          <a:xfrm>
                            <a:off x="1156964" y="480235"/>
                            <a:ext cx="16041" cy="55664"/>
                          </a:xfrm>
                          <a:custGeom>
                            <a:avLst/>
                            <a:gdLst/>
                            <a:ahLst/>
                            <a:cxnLst/>
                            <a:rect l="0" t="0" r="0" b="0"/>
                            <a:pathLst>
                              <a:path w="16041" h="55664">
                                <a:moveTo>
                                  <a:pt x="0" y="0"/>
                                </a:moveTo>
                                <a:lnTo>
                                  <a:pt x="14034" y="0"/>
                                </a:lnTo>
                                <a:lnTo>
                                  <a:pt x="16041" y="627"/>
                                </a:lnTo>
                                <a:lnTo>
                                  <a:pt x="16041" y="7632"/>
                                </a:lnTo>
                                <a:lnTo>
                                  <a:pt x="13157" y="6858"/>
                                </a:lnTo>
                                <a:lnTo>
                                  <a:pt x="8001" y="6858"/>
                                </a:lnTo>
                                <a:lnTo>
                                  <a:pt x="8001" y="24295"/>
                                </a:lnTo>
                                <a:lnTo>
                                  <a:pt x="13157" y="24295"/>
                                </a:lnTo>
                                <a:lnTo>
                                  <a:pt x="16041" y="23375"/>
                                </a:lnTo>
                                <a:lnTo>
                                  <a:pt x="16041" y="33073"/>
                                </a:lnTo>
                                <a:lnTo>
                                  <a:pt x="11341" y="31483"/>
                                </a:lnTo>
                                <a:lnTo>
                                  <a:pt x="8001" y="31483"/>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0" name="Shape 111"/>
                        <wps:cNvSpPr/>
                        <wps:spPr>
                          <a:xfrm>
                            <a:off x="1173005" y="480862"/>
                            <a:ext cx="26961" cy="55037"/>
                          </a:xfrm>
                          <a:custGeom>
                            <a:avLst/>
                            <a:gdLst/>
                            <a:ahLst/>
                            <a:cxnLst/>
                            <a:rect l="0" t="0" r="0" b="0"/>
                            <a:pathLst>
                              <a:path w="26961" h="55037">
                                <a:moveTo>
                                  <a:pt x="0" y="0"/>
                                </a:moveTo>
                                <a:lnTo>
                                  <a:pt x="11359" y="3548"/>
                                </a:lnTo>
                                <a:cubicBezTo>
                                  <a:pt x="14518" y="6238"/>
                                  <a:pt x="16268" y="10130"/>
                                  <a:pt x="16268" y="14943"/>
                                </a:cubicBezTo>
                                <a:cubicBezTo>
                                  <a:pt x="16268" y="21383"/>
                                  <a:pt x="12928" y="26195"/>
                                  <a:pt x="6972" y="28558"/>
                                </a:cubicBezTo>
                                <a:cubicBezTo>
                                  <a:pt x="12052" y="31924"/>
                                  <a:pt x="15138" y="37067"/>
                                  <a:pt x="19367" y="44027"/>
                                </a:cubicBezTo>
                                <a:cubicBezTo>
                                  <a:pt x="21742" y="47837"/>
                                  <a:pt x="23139" y="49716"/>
                                  <a:pt x="26961" y="55037"/>
                                </a:cubicBezTo>
                                <a:lnTo>
                                  <a:pt x="17436" y="55037"/>
                                </a:lnTo>
                                <a:lnTo>
                                  <a:pt x="10070" y="43608"/>
                                </a:lnTo>
                                <a:cubicBezTo>
                                  <a:pt x="6400" y="37886"/>
                                  <a:pt x="3727" y="34698"/>
                                  <a:pt x="1461" y="32941"/>
                                </a:cubicBezTo>
                                <a:lnTo>
                                  <a:pt x="0" y="32446"/>
                                </a:lnTo>
                                <a:lnTo>
                                  <a:pt x="0" y="22748"/>
                                </a:lnTo>
                                <a:lnTo>
                                  <a:pt x="5811" y="20892"/>
                                </a:lnTo>
                                <a:cubicBezTo>
                                  <a:pt x="7480" y="19214"/>
                                  <a:pt x="8070" y="16956"/>
                                  <a:pt x="8038" y="14639"/>
                                </a:cubicBezTo>
                                <a:cubicBezTo>
                                  <a:pt x="8000" y="12016"/>
                                  <a:pt x="7203" y="9914"/>
                                  <a:pt x="5449" y="8468"/>
                                </a:cubicBezTo>
                                <a:lnTo>
                                  <a:pt x="0" y="7005"/>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1" name="Shape 3223"/>
                        <wps:cNvSpPr/>
                        <wps:spPr>
                          <a:xfrm>
                            <a:off x="1206200" y="480238"/>
                            <a:ext cx="9144" cy="55664"/>
                          </a:xfrm>
                          <a:custGeom>
                            <a:avLst/>
                            <a:gdLst/>
                            <a:ahLst/>
                            <a:cxnLst/>
                            <a:rect l="0" t="0" r="0" b="0"/>
                            <a:pathLst>
                              <a:path w="9144" h="55664">
                                <a:moveTo>
                                  <a:pt x="0" y="0"/>
                                </a:moveTo>
                                <a:lnTo>
                                  <a:pt x="9144" y="0"/>
                                </a:lnTo>
                                <a:lnTo>
                                  <a:pt x="9144" y="55664"/>
                                </a:lnTo>
                                <a:lnTo>
                                  <a:pt x="0" y="55664"/>
                                </a:lnTo>
                                <a:lnTo>
                                  <a:pt x="0" y="0"/>
                                </a:lnTo>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2" name="Shape 113"/>
                        <wps:cNvSpPr/>
                        <wps:spPr>
                          <a:xfrm>
                            <a:off x="1224313" y="479480"/>
                            <a:ext cx="50190" cy="57137"/>
                          </a:xfrm>
                          <a:custGeom>
                            <a:avLst/>
                            <a:gdLst/>
                            <a:ahLst/>
                            <a:cxnLst/>
                            <a:rect l="0" t="0" r="0" b="0"/>
                            <a:pathLst>
                              <a:path w="50190" h="57137">
                                <a:moveTo>
                                  <a:pt x="30531" y="0"/>
                                </a:moveTo>
                                <a:cubicBezTo>
                                  <a:pt x="36233" y="0"/>
                                  <a:pt x="42037" y="1397"/>
                                  <a:pt x="49619" y="4584"/>
                                </a:cubicBezTo>
                                <a:lnTo>
                                  <a:pt x="49619" y="13144"/>
                                </a:lnTo>
                                <a:cubicBezTo>
                                  <a:pt x="42761" y="9156"/>
                                  <a:pt x="36881" y="7365"/>
                                  <a:pt x="30429" y="7365"/>
                                </a:cubicBezTo>
                                <a:cubicBezTo>
                                  <a:pt x="17717" y="7365"/>
                                  <a:pt x="8242" y="16433"/>
                                  <a:pt x="8242" y="28663"/>
                                </a:cubicBezTo>
                                <a:cubicBezTo>
                                  <a:pt x="8242" y="41135"/>
                                  <a:pt x="17361" y="49809"/>
                                  <a:pt x="30759" y="49809"/>
                                </a:cubicBezTo>
                                <a:cubicBezTo>
                                  <a:pt x="37046" y="49809"/>
                                  <a:pt x="43929" y="47574"/>
                                  <a:pt x="50190" y="43523"/>
                                </a:cubicBezTo>
                                <a:lnTo>
                                  <a:pt x="50190" y="52235"/>
                                </a:lnTo>
                                <a:cubicBezTo>
                                  <a:pt x="44729" y="55105"/>
                                  <a:pt x="38760" y="57137"/>
                                  <a:pt x="30035" y="57137"/>
                                </a:cubicBezTo>
                                <a:cubicBezTo>
                                  <a:pt x="9119" y="57137"/>
                                  <a:pt x="0" y="41084"/>
                                  <a:pt x="0" y="29401"/>
                                </a:cubicBezTo>
                                <a:cubicBezTo>
                                  <a:pt x="0" y="12408"/>
                                  <a:pt x="12827" y="0"/>
                                  <a:pt x="30531"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3" name="Shape 114"/>
                        <wps:cNvSpPr/>
                        <wps:spPr>
                          <a:xfrm>
                            <a:off x="1278166" y="479884"/>
                            <a:ext cx="26937" cy="56007"/>
                          </a:xfrm>
                          <a:custGeom>
                            <a:avLst/>
                            <a:gdLst/>
                            <a:ahLst/>
                            <a:cxnLst/>
                            <a:rect l="0" t="0" r="0" b="0"/>
                            <a:pathLst>
                              <a:path w="26937" h="56007">
                                <a:moveTo>
                                  <a:pt x="23927" y="0"/>
                                </a:moveTo>
                                <a:lnTo>
                                  <a:pt x="26937" y="0"/>
                                </a:lnTo>
                                <a:lnTo>
                                  <a:pt x="26937" y="12983"/>
                                </a:lnTo>
                                <a:lnTo>
                                  <a:pt x="26619" y="12268"/>
                                </a:lnTo>
                                <a:lnTo>
                                  <a:pt x="18301" y="32436"/>
                                </a:lnTo>
                                <a:lnTo>
                                  <a:pt x="26937" y="32436"/>
                                </a:lnTo>
                                <a:lnTo>
                                  <a:pt x="26937" y="39586"/>
                                </a:lnTo>
                                <a:lnTo>
                                  <a:pt x="15176" y="39586"/>
                                </a:lnTo>
                                <a:lnTo>
                                  <a:pt x="8166" y="56007"/>
                                </a:lnTo>
                                <a:lnTo>
                                  <a:pt x="0" y="56007"/>
                                </a:lnTo>
                                <a:lnTo>
                                  <a:pt x="23927"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4" name="Shape 115"/>
                        <wps:cNvSpPr/>
                        <wps:spPr>
                          <a:xfrm>
                            <a:off x="1305103" y="479884"/>
                            <a:ext cx="27521" cy="56007"/>
                          </a:xfrm>
                          <a:custGeom>
                            <a:avLst/>
                            <a:gdLst/>
                            <a:ahLst/>
                            <a:cxnLst/>
                            <a:rect l="0" t="0" r="0" b="0"/>
                            <a:pathLst>
                              <a:path w="27521" h="56007">
                                <a:moveTo>
                                  <a:pt x="0" y="0"/>
                                </a:moveTo>
                                <a:lnTo>
                                  <a:pt x="2604" y="0"/>
                                </a:lnTo>
                                <a:lnTo>
                                  <a:pt x="27521" y="56007"/>
                                </a:lnTo>
                                <a:lnTo>
                                  <a:pt x="19355" y="56007"/>
                                </a:lnTo>
                                <a:lnTo>
                                  <a:pt x="11913" y="39586"/>
                                </a:lnTo>
                                <a:lnTo>
                                  <a:pt x="0" y="39586"/>
                                </a:lnTo>
                                <a:lnTo>
                                  <a:pt x="0" y="32436"/>
                                </a:lnTo>
                                <a:lnTo>
                                  <a:pt x="8636" y="32436"/>
                                </a:lnTo>
                                <a:lnTo>
                                  <a:pt x="0" y="12983"/>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5" name="Shape 116"/>
                        <wps:cNvSpPr/>
                        <wps:spPr>
                          <a:xfrm>
                            <a:off x="1338666" y="480233"/>
                            <a:ext cx="51562" cy="55664"/>
                          </a:xfrm>
                          <a:custGeom>
                            <a:avLst/>
                            <a:gdLst/>
                            <a:ahLst/>
                            <a:cxnLst/>
                            <a:rect l="0" t="0" r="0" b="0"/>
                            <a:pathLst>
                              <a:path w="51562" h="55664">
                                <a:moveTo>
                                  <a:pt x="0" y="0"/>
                                </a:moveTo>
                                <a:lnTo>
                                  <a:pt x="6337" y="0"/>
                                </a:lnTo>
                                <a:lnTo>
                                  <a:pt x="44056" y="43104"/>
                                </a:lnTo>
                                <a:lnTo>
                                  <a:pt x="44056" y="0"/>
                                </a:lnTo>
                                <a:lnTo>
                                  <a:pt x="51562" y="0"/>
                                </a:lnTo>
                                <a:lnTo>
                                  <a:pt x="51562" y="55664"/>
                                </a:lnTo>
                                <a:lnTo>
                                  <a:pt x="44717" y="55664"/>
                                </a:lnTo>
                                <a:lnTo>
                                  <a:pt x="7493" y="12814"/>
                                </a:lnTo>
                                <a:lnTo>
                                  <a:pt x="7493"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6" name="Shape 117"/>
                        <wps:cNvSpPr/>
                        <wps:spPr>
                          <a:xfrm>
                            <a:off x="1424767" y="480233"/>
                            <a:ext cx="17412" cy="55664"/>
                          </a:xfrm>
                          <a:custGeom>
                            <a:avLst/>
                            <a:gdLst/>
                            <a:ahLst/>
                            <a:cxnLst/>
                            <a:rect l="0" t="0" r="0" b="0"/>
                            <a:pathLst>
                              <a:path w="17412" h="55664">
                                <a:moveTo>
                                  <a:pt x="0" y="0"/>
                                </a:moveTo>
                                <a:lnTo>
                                  <a:pt x="17374" y="0"/>
                                </a:lnTo>
                                <a:lnTo>
                                  <a:pt x="17412" y="13"/>
                                </a:lnTo>
                                <a:lnTo>
                                  <a:pt x="17412" y="7202"/>
                                </a:lnTo>
                                <a:lnTo>
                                  <a:pt x="17374" y="7189"/>
                                </a:lnTo>
                                <a:lnTo>
                                  <a:pt x="7988" y="7189"/>
                                </a:lnTo>
                                <a:lnTo>
                                  <a:pt x="7988" y="24397"/>
                                </a:lnTo>
                                <a:lnTo>
                                  <a:pt x="17056" y="24397"/>
                                </a:lnTo>
                                <a:lnTo>
                                  <a:pt x="17412" y="24283"/>
                                </a:lnTo>
                                <a:lnTo>
                                  <a:pt x="17412" y="31226"/>
                                </a:lnTo>
                                <a:lnTo>
                                  <a:pt x="16320" y="31572"/>
                                </a:lnTo>
                                <a:lnTo>
                                  <a:pt x="7988" y="31572"/>
                                </a:lnTo>
                                <a:lnTo>
                                  <a:pt x="7988"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7" name="Shape 118"/>
                        <wps:cNvSpPr/>
                        <wps:spPr>
                          <a:xfrm>
                            <a:off x="1442179" y="480246"/>
                            <a:ext cx="17704" cy="31213"/>
                          </a:xfrm>
                          <a:custGeom>
                            <a:avLst/>
                            <a:gdLst/>
                            <a:ahLst/>
                            <a:cxnLst/>
                            <a:rect l="0" t="0" r="0" b="0"/>
                            <a:pathLst>
                              <a:path w="17704" h="31213">
                                <a:moveTo>
                                  <a:pt x="0" y="0"/>
                                </a:moveTo>
                                <a:lnTo>
                                  <a:pt x="13396" y="4681"/>
                                </a:lnTo>
                                <a:cubicBezTo>
                                  <a:pt x="16310" y="7579"/>
                                  <a:pt x="17704" y="11576"/>
                                  <a:pt x="17704" y="15976"/>
                                </a:cubicBezTo>
                                <a:cubicBezTo>
                                  <a:pt x="17704" y="20345"/>
                                  <a:pt x="16231" y="24241"/>
                                  <a:pt x="13145" y="27044"/>
                                </a:cubicBezTo>
                                <a:lnTo>
                                  <a:pt x="0" y="31213"/>
                                </a:lnTo>
                                <a:lnTo>
                                  <a:pt x="0" y="24270"/>
                                </a:lnTo>
                                <a:lnTo>
                                  <a:pt x="6772" y="22102"/>
                                </a:lnTo>
                                <a:cubicBezTo>
                                  <a:pt x="8471" y="20615"/>
                                  <a:pt x="9423" y="18434"/>
                                  <a:pt x="9423" y="15659"/>
                                </a:cubicBezTo>
                                <a:cubicBezTo>
                                  <a:pt x="9423" y="13614"/>
                                  <a:pt x="8877" y="11493"/>
                                  <a:pt x="7422" y="9884"/>
                                </a:cubicBezTo>
                                <a:lnTo>
                                  <a:pt x="0" y="718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8" name="Shape 119"/>
                        <wps:cNvSpPr/>
                        <wps:spPr>
                          <a:xfrm>
                            <a:off x="1466811" y="480235"/>
                            <a:ext cx="32322" cy="55664"/>
                          </a:xfrm>
                          <a:custGeom>
                            <a:avLst/>
                            <a:gdLst/>
                            <a:ahLst/>
                            <a:cxnLst/>
                            <a:rect l="0" t="0" r="0" b="0"/>
                            <a:pathLst>
                              <a:path w="32322" h="55664">
                                <a:moveTo>
                                  <a:pt x="0" y="0"/>
                                </a:moveTo>
                                <a:lnTo>
                                  <a:pt x="31572" y="0"/>
                                </a:lnTo>
                                <a:lnTo>
                                  <a:pt x="31572" y="7188"/>
                                </a:lnTo>
                                <a:lnTo>
                                  <a:pt x="7988" y="7188"/>
                                </a:lnTo>
                                <a:lnTo>
                                  <a:pt x="7988" y="24002"/>
                                </a:lnTo>
                                <a:lnTo>
                                  <a:pt x="30760" y="24002"/>
                                </a:lnTo>
                                <a:lnTo>
                                  <a:pt x="30760" y="31178"/>
                                </a:lnTo>
                                <a:lnTo>
                                  <a:pt x="7988" y="31178"/>
                                </a:lnTo>
                                <a:lnTo>
                                  <a:pt x="7988" y="48463"/>
                                </a:lnTo>
                                <a:lnTo>
                                  <a:pt x="32322" y="48463"/>
                                </a:lnTo>
                                <a:lnTo>
                                  <a:pt x="32322"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19" name="Shape 120"/>
                        <wps:cNvSpPr/>
                        <wps:spPr>
                          <a:xfrm>
                            <a:off x="1505167" y="479482"/>
                            <a:ext cx="29921" cy="57138"/>
                          </a:xfrm>
                          <a:custGeom>
                            <a:avLst/>
                            <a:gdLst/>
                            <a:ahLst/>
                            <a:cxnLst/>
                            <a:rect l="0" t="0" r="0" b="0"/>
                            <a:pathLst>
                              <a:path w="29921" h="57138">
                                <a:moveTo>
                                  <a:pt x="29870" y="0"/>
                                </a:moveTo>
                                <a:lnTo>
                                  <a:pt x="29921" y="9"/>
                                </a:lnTo>
                                <a:lnTo>
                                  <a:pt x="29921" y="7386"/>
                                </a:lnTo>
                                <a:lnTo>
                                  <a:pt x="29870" y="7366"/>
                                </a:lnTo>
                                <a:cubicBezTo>
                                  <a:pt x="17450" y="7366"/>
                                  <a:pt x="8255" y="16332"/>
                                  <a:pt x="8255" y="28601"/>
                                </a:cubicBezTo>
                                <a:cubicBezTo>
                                  <a:pt x="8255" y="40742"/>
                                  <a:pt x="17450" y="49809"/>
                                  <a:pt x="29870" y="49809"/>
                                </a:cubicBezTo>
                                <a:lnTo>
                                  <a:pt x="29921" y="49790"/>
                                </a:lnTo>
                                <a:lnTo>
                                  <a:pt x="29921" y="57095"/>
                                </a:lnTo>
                                <a:lnTo>
                                  <a:pt x="29693" y="57138"/>
                                </a:lnTo>
                                <a:cubicBezTo>
                                  <a:pt x="11506" y="57138"/>
                                  <a:pt x="0" y="43688"/>
                                  <a:pt x="0" y="28601"/>
                                </a:cubicBezTo>
                                <a:cubicBezTo>
                                  <a:pt x="0" y="13144"/>
                                  <a:pt x="11811" y="0"/>
                                  <a:pt x="29870" y="0"/>
                                </a:cubicBez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0" name="Shape 121"/>
                        <wps:cNvSpPr/>
                        <wps:spPr>
                          <a:xfrm>
                            <a:off x="1535089" y="479492"/>
                            <a:ext cx="29883" cy="57086"/>
                          </a:xfrm>
                          <a:custGeom>
                            <a:avLst/>
                            <a:gdLst/>
                            <a:ahLst/>
                            <a:cxnLst/>
                            <a:rect l="0" t="0" r="0" b="0"/>
                            <a:pathLst>
                              <a:path w="29883" h="57086">
                                <a:moveTo>
                                  <a:pt x="0" y="0"/>
                                </a:moveTo>
                                <a:lnTo>
                                  <a:pt x="12374" y="2273"/>
                                </a:lnTo>
                                <a:cubicBezTo>
                                  <a:pt x="23375" y="6674"/>
                                  <a:pt x="29883" y="16933"/>
                                  <a:pt x="29883" y="28591"/>
                                </a:cubicBezTo>
                                <a:cubicBezTo>
                                  <a:pt x="29883" y="39821"/>
                                  <a:pt x="23568" y="50258"/>
                                  <a:pt x="12443" y="54775"/>
                                </a:cubicBezTo>
                                <a:lnTo>
                                  <a:pt x="0" y="57086"/>
                                </a:lnTo>
                                <a:lnTo>
                                  <a:pt x="0" y="49780"/>
                                </a:lnTo>
                                <a:lnTo>
                                  <a:pt x="15484" y="43748"/>
                                </a:lnTo>
                                <a:cubicBezTo>
                                  <a:pt x="19355" y="39964"/>
                                  <a:pt x="21666" y="34662"/>
                                  <a:pt x="21666" y="28591"/>
                                </a:cubicBezTo>
                                <a:cubicBezTo>
                                  <a:pt x="21666" y="22457"/>
                                  <a:pt x="19355" y="17148"/>
                                  <a:pt x="15484" y="13373"/>
                                </a:cubicBezTo>
                                <a:lnTo>
                                  <a:pt x="0" y="7377"/>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1" name="Shape 122"/>
                        <wps:cNvSpPr/>
                        <wps:spPr>
                          <a:xfrm>
                            <a:off x="1574377" y="480233"/>
                            <a:ext cx="17431" cy="55664"/>
                          </a:xfrm>
                          <a:custGeom>
                            <a:avLst/>
                            <a:gdLst/>
                            <a:ahLst/>
                            <a:cxnLst/>
                            <a:rect l="0" t="0" r="0" b="0"/>
                            <a:pathLst>
                              <a:path w="17431" h="55664">
                                <a:moveTo>
                                  <a:pt x="0" y="0"/>
                                </a:moveTo>
                                <a:lnTo>
                                  <a:pt x="17374" y="0"/>
                                </a:lnTo>
                                <a:lnTo>
                                  <a:pt x="17431" y="20"/>
                                </a:lnTo>
                                <a:lnTo>
                                  <a:pt x="17431" y="7209"/>
                                </a:lnTo>
                                <a:lnTo>
                                  <a:pt x="17374" y="7189"/>
                                </a:lnTo>
                                <a:lnTo>
                                  <a:pt x="8001" y="7189"/>
                                </a:lnTo>
                                <a:lnTo>
                                  <a:pt x="8001" y="24397"/>
                                </a:lnTo>
                                <a:lnTo>
                                  <a:pt x="17069" y="24397"/>
                                </a:lnTo>
                                <a:lnTo>
                                  <a:pt x="17431" y="24281"/>
                                </a:lnTo>
                                <a:lnTo>
                                  <a:pt x="17431" y="31224"/>
                                </a:lnTo>
                                <a:lnTo>
                                  <a:pt x="16332" y="31572"/>
                                </a:lnTo>
                                <a:lnTo>
                                  <a:pt x="8001" y="31572"/>
                                </a:lnTo>
                                <a:lnTo>
                                  <a:pt x="8001"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2" name="Shape 123"/>
                        <wps:cNvSpPr/>
                        <wps:spPr>
                          <a:xfrm>
                            <a:off x="1591808" y="480252"/>
                            <a:ext cx="17672" cy="31204"/>
                          </a:xfrm>
                          <a:custGeom>
                            <a:avLst/>
                            <a:gdLst/>
                            <a:ahLst/>
                            <a:cxnLst/>
                            <a:rect l="0" t="0" r="0" b="0"/>
                            <a:pathLst>
                              <a:path w="17672" h="31204">
                                <a:moveTo>
                                  <a:pt x="0" y="0"/>
                                </a:moveTo>
                                <a:lnTo>
                                  <a:pt x="13375" y="4675"/>
                                </a:lnTo>
                                <a:cubicBezTo>
                                  <a:pt x="16284" y="7572"/>
                                  <a:pt x="17672" y="11569"/>
                                  <a:pt x="17672" y="15970"/>
                                </a:cubicBezTo>
                                <a:cubicBezTo>
                                  <a:pt x="17672" y="20338"/>
                                  <a:pt x="16205" y="24234"/>
                                  <a:pt x="13125" y="27038"/>
                                </a:cubicBezTo>
                                <a:lnTo>
                                  <a:pt x="0" y="31204"/>
                                </a:lnTo>
                                <a:lnTo>
                                  <a:pt x="0" y="24261"/>
                                </a:lnTo>
                                <a:lnTo>
                                  <a:pt x="6767" y="22096"/>
                                </a:lnTo>
                                <a:cubicBezTo>
                                  <a:pt x="8471" y="20608"/>
                                  <a:pt x="9430" y="18427"/>
                                  <a:pt x="9430" y="15652"/>
                                </a:cubicBezTo>
                                <a:cubicBezTo>
                                  <a:pt x="9430" y="13608"/>
                                  <a:pt x="8880" y="11487"/>
                                  <a:pt x="7420" y="9877"/>
                                </a:cubicBezTo>
                                <a:lnTo>
                                  <a:pt x="0" y="7189"/>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3" name="Shape 124"/>
                        <wps:cNvSpPr/>
                        <wps:spPr>
                          <a:xfrm>
                            <a:off x="1616328" y="480241"/>
                            <a:ext cx="33147" cy="55651"/>
                          </a:xfrm>
                          <a:custGeom>
                            <a:avLst/>
                            <a:gdLst/>
                            <a:ahLst/>
                            <a:cxnLst/>
                            <a:rect l="0" t="0" r="0" b="0"/>
                            <a:pathLst>
                              <a:path w="33147" h="55651">
                                <a:moveTo>
                                  <a:pt x="0" y="0"/>
                                </a:moveTo>
                                <a:lnTo>
                                  <a:pt x="8001" y="0"/>
                                </a:lnTo>
                                <a:lnTo>
                                  <a:pt x="8001" y="48463"/>
                                </a:lnTo>
                                <a:lnTo>
                                  <a:pt x="33147" y="48463"/>
                                </a:lnTo>
                                <a:lnTo>
                                  <a:pt x="33147" y="55651"/>
                                </a:lnTo>
                                <a:lnTo>
                                  <a:pt x="0" y="55651"/>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4" name="Shape 125"/>
                        <wps:cNvSpPr/>
                        <wps:spPr>
                          <a:xfrm>
                            <a:off x="1656405" y="480235"/>
                            <a:ext cx="32334" cy="55664"/>
                          </a:xfrm>
                          <a:custGeom>
                            <a:avLst/>
                            <a:gdLst/>
                            <a:ahLst/>
                            <a:cxnLst/>
                            <a:rect l="0" t="0" r="0" b="0"/>
                            <a:pathLst>
                              <a:path w="32334" h="55664">
                                <a:moveTo>
                                  <a:pt x="0" y="0"/>
                                </a:moveTo>
                                <a:lnTo>
                                  <a:pt x="31598" y="0"/>
                                </a:lnTo>
                                <a:lnTo>
                                  <a:pt x="31598" y="7188"/>
                                </a:lnTo>
                                <a:lnTo>
                                  <a:pt x="7988" y="7188"/>
                                </a:lnTo>
                                <a:lnTo>
                                  <a:pt x="7988" y="24002"/>
                                </a:lnTo>
                                <a:lnTo>
                                  <a:pt x="30772" y="24002"/>
                                </a:lnTo>
                                <a:lnTo>
                                  <a:pt x="30772" y="31178"/>
                                </a:lnTo>
                                <a:lnTo>
                                  <a:pt x="7988" y="31178"/>
                                </a:lnTo>
                                <a:lnTo>
                                  <a:pt x="7988" y="48463"/>
                                </a:lnTo>
                                <a:lnTo>
                                  <a:pt x="32334" y="48463"/>
                                </a:lnTo>
                                <a:lnTo>
                                  <a:pt x="32334" y="55664"/>
                                </a:lnTo>
                                <a:lnTo>
                                  <a:pt x="0" y="55664"/>
                                </a:lnTo>
                                <a:lnTo>
                                  <a:pt x="0" y="0"/>
                                </a:lnTo>
                                <a:close/>
                              </a:path>
                            </a:pathLst>
                          </a:custGeom>
                          <a:ln w="0" cap="flat">
                            <a:miter lim="127000"/>
                          </a:ln>
                        </wps:spPr>
                        <wps:style>
                          <a:lnRef idx="0">
                            <a:srgbClr val="000000">
                              <a:alpha val="0"/>
                            </a:srgbClr>
                          </a:lnRef>
                          <a:fillRef idx="1">
                            <a:srgbClr val="2B4378"/>
                          </a:fillRef>
                          <a:effectRef idx="0">
                            <a:scrgbClr r="0" g="0" b="0"/>
                          </a:effectRef>
                          <a:fontRef idx="none"/>
                        </wps:style>
                        <wps:bodyPr/>
                      </wps:wsp>
                      <wps:wsp>
                        <wps:cNvPr id="125" name="Shape 126"/>
                        <wps:cNvSpPr/>
                        <wps:spPr>
                          <a:xfrm>
                            <a:off x="4519584" y="45846"/>
                            <a:ext cx="258064" cy="522791"/>
                          </a:xfrm>
                          <a:custGeom>
                            <a:avLst/>
                            <a:gdLst/>
                            <a:ahLst/>
                            <a:cxnLst/>
                            <a:rect l="0" t="0" r="0" b="0"/>
                            <a:pathLst>
                              <a:path w="258064" h="522791">
                                <a:moveTo>
                                  <a:pt x="258064" y="0"/>
                                </a:moveTo>
                                <a:lnTo>
                                  <a:pt x="258064" y="141755"/>
                                </a:lnTo>
                                <a:lnTo>
                                  <a:pt x="227114" y="141755"/>
                                </a:lnTo>
                                <a:lnTo>
                                  <a:pt x="183591" y="276984"/>
                                </a:lnTo>
                                <a:lnTo>
                                  <a:pt x="150406" y="141755"/>
                                </a:lnTo>
                                <a:lnTo>
                                  <a:pt x="70942" y="141755"/>
                                </a:lnTo>
                                <a:lnTo>
                                  <a:pt x="149517" y="410208"/>
                                </a:lnTo>
                                <a:lnTo>
                                  <a:pt x="210299" y="410208"/>
                                </a:lnTo>
                                <a:lnTo>
                                  <a:pt x="257746" y="259255"/>
                                </a:lnTo>
                                <a:lnTo>
                                  <a:pt x="258064" y="260266"/>
                                </a:lnTo>
                                <a:lnTo>
                                  <a:pt x="258064" y="522791"/>
                                </a:lnTo>
                                <a:lnTo>
                                  <a:pt x="206073" y="517483"/>
                                </a:lnTo>
                                <a:cubicBezTo>
                                  <a:pt x="88464" y="493112"/>
                                  <a:pt x="0" y="387729"/>
                                  <a:pt x="0" y="261402"/>
                                </a:cubicBezTo>
                                <a:cubicBezTo>
                                  <a:pt x="0" y="135075"/>
                                  <a:pt x="88464" y="29682"/>
                                  <a:pt x="206073" y="5308"/>
                                </a:cubicBezTo>
                                <a:lnTo>
                                  <a:pt x="258064"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26" name="Shape 127"/>
                        <wps:cNvSpPr/>
                        <wps:spPr>
                          <a:xfrm>
                            <a:off x="4777648" y="45844"/>
                            <a:ext cx="258051" cy="522796"/>
                          </a:xfrm>
                          <a:custGeom>
                            <a:avLst/>
                            <a:gdLst/>
                            <a:ahLst/>
                            <a:cxnLst/>
                            <a:rect l="0" t="0" r="0" b="0"/>
                            <a:pathLst>
                              <a:path w="258051" h="522796">
                                <a:moveTo>
                                  <a:pt x="25" y="0"/>
                                </a:moveTo>
                                <a:cubicBezTo>
                                  <a:pt x="142532" y="0"/>
                                  <a:pt x="258051" y="117031"/>
                                  <a:pt x="258051" y="261404"/>
                                </a:cubicBezTo>
                                <a:cubicBezTo>
                                  <a:pt x="258051" y="405778"/>
                                  <a:pt x="142532" y="522796"/>
                                  <a:pt x="25" y="522796"/>
                                </a:cubicBezTo>
                                <a:lnTo>
                                  <a:pt x="0" y="522793"/>
                                </a:lnTo>
                                <a:lnTo>
                                  <a:pt x="0" y="260269"/>
                                </a:lnTo>
                                <a:lnTo>
                                  <a:pt x="47129" y="410211"/>
                                </a:lnTo>
                                <a:lnTo>
                                  <a:pt x="109639" y="410211"/>
                                </a:lnTo>
                                <a:lnTo>
                                  <a:pt x="109690" y="409918"/>
                                </a:lnTo>
                                <a:lnTo>
                                  <a:pt x="109690" y="252844"/>
                                </a:lnTo>
                                <a:lnTo>
                                  <a:pt x="143497" y="252844"/>
                                </a:lnTo>
                                <a:lnTo>
                                  <a:pt x="143497" y="292850"/>
                                </a:lnTo>
                                <a:lnTo>
                                  <a:pt x="187122" y="141758"/>
                                </a:lnTo>
                                <a:lnTo>
                                  <a:pt x="111950" y="141758"/>
                                </a:lnTo>
                                <a:lnTo>
                                  <a:pt x="76835" y="280988"/>
                                </a:lnTo>
                                <a:lnTo>
                                  <a:pt x="33490" y="141758"/>
                                </a:lnTo>
                                <a:lnTo>
                                  <a:pt x="0" y="141758"/>
                                </a:lnTo>
                                <a:lnTo>
                                  <a:pt x="0" y="3"/>
                                </a:lnTo>
                                <a:lnTo>
                                  <a:pt x="25"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27" name="Shape 128"/>
                        <wps:cNvSpPr/>
                        <wps:spPr>
                          <a:xfrm>
                            <a:off x="4882536" y="240380"/>
                            <a:ext cx="43472" cy="44018"/>
                          </a:xfrm>
                          <a:custGeom>
                            <a:avLst/>
                            <a:gdLst/>
                            <a:ahLst/>
                            <a:cxnLst/>
                            <a:rect l="0" t="0" r="0" b="0"/>
                            <a:pathLst>
                              <a:path w="43472" h="44018">
                                <a:moveTo>
                                  <a:pt x="21730" y="0"/>
                                </a:moveTo>
                                <a:cubicBezTo>
                                  <a:pt x="33718" y="0"/>
                                  <a:pt x="43472" y="9868"/>
                                  <a:pt x="43472" y="22009"/>
                                </a:cubicBezTo>
                                <a:cubicBezTo>
                                  <a:pt x="43472" y="34175"/>
                                  <a:pt x="33718" y="44018"/>
                                  <a:pt x="21730" y="44018"/>
                                </a:cubicBezTo>
                                <a:cubicBezTo>
                                  <a:pt x="9741" y="44018"/>
                                  <a:pt x="0" y="34175"/>
                                  <a:pt x="0" y="22009"/>
                                </a:cubicBezTo>
                                <a:cubicBezTo>
                                  <a:pt x="0" y="9868"/>
                                  <a:pt x="9741" y="0"/>
                                  <a:pt x="21730" y="0"/>
                                </a:cubicBez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28" name="Shape 3224"/>
                        <wps:cNvSpPr/>
                        <wps:spPr>
                          <a:xfrm>
                            <a:off x="5339047" y="384328"/>
                            <a:ext cx="11887" cy="72695"/>
                          </a:xfrm>
                          <a:custGeom>
                            <a:avLst/>
                            <a:gdLst/>
                            <a:ahLst/>
                            <a:cxnLst/>
                            <a:rect l="0" t="0" r="0" b="0"/>
                            <a:pathLst>
                              <a:path w="11887" h="72695">
                                <a:moveTo>
                                  <a:pt x="0" y="0"/>
                                </a:moveTo>
                                <a:lnTo>
                                  <a:pt x="11887" y="0"/>
                                </a:lnTo>
                                <a:lnTo>
                                  <a:pt x="11887" y="72695"/>
                                </a:lnTo>
                                <a:lnTo>
                                  <a:pt x="0" y="72695"/>
                                </a:lnTo>
                                <a:lnTo>
                                  <a:pt x="0" y="0"/>
                                </a:lnTo>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29" name="Shape 130"/>
                        <wps:cNvSpPr/>
                        <wps:spPr>
                          <a:xfrm>
                            <a:off x="5376770" y="384216"/>
                            <a:ext cx="59753" cy="72796"/>
                          </a:xfrm>
                          <a:custGeom>
                            <a:avLst/>
                            <a:gdLst/>
                            <a:ahLst/>
                            <a:cxnLst/>
                            <a:rect l="0" t="0" r="0" b="0"/>
                            <a:pathLst>
                              <a:path w="59753" h="72796">
                                <a:moveTo>
                                  <a:pt x="0" y="0"/>
                                </a:moveTo>
                                <a:lnTo>
                                  <a:pt x="47752" y="43574"/>
                                </a:lnTo>
                                <a:lnTo>
                                  <a:pt x="47752" y="0"/>
                                </a:lnTo>
                                <a:lnTo>
                                  <a:pt x="59753" y="0"/>
                                </a:lnTo>
                                <a:lnTo>
                                  <a:pt x="59753" y="72593"/>
                                </a:lnTo>
                                <a:lnTo>
                                  <a:pt x="59753" y="72707"/>
                                </a:lnTo>
                                <a:lnTo>
                                  <a:pt x="59753" y="72796"/>
                                </a:lnTo>
                                <a:lnTo>
                                  <a:pt x="11900" y="29223"/>
                                </a:lnTo>
                                <a:lnTo>
                                  <a:pt x="11900" y="72707"/>
                                </a:lnTo>
                                <a:lnTo>
                                  <a:pt x="0" y="72707"/>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0" name="Shape 131"/>
                        <wps:cNvSpPr/>
                        <wps:spPr>
                          <a:xfrm>
                            <a:off x="5453453" y="384321"/>
                            <a:ext cx="59817" cy="72695"/>
                          </a:xfrm>
                          <a:custGeom>
                            <a:avLst/>
                            <a:gdLst/>
                            <a:ahLst/>
                            <a:cxnLst/>
                            <a:rect l="0" t="0" r="0" b="0"/>
                            <a:pathLst>
                              <a:path w="59817" h="72695">
                                <a:moveTo>
                                  <a:pt x="0" y="0"/>
                                </a:moveTo>
                                <a:lnTo>
                                  <a:pt x="59817" y="0"/>
                                </a:lnTo>
                                <a:lnTo>
                                  <a:pt x="59817" y="12154"/>
                                </a:lnTo>
                                <a:lnTo>
                                  <a:pt x="35966" y="12154"/>
                                </a:lnTo>
                                <a:lnTo>
                                  <a:pt x="35966" y="72695"/>
                                </a:lnTo>
                                <a:lnTo>
                                  <a:pt x="23952" y="72695"/>
                                </a:lnTo>
                                <a:lnTo>
                                  <a:pt x="23952" y="12154"/>
                                </a:lnTo>
                                <a:lnTo>
                                  <a:pt x="0" y="12154"/>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1" name="Shape 132"/>
                        <wps:cNvSpPr/>
                        <wps:spPr>
                          <a:xfrm>
                            <a:off x="5533159" y="384321"/>
                            <a:ext cx="47803" cy="72695"/>
                          </a:xfrm>
                          <a:custGeom>
                            <a:avLst/>
                            <a:gdLst/>
                            <a:ahLst/>
                            <a:cxnLst/>
                            <a:rect l="0" t="0" r="0" b="0"/>
                            <a:pathLst>
                              <a:path w="47803" h="72695">
                                <a:moveTo>
                                  <a:pt x="0" y="0"/>
                                </a:moveTo>
                                <a:lnTo>
                                  <a:pt x="47803" y="0"/>
                                </a:lnTo>
                                <a:lnTo>
                                  <a:pt x="47803" y="12154"/>
                                </a:lnTo>
                                <a:lnTo>
                                  <a:pt x="11900" y="12154"/>
                                </a:lnTo>
                                <a:lnTo>
                                  <a:pt x="11900" y="30379"/>
                                </a:lnTo>
                                <a:lnTo>
                                  <a:pt x="47803" y="30379"/>
                                </a:lnTo>
                                <a:lnTo>
                                  <a:pt x="47803" y="42418"/>
                                </a:lnTo>
                                <a:lnTo>
                                  <a:pt x="11900" y="42418"/>
                                </a:lnTo>
                                <a:lnTo>
                                  <a:pt x="11900" y="60554"/>
                                </a:lnTo>
                                <a:lnTo>
                                  <a:pt x="47803" y="60554"/>
                                </a:lnTo>
                                <a:lnTo>
                                  <a:pt x="47803" y="72695"/>
                                </a:lnTo>
                                <a:lnTo>
                                  <a:pt x="0" y="72695"/>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2" name="Shape 133"/>
                        <wps:cNvSpPr/>
                        <wps:spPr>
                          <a:xfrm>
                            <a:off x="5606785" y="384321"/>
                            <a:ext cx="29858" cy="72695"/>
                          </a:xfrm>
                          <a:custGeom>
                            <a:avLst/>
                            <a:gdLst/>
                            <a:ahLst/>
                            <a:cxnLst/>
                            <a:rect l="0" t="0" r="0" b="0"/>
                            <a:pathLst>
                              <a:path w="29858" h="72695">
                                <a:moveTo>
                                  <a:pt x="0" y="0"/>
                                </a:moveTo>
                                <a:lnTo>
                                  <a:pt x="29858" y="0"/>
                                </a:lnTo>
                                <a:lnTo>
                                  <a:pt x="29858" y="12154"/>
                                </a:lnTo>
                                <a:lnTo>
                                  <a:pt x="11925" y="12154"/>
                                </a:lnTo>
                                <a:lnTo>
                                  <a:pt x="11925" y="36245"/>
                                </a:lnTo>
                                <a:lnTo>
                                  <a:pt x="29858" y="36322"/>
                                </a:lnTo>
                                <a:lnTo>
                                  <a:pt x="29858" y="48489"/>
                                </a:lnTo>
                                <a:lnTo>
                                  <a:pt x="11925" y="48489"/>
                                </a:lnTo>
                                <a:lnTo>
                                  <a:pt x="11925" y="72695"/>
                                </a:lnTo>
                                <a:lnTo>
                                  <a:pt x="0" y="72695"/>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3" name="Shape 134"/>
                        <wps:cNvSpPr/>
                        <wps:spPr>
                          <a:xfrm>
                            <a:off x="5636643" y="384321"/>
                            <a:ext cx="29946" cy="72695"/>
                          </a:xfrm>
                          <a:custGeom>
                            <a:avLst/>
                            <a:gdLst/>
                            <a:ahLst/>
                            <a:cxnLst/>
                            <a:rect l="0" t="0" r="0" b="0"/>
                            <a:pathLst>
                              <a:path w="29946" h="72695">
                                <a:moveTo>
                                  <a:pt x="0" y="0"/>
                                </a:moveTo>
                                <a:lnTo>
                                  <a:pt x="6045" y="0"/>
                                </a:lnTo>
                                <a:cubicBezTo>
                                  <a:pt x="12573" y="0"/>
                                  <a:pt x="18224" y="2374"/>
                                  <a:pt x="22898" y="7124"/>
                                </a:cubicBezTo>
                                <a:cubicBezTo>
                                  <a:pt x="27597" y="11874"/>
                                  <a:pt x="29946" y="17564"/>
                                  <a:pt x="29946" y="24206"/>
                                </a:cubicBezTo>
                                <a:cubicBezTo>
                                  <a:pt x="29946" y="29235"/>
                                  <a:pt x="28499" y="33820"/>
                                  <a:pt x="25654" y="37922"/>
                                </a:cubicBezTo>
                                <a:cubicBezTo>
                                  <a:pt x="22961" y="41973"/>
                                  <a:pt x="19405" y="44869"/>
                                  <a:pt x="15163" y="46609"/>
                                </a:cubicBezTo>
                                <a:lnTo>
                                  <a:pt x="29946" y="72695"/>
                                </a:lnTo>
                                <a:lnTo>
                                  <a:pt x="16167" y="72695"/>
                                </a:lnTo>
                                <a:lnTo>
                                  <a:pt x="2298" y="48489"/>
                                </a:lnTo>
                                <a:lnTo>
                                  <a:pt x="0" y="48489"/>
                                </a:lnTo>
                                <a:lnTo>
                                  <a:pt x="0" y="36322"/>
                                </a:lnTo>
                                <a:lnTo>
                                  <a:pt x="6045" y="36347"/>
                                </a:lnTo>
                                <a:cubicBezTo>
                                  <a:pt x="9309" y="36347"/>
                                  <a:pt x="12090" y="35153"/>
                                  <a:pt x="14440" y="32791"/>
                                </a:cubicBezTo>
                                <a:cubicBezTo>
                                  <a:pt x="16764" y="30416"/>
                                  <a:pt x="17932" y="27546"/>
                                  <a:pt x="17932" y="24206"/>
                                </a:cubicBezTo>
                                <a:cubicBezTo>
                                  <a:pt x="17932" y="20917"/>
                                  <a:pt x="16764" y="18084"/>
                                  <a:pt x="14440" y="15722"/>
                                </a:cubicBezTo>
                                <a:cubicBezTo>
                                  <a:pt x="12090" y="13335"/>
                                  <a:pt x="9309" y="12154"/>
                                  <a:pt x="6045" y="12154"/>
                                </a:cubicBezTo>
                                <a:lnTo>
                                  <a:pt x="0" y="12154"/>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4" name="Shape 135"/>
                        <wps:cNvSpPr/>
                        <wps:spPr>
                          <a:xfrm>
                            <a:off x="5689407" y="384216"/>
                            <a:ext cx="59804" cy="72796"/>
                          </a:xfrm>
                          <a:custGeom>
                            <a:avLst/>
                            <a:gdLst/>
                            <a:ahLst/>
                            <a:cxnLst/>
                            <a:rect l="0" t="0" r="0" b="0"/>
                            <a:pathLst>
                              <a:path w="59804" h="72796">
                                <a:moveTo>
                                  <a:pt x="0" y="0"/>
                                </a:moveTo>
                                <a:lnTo>
                                  <a:pt x="47828" y="43574"/>
                                </a:lnTo>
                                <a:lnTo>
                                  <a:pt x="47828" y="0"/>
                                </a:lnTo>
                                <a:lnTo>
                                  <a:pt x="59804" y="0"/>
                                </a:lnTo>
                                <a:lnTo>
                                  <a:pt x="59804" y="72593"/>
                                </a:lnTo>
                                <a:lnTo>
                                  <a:pt x="59804" y="72707"/>
                                </a:lnTo>
                                <a:lnTo>
                                  <a:pt x="59804" y="72796"/>
                                </a:lnTo>
                                <a:lnTo>
                                  <a:pt x="11925" y="29223"/>
                                </a:lnTo>
                                <a:lnTo>
                                  <a:pt x="11925" y="72707"/>
                                </a:lnTo>
                                <a:lnTo>
                                  <a:pt x="0" y="72707"/>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5" name="Shape 136"/>
                        <wps:cNvSpPr/>
                        <wps:spPr>
                          <a:xfrm>
                            <a:off x="5769107" y="384353"/>
                            <a:ext cx="35864" cy="72669"/>
                          </a:xfrm>
                          <a:custGeom>
                            <a:avLst/>
                            <a:gdLst/>
                            <a:ahLst/>
                            <a:cxnLst/>
                            <a:rect l="0" t="0" r="0" b="0"/>
                            <a:pathLst>
                              <a:path w="35864" h="72669">
                                <a:moveTo>
                                  <a:pt x="35864" y="0"/>
                                </a:moveTo>
                                <a:lnTo>
                                  <a:pt x="35864" y="27127"/>
                                </a:lnTo>
                                <a:lnTo>
                                  <a:pt x="25324" y="48463"/>
                                </a:lnTo>
                                <a:lnTo>
                                  <a:pt x="35864" y="48463"/>
                                </a:lnTo>
                                <a:lnTo>
                                  <a:pt x="35864" y="60515"/>
                                </a:lnTo>
                                <a:lnTo>
                                  <a:pt x="19443" y="60515"/>
                                </a:lnTo>
                                <a:lnTo>
                                  <a:pt x="13348" y="72669"/>
                                </a:lnTo>
                                <a:lnTo>
                                  <a:pt x="0" y="72669"/>
                                </a:lnTo>
                                <a:lnTo>
                                  <a:pt x="35864"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6" name="Shape 137"/>
                        <wps:cNvSpPr/>
                        <wps:spPr>
                          <a:xfrm>
                            <a:off x="5804972" y="384327"/>
                            <a:ext cx="35865" cy="72695"/>
                          </a:xfrm>
                          <a:custGeom>
                            <a:avLst/>
                            <a:gdLst/>
                            <a:ahLst/>
                            <a:cxnLst/>
                            <a:rect l="0" t="0" r="0" b="0"/>
                            <a:pathLst>
                              <a:path w="35865" h="72695">
                                <a:moveTo>
                                  <a:pt x="13" y="0"/>
                                </a:moveTo>
                                <a:lnTo>
                                  <a:pt x="35865" y="72695"/>
                                </a:lnTo>
                                <a:lnTo>
                                  <a:pt x="22530" y="72695"/>
                                </a:lnTo>
                                <a:lnTo>
                                  <a:pt x="16599" y="60540"/>
                                </a:lnTo>
                                <a:lnTo>
                                  <a:pt x="0" y="60540"/>
                                </a:lnTo>
                                <a:lnTo>
                                  <a:pt x="0" y="48489"/>
                                </a:lnTo>
                                <a:lnTo>
                                  <a:pt x="10541" y="48489"/>
                                </a:lnTo>
                                <a:lnTo>
                                  <a:pt x="13" y="27127"/>
                                </a:lnTo>
                                <a:lnTo>
                                  <a:pt x="0" y="27153"/>
                                </a:lnTo>
                                <a:lnTo>
                                  <a:pt x="0" y="26"/>
                                </a:lnTo>
                                <a:lnTo>
                                  <a:pt x="13"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7" name="Shape 138"/>
                        <wps:cNvSpPr/>
                        <wps:spPr>
                          <a:xfrm>
                            <a:off x="5842540" y="384321"/>
                            <a:ext cx="59880" cy="72695"/>
                          </a:xfrm>
                          <a:custGeom>
                            <a:avLst/>
                            <a:gdLst/>
                            <a:ahLst/>
                            <a:cxnLst/>
                            <a:rect l="0" t="0" r="0" b="0"/>
                            <a:pathLst>
                              <a:path w="59880" h="72695">
                                <a:moveTo>
                                  <a:pt x="0" y="0"/>
                                </a:moveTo>
                                <a:lnTo>
                                  <a:pt x="59880" y="0"/>
                                </a:lnTo>
                                <a:lnTo>
                                  <a:pt x="59880" y="12154"/>
                                </a:lnTo>
                                <a:lnTo>
                                  <a:pt x="35979" y="12154"/>
                                </a:lnTo>
                                <a:lnTo>
                                  <a:pt x="35979" y="72695"/>
                                </a:lnTo>
                                <a:lnTo>
                                  <a:pt x="23952" y="72695"/>
                                </a:lnTo>
                                <a:lnTo>
                                  <a:pt x="23952" y="12154"/>
                                </a:lnTo>
                                <a:lnTo>
                                  <a:pt x="0" y="12154"/>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8" name="Shape 3225"/>
                        <wps:cNvSpPr/>
                        <wps:spPr>
                          <a:xfrm>
                            <a:off x="5922256" y="384328"/>
                            <a:ext cx="11874" cy="72695"/>
                          </a:xfrm>
                          <a:custGeom>
                            <a:avLst/>
                            <a:gdLst/>
                            <a:ahLst/>
                            <a:cxnLst/>
                            <a:rect l="0" t="0" r="0" b="0"/>
                            <a:pathLst>
                              <a:path w="11874" h="72695">
                                <a:moveTo>
                                  <a:pt x="0" y="0"/>
                                </a:moveTo>
                                <a:lnTo>
                                  <a:pt x="11874" y="0"/>
                                </a:lnTo>
                                <a:lnTo>
                                  <a:pt x="11874" y="72695"/>
                                </a:lnTo>
                                <a:lnTo>
                                  <a:pt x="0" y="72695"/>
                                </a:lnTo>
                                <a:lnTo>
                                  <a:pt x="0" y="0"/>
                                </a:lnTo>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39" name="Shape 140"/>
                        <wps:cNvSpPr/>
                        <wps:spPr>
                          <a:xfrm>
                            <a:off x="5954038" y="384326"/>
                            <a:ext cx="35878" cy="72685"/>
                          </a:xfrm>
                          <a:custGeom>
                            <a:avLst/>
                            <a:gdLst/>
                            <a:ahLst/>
                            <a:cxnLst/>
                            <a:rect l="0" t="0" r="0" b="0"/>
                            <a:pathLst>
                              <a:path w="35878" h="72685">
                                <a:moveTo>
                                  <a:pt x="35878" y="0"/>
                                </a:moveTo>
                                <a:lnTo>
                                  <a:pt x="35878" y="12159"/>
                                </a:lnTo>
                                <a:lnTo>
                                  <a:pt x="18910" y="19273"/>
                                </a:lnTo>
                                <a:cubicBezTo>
                                  <a:pt x="14275" y="24023"/>
                                  <a:pt x="11977" y="29713"/>
                                  <a:pt x="11977" y="36343"/>
                                </a:cubicBezTo>
                                <a:cubicBezTo>
                                  <a:pt x="11977" y="42984"/>
                                  <a:pt x="14275" y="48699"/>
                                  <a:pt x="18910" y="53525"/>
                                </a:cubicBezTo>
                                <a:lnTo>
                                  <a:pt x="35878" y="60538"/>
                                </a:lnTo>
                                <a:lnTo>
                                  <a:pt x="35878" y="72685"/>
                                </a:lnTo>
                                <a:lnTo>
                                  <a:pt x="22120" y="70026"/>
                                </a:lnTo>
                                <a:cubicBezTo>
                                  <a:pt x="17898" y="68248"/>
                                  <a:pt x="14040" y="65578"/>
                                  <a:pt x="10529" y="62009"/>
                                </a:cubicBezTo>
                                <a:cubicBezTo>
                                  <a:pt x="3467" y="54973"/>
                                  <a:pt x="0" y="46401"/>
                                  <a:pt x="0" y="36343"/>
                                </a:cubicBezTo>
                                <a:cubicBezTo>
                                  <a:pt x="0" y="26373"/>
                                  <a:pt x="3467" y="17800"/>
                                  <a:pt x="10529" y="10663"/>
                                </a:cubicBezTo>
                                <a:cubicBezTo>
                                  <a:pt x="13977" y="7107"/>
                                  <a:pt x="17812" y="4440"/>
                                  <a:pt x="22040" y="2662"/>
                                </a:cubicBezTo>
                                <a:lnTo>
                                  <a:pt x="35878"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0" name="Shape 141"/>
                        <wps:cNvSpPr/>
                        <wps:spPr>
                          <a:xfrm>
                            <a:off x="5989916" y="384321"/>
                            <a:ext cx="36016" cy="72695"/>
                          </a:xfrm>
                          <a:custGeom>
                            <a:avLst/>
                            <a:gdLst/>
                            <a:ahLst/>
                            <a:cxnLst/>
                            <a:rect l="0" t="0" r="0" b="0"/>
                            <a:pathLst>
                              <a:path w="36016" h="72695">
                                <a:moveTo>
                                  <a:pt x="25" y="0"/>
                                </a:moveTo>
                                <a:cubicBezTo>
                                  <a:pt x="9931" y="0"/>
                                  <a:pt x="18376" y="3556"/>
                                  <a:pt x="25349" y="10668"/>
                                </a:cubicBezTo>
                                <a:cubicBezTo>
                                  <a:pt x="32423" y="17805"/>
                                  <a:pt x="36016" y="26377"/>
                                  <a:pt x="36016" y="36347"/>
                                </a:cubicBezTo>
                                <a:cubicBezTo>
                                  <a:pt x="36016" y="46482"/>
                                  <a:pt x="32423" y="55028"/>
                                  <a:pt x="25349" y="62014"/>
                                </a:cubicBezTo>
                                <a:cubicBezTo>
                                  <a:pt x="18376" y="69151"/>
                                  <a:pt x="9931" y="72695"/>
                                  <a:pt x="25" y="72695"/>
                                </a:cubicBezTo>
                                <a:lnTo>
                                  <a:pt x="0" y="72690"/>
                                </a:lnTo>
                                <a:lnTo>
                                  <a:pt x="0" y="60543"/>
                                </a:lnTo>
                                <a:lnTo>
                                  <a:pt x="25" y="60553"/>
                                </a:lnTo>
                                <a:cubicBezTo>
                                  <a:pt x="6552" y="60553"/>
                                  <a:pt x="12192" y="58203"/>
                                  <a:pt x="16865" y="53530"/>
                                </a:cubicBezTo>
                                <a:cubicBezTo>
                                  <a:pt x="21551" y="48704"/>
                                  <a:pt x="23901" y="42989"/>
                                  <a:pt x="23901" y="36347"/>
                                </a:cubicBezTo>
                                <a:cubicBezTo>
                                  <a:pt x="23901" y="29718"/>
                                  <a:pt x="21551" y="24028"/>
                                  <a:pt x="16865" y="19278"/>
                                </a:cubicBezTo>
                                <a:cubicBezTo>
                                  <a:pt x="12192" y="14515"/>
                                  <a:pt x="6552" y="12154"/>
                                  <a:pt x="25" y="12154"/>
                                </a:cubicBezTo>
                                <a:lnTo>
                                  <a:pt x="0" y="12164"/>
                                </a:lnTo>
                                <a:lnTo>
                                  <a:pt x="0" y="5"/>
                                </a:lnTo>
                                <a:lnTo>
                                  <a:pt x="25"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1" name="Shape 142"/>
                        <wps:cNvSpPr/>
                        <wps:spPr>
                          <a:xfrm>
                            <a:off x="6045777" y="384216"/>
                            <a:ext cx="59754" cy="72796"/>
                          </a:xfrm>
                          <a:custGeom>
                            <a:avLst/>
                            <a:gdLst/>
                            <a:ahLst/>
                            <a:cxnLst/>
                            <a:rect l="0" t="0" r="0" b="0"/>
                            <a:pathLst>
                              <a:path w="59754" h="72796">
                                <a:moveTo>
                                  <a:pt x="0" y="0"/>
                                </a:moveTo>
                                <a:lnTo>
                                  <a:pt x="47778" y="43574"/>
                                </a:lnTo>
                                <a:lnTo>
                                  <a:pt x="47778" y="0"/>
                                </a:lnTo>
                                <a:lnTo>
                                  <a:pt x="59754" y="0"/>
                                </a:lnTo>
                                <a:lnTo>
                                  <a:pt x="59754" y="72593"/>
                                </a:lnTo>
                                <a:lnTo>
                                  <a:pt x="59754" y="72707"/>
                                </a:lnTo>
                                <a:lnTo>
                                  <a:pt x="59754" y="72796"/>
                                </a:lnTo>
                                <a:lnTo>
                                  <a:pt x="11887" y="29223"/>
                                </a:lnTo>
                                <a:lnTo>
                                  <a:pt x="11887" y="72707"/>
                                </a:lnTo>
                                <a:lnTo>
                                  <a:pt x="0" y="72707"/>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2" name="Shape 143"/>
                        <wps:cNvSpPr/>
                        <wps:spPr>
                          <a:xfrm>
                            <a:off x="6125426" y="384390"/>
                            <a:ext cx="35885" cy="72632"/>
                          </a:xfrm>
                          <a:custGeom>
                            <a:avLst/>
                            <a:gdLst/>
                            <a:ahLst/>
                            <a:cxnLst/>
                            <a:rect l="0" t="0" r="0" b="0"/>
                            <a:pathLst>
                              <a:path w="35885" h="72632">
                                <a:moveTo>
                                  <a:pt x="35885" y="0"/>
                                </a:moveTo>
                                <a:lnTo>
                                  <a:pt x="35885" y="27127"/>
                                </a:lnTo>
                                <a:lnTo>
                                  <a:pt x="25324" y="48426"/>
                                </a:lnTo>
                                <a:lnTo>
                                  <a:pt x="35885" y="48426"/>
                                </a:lnTo>
                                <a:lnTo>
                                  <a:pt x="35885" y="60478"/>
                                </a:lnTo>
                                <a:lnTo>
                                  <a:pt x="19431" y="60478"/>
                                </a:lnTo>
                                <a:lnTo>
                                  <a:pt x="13360" y="72632"/>
                                </a:lnTo>
                                <a:lnTo>
                                  <a:pt x="0" y="72632"/>
                                </a:lnTo>
                                <a:lnTo>
                                  <a:pt x="35885"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3" name="Shape 144"/>
                        <wps:cNvSpPr/>
                        <wps:spPr>
                          <a:xfrm>
                            <a:off x="6161311" y="384327"/>
                            <a:ext cx="35858" cy="72695"/>
                          </a:xfrm>
                          <a:custGeom>
                            <a:avLst/>
                            <a:gdLst/>
                            <a:ahLst/>
                            <a:cxnLst/>
                            <a:rect l="0" t="0" r="0" b="0"/>
                            <a:pathLst>
                              <a:path w="35858" h="72695">
                                <a:moveTo>
                                  <a:pt x="31" y="0"/>
                                </a:moveTo>
                                <a:lnTo>
                                  <a:pt x="35858" y="72695"/>
                                </a:lnTo>
                                <a:lnTo>
                                  <a:pt x="22548" y="72695"/>
                                </a:lnTo>
                                <a:lnTo>
                                  <a:pt x="16541" y="60540"/>
                                </a:lnTo>
                                <a:lnTo>
                                  <a:pt x="0" y="60540"/>
                                </a:lnTo>
                                <a:lnTo>
                                  <a:pt x="0" y="48489"/>
                                </a:lnTo>
                                <a:lnTo>
                                  <a:pt x="10560" y="48489"/>
                                </a:lnTo>
                                <a:lnTo>
                                  <a:pt x="31" y="27127"/>
                                </a:lnTo>
                                <a:lnTo>
                                  <a:pt x="0" y="27190"/>
                                </a:lnTo>
                                <a:lnTo>
                                  <a:pt x="0" y="63"/>
                                </a:lnTo>
                                <a:lnTo>
                                  <a:pt x="31"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4" name="Shape 145"/>
                        <wps:cNvSpPr/>
                        <wps:spPr>
                          <a:xfrm>
                            <a:off x="6217089" y="384321"/>
                            <a:ext cx="47739" cy="72695"/>
                          </a:xfrm>
                          <a:custGeom>
                            <a:avLst/>
                            <a:gdLst/>
                            <a:ahLst/>
                            <a:cxnLst/>
                            <a:rect l="0" t="0" r="0" b="0"/>
                            <a:pathLst>
                              <a:path w="47739" h="72695">
                                <a:moveTo>
                                  <a:pt x="0" y="0"/>
                                </a:moveTo>
                                <a:lnTo>
                                  <a:pt x="11900" y="0"/>
                                </a:lnTo>
                                <a:lnTo>
                                  <a:pt x="11900" y="60554"/>
                                </a:lnTo>
                                <a:lnTo>
                                  <a:pt x="47739" y="60554"/>
                                </a:lnTo>
                                <a:lnTo>
                                  <a:pt x="47739" y="72695"/>
                                </a:lnTo>
                                <a:lnTo>
                                  <a:pt x="0" y="72695"/>
                                </a:lnTo>
                                <a:lnTo>
                                  <a:pt x="0" y="0"/>
                                </a:lnTo>
                                <a:close/>
                              </a:path>
                            </a:pathLst>
                          </a:custGeom>
                          <a:ln w="0" cap="flat">
                            <a:miter lim="127000"/>
                          </a:ln>
                        </wps:spPr>
                        <wps:style>
                          <a:lnRef idx="0">
                            <a:srgbClr val="000000">
                              <a:alpha val="0"/>
                            </a:srgbClr>
                          </a:lnRef>
                          <a:fillRef idx="1">
                            <a:srgbClr val="7A736F"/>
                          </a:fillRef>
                          <a:effectRef idx="0">
                            <a:scrgbClr r="0" g="0" b="0"/>
                          </a:effectRef>
                          <a:fontRef idx="none"/>
                        </wps:style>
                        <wps:bodyPr/>
                      </wps:wsp>
                      <wps:wsp>
                        <wps:cNvPr id="145" name="Shape 3226"/>
                        <wps:cNvSpPr/>
                        <wps:spPr>
                          <a:xfrm>
                            <a:off x="5339962" y="186792"/>
                            <a:ext cx="26035" cy="159131"/>
                          </a:xfrm>
                          <a:custGeom>
                            <a:avLst/>
                            <a:gdLst/>
                            <a:ahLst/>
                            <a:cxnLst/>
                            <a:rect l="0" t="0" r="0" b="0"/>
                            <a:pathLst>
                              <a:path w="26035" h="159131">
                                <a:moveTo>
                                  <a:pt x="0" y="0"/>
                                </a:moveTo>
                                <a:lnTo>
                                  <a:pt x="26035" y="0"/>
                                </a:lnTo>
                                <a:lnTo>
                                  <a:pt x="26035" y="159131"/>
                                </a:lnTo>
                                <a:lnTo>
                                  <a:pt x="0" y="159131"/>
                                </a:lnTo>
                                <a:lnTo>
                                  <a:pt x="0" y="0"/>
                                </a:lnTo>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6" name="Shape 147"/>
                        <wps:cNvSpPr/>
                        <wps:spPr>
                          <a:xfrm>
                            <a:off x="5417722" y="186560"/>
                            <a:ext cx="130848" cy="159359"/>
                          </a:xfrm>
                          <a:custGeom>
                            <a:avLst/>
                            <a:gdLst/>
                            <a:ahLst/>
                            <a:cxnLst/>
                            <a:rect l="0" t="0" r="0" b="0"/>
                            <a:pathLst>
                              <a:path w="130848" h="159359">
                                <a:moveTo>
                                  <a:pt x="0" y="0"/>
                                </a:moveTo>
                                <a:lnTo>
                                  <a:pt x="104623" y="95390"/>
                                </a:lnTo>
                                <a:lnTo>
                                  <a:pt x="104623" y="0"/>
                                </a:lnTo>
                                <a:lnTo>
                                  <a:pt x="130848" y="0"/>
                                </a:lnTo>
                                <a:lnTo>
                                  <a:pt x="130848" y="158915"/>
                                </a:lnTo>
                                <a:lnTo>
                                  <a:pt x="130848" y="159144"/>
                                </a:lnTo>
                                <a:lnTo>
                                  <a:pt x="130848" y="159359"/>
                                </a:lnTo>
                                <a:lnTo>
                                  <a:pt x="26048" y="63970"/>
                                </a:lnTo>
                                <a:lnTo>
                                  <a:pt x="26048" y="159144"/>
                                </a:lnTo>
                                <a:lnTo>
                                  <a:pt x="0" y="159144"/>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7" name="Shape 148"/>
                        <wps:cNvSpPr/>
                        <wps:spPr>
                          <a:xfrm>
                            <a:off x="5600167" y="186786"/>
                            <a:ext cx="65278" cy="159143"/>
                          </a:xfrm>
                          <a:custGeom>
                            <a:avLst/>
                            <a:gdLst/>
                            <a:ahLst/>
                            <a:cxnLst/>
                            <a:rect l="0" t="0" r="0" b="0"/>
                            <a:pathLst>
                              <a:path w="65278" h="159143">
                                <a:moveTo>
                                  <a:pt x="0" y="0"/>
                                </a:moveTo>
                                <a:lnTo>
                                  <a:pt x="65278" y="0"/>
                                </a:lnTo>
                                <a:lnTo>
                                  <a:pt x="65278" y="26606"/>
                                </a:lnTo>
                                <a:lnTo>
                                  <a:pt x="25997" y="26606"/>
                                </a:lnTo>
                                <a:lnTo>
                                  <a:pt x="25997" y="79324"/>
                                </a:lnTo>
                                <a:lnTo>
                                  <a:pt x="65278" y="79514"/>
                                </a:lnTo>
                                <a:lnTo>
                                  <a:pt x="65278" y="106184"/>
                                </a:lnTo>
                                <a:lnTo>
                                  <a:pt x="25997" y="106184"/>
                                </a:lnTo>
                                <a:lnTo>
                                  <a:pt x="25997" y="159143"/>
                                </a:lnTo>
                                <a:lnTo>
                                  <a:pt x="0" y="159143"/>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8" name="Shape 149"/>
                        <wps:cNvSpPr/>
                        <wps:spPr>
                          <a:xfrm>
                            <a:off x="5665445" y="186786"/>
                            <a:ext cx="65544" cy="159143"/>
                          </a:xfrm>
                          <a:custGeom>
                            <a:avLst/>
                            <a:gdLst/>
                            <a:ahLst/>
                            <a:cxnLst/>
                            <a:rect l="0" t="0" r="0" b="0"/>
                            <a:pathLst>
                              <a:path w="65544" h="159143">
                                <a:moveTo>
                                  <a:pt x="0" y="0"/>
                                </a:moveTo>
                                <a:lnTo>
                                  <a:pt x="13271" y="0"/>
                                </a:lnTo>
                                <a:cubicBezTo>
                                  <a:pt x="27597" y="0"/>
                                  <a:pt x="39916" y="5194"/>
                                  <a:pt x="50152" y="15595"/>
                                </a:cubicBezTo>
                                <a:cubicBezTo>
                                  <a:pt x="60427" y="26009"/>
                                  <a:pt x="65544" y="38455"/>
                                  <a:pt x="65544" y="52971"/>
                                </a:cubicBezTo>
                                <a:cubicBezTo>
                                  <a:pt x="65544" y="63970"/>
                                  <a:pt x="62446" y="73990"/>
                                  <a:pt x="56248" y="83007"/>
                                </a:cubicBezTo>
                                <a:cubicBezTo>
                                  <a:pt x="50241" y="91884"/>
                                  <a:pt x="42519" y="98221"/>
                                  <a:pt x="33160" y="102032"/>
                                </a:cubicBezTo>
                                <a:lnTo>
                                  <a:pt x="65544" y="159143"/>
                                </a:lnTo>
                                <a:lnTo>
                                  <a:pt x="35446" y="159143"/>
                                </a:lnTo>
                                <a:lnTo>
                                  <a:pt x="5105" y="106184"/>
                                </a:lnTo>
                                <a:lnTo>
                                  <a:pt x="0" y="106184"/>
                                </a:lnTo>
                                <a:lnTo>
                                  <a:pt x="0" y="79514"/>
                                </a:lnTo>
                                <a:lnTo>
                                  <a:pt x="13271" y="79578"/>
                                </a:lnTo>
                                <a:cubicBezTo>
                                  <a:pt x="20370" y="79578"/>
                                  <a:pt x="26454" y="76974"/>
                                  <a:pt x="31610" y="71768"/>
                                </a:cubicBezTo>
                                <a:cubicBezTo>
                                  <a:pt x="36716" y="66586"/>
                                  <a:pt x="39281" y="60312"/>
                                  <a:pt x="39281" y="52971"/>
                                </a:cubicBezTo>
                                <a:cubicBezTo>
                                  <a:pt x="39281" y="45796"/>
                                  <a:pt x="36716" y="39598"/>
                                  <a:pt x="31610" y="34404"/>
                                </a:cubicBezTo>
                                <a:cubicBezTo>
                                  <a:pt x="26454" y="29197"/>
                                  <a:pt x="20370" y="26606"/>
                                  <a:pt x="13271" y="26606"/>
                                </a:cubicBezTo>
                                <a:lnTo>
                                  <a:pt x="0" y="26606"/>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49" name="Shape 150"/>
                        <wps:cNvSpPr/>
                        <wps:spPr>
                          <a:xfrm>
                            <a:off x="5769373" y="186786"/>
                            <a:ext cx="78543" cy="159143"/>
                          </a:xfrm>
                          <a:custGeom>
                            <a:avLst/>
                            <a:gdLst/>
                            <a:ahLst/>
                            <a:cxnLst/>
                            <a:rect l="0" t="0" r="0" b="0"/>
                            <a:pathLst>
                              <a:path w="78543" h="159143">
                                <a:moveTo>
                                  <a:pt x="78524" y="0"/>
                                </a:moveTo>
                                <a:lnTo>
                                  <a:pt x="78543" y="4"/>
                                </a:lnTo>
                                <a:lnTo>
                                  <a:pt x="78543" y="26610"/>
                                </a:lnTo>
                                <a:lnTo>
                                  <a:pt x="78524" y="26606"/>
                                </a:lnTo>
                                <a:cubicBezTo>
                                  <a:pt x="64186" y="26606"/>
                                  <a:pt x="51829" y="31800"/>
                                  <a:pt x="41415" y="42189"/>
                                </a:cubicBezTo>
                                <a:cubicBezTo>
                                  <a:pt x="31306" y="52591"/>
                                  <a:pt x="26238" y="65049"/>
                                  <a:pt x="26238" y="79578"/>
                                </a:cubicBezTo>
                                <a:cubicBezTo>
                                  <a:pt x="26238" y="94094"/>
                                  <a:pt x="31306" y="106629"/>
                                  <a:pt x="41415" y="117170"/>
                                </a:cubicBezTo>
                                <a:cubicBezTo>
                                  <a:pt x="51829" y="127419"/>
                                  <a:pt x="64186" y="132549"/>
                                  <a:pt x="78524" y="132549"/>
                                </a:cubicBezTo>
                                <a:lnTo>
                                  <a:pt x="78543" y="132546"/>
                                </a:lnTo>
                                <a:lnTo>
                                  <a:pt x="78543" y="159139"/>
                                </a:lnTo>
                                <a:lnTo>
                                  <a:pt x="78524" y="159143"/>
                                </a:lnTo>
                                <a:cubicBezTo>
                                  <a:pt x="56807" y="159143"/>
                                  <a:pt x="38291" y="151358"/>
                                  <a:pt x="23089" y="135762"/>
                                </a:cubicBezTo>
                                <a:cubicBezTo>
                                  <a:pt x="7671" y="120320"/>
                                  <a:pt x="0" y="101574"/>
                                  <a:pt x="0" y="79578"/>
                                </a:cubicBezTo>
                                <a:cubicBezTo>
                                  <a:pt x="0" y="57708"/>
                                  <a:pt x="7671" y="38976"/>
                                  <a:pt x="23089" y="23393"/>
                                </a:cubicBezTo>
                                <a:cubicBezTo>
                                  <a:pt x="38164" y="7797"/>
                                  <a:pt x="56655" y="0"/>
                                  <a:pt x="78524" y="0"/>
                                </a:cubicBez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0" name="Shape 151"/>
                        <wps:cNvSpPr/>
                        <wps:spPr>
                          <a:xfrm>
                            <a:off x="5847916" y="186790"/>
                            <a:ext cx="78772" cy="159136"/>
                          </a:xfrm>
                          <a:custGeom>
                            <a:avLst/>
                            <a:gdLst/>
                            <a:ahLst/>
                            <a:cxnLst/>
                            <a:rect l="0" t="0" r="0" b="0"/>
                            <a:pathLst>
                              <a:path w="78772" h="159136">
                                <a:moveTo>
                                  <a:pt x="0" y="0"/>
                                </a:moveTo>
                                <a:lnTo>
                                  <a:pt x="30158" y="5844"/>
                                </a:lnTo>
                                <a:cubicBezTo>
                                  <a:pt x="39405" y="9743"/>
                                  <a:pt x="47840" y="15591"/>
                                  <a:pt x="55467" y="23389"/>
                                </a:cubicBezTo>
                                <a:cubicBezTo>
                                  <a:pt x="70974" y="38972"/>
                                  <a:pt x="78772" y="57704"/>
                                  <a:pt x="78772" y="79574"/>
                                </a:cubicBezTo>
                                <a:cubicBezTo>
                                  <a:pt x="78772" y="101736"/>
                                  <a:pt x="70974" y="120468"/>
                                  <a:pt x="55467" y="135759"/>
                                </a:cubicBezTo>
                                <a:cubicBezTo>
                                  <a:pt x="47840" y="143557"/>
                                  <a:pt x="39405" y="149402"/>
                                  <a:pt x="30158" y="153297"/>
                                </a:cubicBezTo>
                                <a:lnTo>
                                  <a:pt x="0" y="159136"/>
                                </a:lnTo>
                                <a:lnTo>
                                  <a:pt x="0" y="132542"/>
                                </a:lnTo>
                                <a:lnTo>
                                  <a:pt x="19980" y="128699"/>
                                </a:lnTo>
                                <a:cubicBezTo>
                                  <a:pt x="26133" y="126135"/>
                                  <a:pt x="31769" y="122290"/>
                                  <a:pt x="36874" y="117166"/>
                                </a:cubicBezTo>
                                <a:cubicBezTo>
                                  <a:pt x="47174" y="106625"/>
                                  <a:pt x="52305" y="94091"/>
                                  <a:pt x="52305" y="79574"/>
                                </a:cubicBezTo>
                                <a:cubicBezTo>
                                  <a:pt x="52305" y="65045"/>
                                  <a:pt x="47174" y="52587"/>
                                  <a:pt x="36874" y="42185"/>
                                </a:cubicBezTo>
                                <a:cubicBezTo>
                                  <a:pt x="31769" y="36991"/>
                                  <a:pt x="26133" y="33095"/>
                                  <a:pt x="19980" y="30498"/>
                                </a:cubicBezTo>
                                <a:lnTo>
                                  <a:pt x="0" y="26606"/>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1" name="Shape 152"/>
                        <wps:cNvSpPr/>
                        <wps:spPr>
                          <a:xfrm>
                            <a:off x="5964616" y="186789"/>
                            <a:ext cx="134239" cy="159131"/>
                          </a:xfrm>
                          <a:custGeom>
                            <a:avLst/>
                            <a:gdLst/>
                            <a:ahLst/>
                            <a:cxnLst/>
                            <a:rect l="0" t="0" r="0" b="0"/>
                            <a:pathLst>
                              <a:path w="134239" h="159131">
                                <a:moveTo>
                                  <a:pt x="78804" y="0"/>
                                </a:moveTo>
                                <a:cubicBezTo>
                                  <a:pt x="89624" y="0"/>
                                  <a:pt x="99771" y="2070"/>
                                  <a:pt x="109233" y="6185"/>
                                </a:cubicBezTo>
                                <a:cubicBezTo>
                                  <a:pt x="118656" y="10313"/>
                                  <a:pt x="126988" y="16053"/>
                                  <a:pt x="134239" y="23393"/>
                                </a:cubicBezTo>
                                <a:lnTo>
                                  <a:pt x="115646" y="42190"/>
                                </a:lnTo>
                                <a:cubicBezTo>
                                  <a:pt x="105449" y="31788"/>
                                  <a:pt x="93142" y="26606"/>
                                  <a:pt x="78804" y="26606"/>
                                </a:cubicBezTo>
                                <a:cubicBezTo>
                                  <a:pt x="71539" y="26606"/>
                                  <a:pt x="64745" y="27978"/>
                                  <a:pt x="58395" y="30721"/>
                                </a:cubicBezTo>
                                <a:cubicBezTo>
                                  <a:pt x="52070" y="33477"/>
                                  <a:pt x="46533" y="37262"/>
                                  <a:pt x="41758" y="42075"/>
                                </a:cubicBezTo>
                                <a:cubicBezTo>
                                  <a:pt x="37008" y="46889"/>
                                  <a:pt x="33236" y="52515"/>
                                  <a:pt x="30455" y="58928"/>
                                </a:cubicBezTo>
                                <a:cubicBezTo>
                                  <a:pt x="27636" y="65354"/>
                                  <a:pt x="26239" y="72237"/>
                                  <a:pt x="26239" y="79578"/>
                                </a:cubicBezTo>
                                <a:cubicBezTo>
                                  <a:pt x="26239" y="86906"/>
                                  <a:pt x="27636" y="93790"/>
                                  <a:pt x="30455" y="100216"/>
                                </a:cubicBezTo>
                                <a:cubicBezTo>
                                  <a:pt x="33236" y="106629"/>
                                  <a:pt x="37008" y="112243"/>
                                  <a:pt x="41669" y="117069"/>
                                </a:cubicBezTo>
                                <a:cubicBezTo>
                                  <a:pt x="46355" y="121882"/>
                                  <a:pt x="51880" y="125667"/>
                                  <a:pt x="58280" y="128397"/>
                                </a:cubicBezTo>
                                <a:cubicBezTo>
                                  <a:pt x="64745" y="131166"/>
                                  <a:pt x="71539" y="132550"/>
                                  <a:pt x="78804" y="132550"/>
                                </a:cubicBezTo>
                                <a:cubicBezTo>
                                  <a:pt x="92952" y="132550"/>
                                  <a:pt x="105258" y="127419"/>
                                  <a:pt x="115646" y="117170"/>
                                </a:cubicBezTo>
                                <a:lnTo>
                                  <a:pt x="134239" y="135751"/>
                                </a:lnTo>
                                <a:cubicBezTo>
                                  <a:pt x="126988" y="143091"/>
                                  <a:pt x="118656" y="148831"/>
                                  <a:pt x="109233" y="152946"/>
                                </a:cubicBezTo>
                                <a:cubicBezTo>
                                  <a:pt x="99771" y="157073"/>
                                  <a:pt x="89624" y="159131"/>
                                  <a:pt x="78804" y="159131"/>
                                </a:cubicBezTo>
                                <a:cubicBezTo>
                                  <a:pt x="67932" y="159131"/>
                                  <a:pt x="57722" y="157035"/>
                                  <a:pt x="48197" y="152844"/>
                                </a:cubicBezTo>
                                <a:cubicBezTo>
                                  <a:pt x="38722" y="148641"/>
                                  <a:pt x="30391" y="142939"/>
                                  <a:pt x="23216" y="135751"/>
                                </a:cubicBezTo>
                                <a:cubicBezTo>
                                  <a:pt x="16053" y="128575"/>
                                  <a:pt x="10376" y="120142"/>
                                  <a:pt x="6236" y="110528"/>
                                </a:cubicBezTo>
                                <a:cubicBezTo>
                                  <a:pt x="2045" y="100902"/>
                                  <a:pt x="0" y="90577"/>
                                  <a:pt x="0" y="79578"/>
                                </a:cubicBezTo>
                                <a:cubicBezTo>
                                  <a:pt x="0" y="68885"/>
                                  <a:pt x="2045" y="58674"/>
                                  <a:pt x="6236" y="48958"/>
                                </a:cubicBezTo>
                                <a:cubicBezTo>
                                  <a:pt x="10376" y="39243"/>
                                  <a:pt x="16053" y="30759"/>
                                  <a:pt x="23216" y="23508"/>
                                </a:cubicBezTo>
                                <a:cubicBezTo>
                                  <a:pt x="30391" y="16243"/>
                                  <a:pt x="38722" y="10516"/>
                                  <a:pt x="48197" y="6299"/>
                                </a:cubicBezTo>
                                <a:cubicBezTo>
                                  <a:pt x="57722" y="2095"/>
                                  <a:pt x="67932" y="0"/>
                                  <a:pt x="78804" y="0"/>
                                </a:cubicBez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2" name="Shape 153"/>
                        <wps:cNvSpPr/>
                        <wps:spPr>
                          <a:xfrm>
                            <a:off x="6134022" y="186791"/>
                            <a:ext cx="130810" cy="159131"/>
                          </a:xfrm>
                          <a:custGeom>
                            <a:avLst/>
                            <a:gdLst/>
                            <a:ahLst/>
                            <a:cxnLst/>
                            <a:rect l="0" t="0" r="0" b="0"/>
                            <a:pathLst>
                              <a:path w="130810" h="159131">
                                <a:moveTo>
                                  <a:pt x="0" y="0"/>
                                </a:moveTo>
                                <a:lnTo>
                                  <a:pt x="25984" y="0"/>
                                </a:lnTo>
                                <a:lnTo>
                                  <a:pt x="25984" y="68567"/>
                                </a:lnTo>
                                <a:lnTo>
                                  <a:pt x="93916" y="0"/>
                                </a:lnTo>
                                <a:lnTo>
                                  <a:pt x="130810" y="0"/>
                                </a:lnTo>
                                <a:lnTo>
                                  <a:pt x="52298" y="79578"/>
                                </a:lnTo>
                                <a:lnTo>
                                  <a:pt x="130810" y="159131"/>
                                </a:lnTo>
                                <a:lnTo>
                                  <a:pt x="93916" y="159131"/>
                                </a:lnTo>
                                <a:lnTo>
                                  <a:pt x="25984" y="90805"/>
                                </a:lnTo>
                                <a:lnTo>
                                  <a:pt x="25984" y="159131"/>
                                </a:lnTo>
                                <a:lnTo>
                                  <a:pt x="0" y="159131"/>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s:wsp>
                        <wps:cNvPr id="153" name="Shape 154"/>
                        <wps:cNvSpPr/>
                        <wps:spPr>
                          <a:xfrm>
                            <a:off x="5087869" y="186789"/>
                            <a:ext cx="216535" cy="159131"/>
                          </a:xfrm>
                          <a:custGeom>
                            <a:avLst/>
                            <a:gdLst/>
                            <a:ahLst/>
                            <a:cxnLst/>
                            <a:rect l="0" t="0" r="0" b="0"/>
                            <a:pathLst>
                              <a:path w="216535" h="159131">
                                <a:moveTo>
                                  <a:pt x="0" y="0"/>
                                </a:moveTo>
                                <a:lnTo>
                                  <a:pt x="30442" y="0"/>
                                </a:lnTo>
                                <a:lnTo>
                                  <a:pt x="59779" y="114643"/>
                                </a:lnTo>
                                <a:lnTo>
                                  <a:pt x="60249" y="114643"/>
                                </a:lnTo>
                                <a:lnTo>
                                  <a:pt x="95364" y="0"/>
                                </a:lnTo>
                                <a:lnTo>
                                  <a:pt x="122707" y="0"/>
                                </a:lnTo>
                                <a:lnTo>
                                  <a:pt x="157150" y="114643"/>
                                </a:lnTo>
                                <a:lnTo>
                                  <a:pt x="157607" y="114643"/>
                                </a:lnTo>
                                <a:lnTo>
                                  <a:pt x="188278" y="0"/>
                                </a:lnTo>
                                <a:lnTo>
                                  <a:pt x="216535" y="0"/>
                                </a:lnTo>
                                <a:lnTo>
                                  <a:pt x="171031" y="159131"/>
                                </a:lnTo>
                                <a:lnTo>
                                  <a:pt x="144590" y="159131"/>
                                </a:lnTo>
                                <a:lnTo>
                                  <a:pt x="108382" y="37986"/>
                                </a:lnTo>
                                <a:lnTo>
                                  <a:pt x="107899" y="37986"/>
                                </a:lnTo>
                                <a:lnTo>
                                  <a:pt x="71704" y="159131"/>
                                </a:lnTo>
                                <a:lnTo>
                                  <a:pt x="46139" y="159131"/>
                                </a:lnTo>
                                <a:lnTo>
                                  <a:pt x="0" y="0"/>
                                </a:lnTo>
                                <a:close/>
                              </a:path>
                            </a:pathLst>
                          </a:custGeom>
                          <a:ln w="0" cap="flat">
                            <a:miter lim="127000"/>
                          </a:ln>
                        </wps:spPr>
                        <wps:style>
                          <a:lnRef idx="0">
                            <a:srgbClr val="000000">
                              <a:alpha val="0"/>
                            </a:srgbClr>
                          </a:lnRef>
                          <a:fillRef idx="1">
                            <a:srgbClr val="35456F"/>
                          </a:fillRef>
                          <a:effectRef idx="0">
                            <a:scrgbClr r="0" g="0" b="0"/>
                          </a:effectRef>
                          <a:fontRef idx="none"/>
                        </wps:style>
                        <wps:bodyPr/>
                      </wps:wsp>
                    </wpg:wgp>
                  </a:graphicData>
                </a:graphic>
              </wp:anchor>
            </w:drawing>
          </mc:Choice>
          <mc:Fallback>
            <w:pict>
              <v:group w14:anchorId="1C7C443B" id="Group 1" o:spid="_x0000_s1026" style="position:absolute;margin-left:-3.25pt;margin-top:3.25pt;width:493.3pt;height:48.25pt;z-index:251659264" coordsize="62648,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258;width:6127;height: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1dP7AAAAA2gAAAA8AAABkcnMvZG93bnJldi54bWxEj82KwjAUhfeC7xCuMDtN68Aw1KaiDoIb&#10;F9Oq60tzbYvNTWkyWn16IwizPJyfj5MuB9OKK/WusawgnkUgiEurG64UHIrt9BuE88gaW8uk4E4O&#10;ltl4lGKi7Y1/6Zr7SoQRdgkqqL3vEildWZNBN7MdcfDOtjfog+wrqXu8hXHTynkUfUmDDQdCjR1t&#10;aiov+Z8JkOLoTj/r3NKj+Sz0ftXG8hQr9TEZVgsQngb/H363d1rBHF5Xwg2Q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V0/sAAAADaAAAADwAAAAAAAAAAAAAAAACfAgAA&#10;ZHJzL2Rvd25yZXYueG1sUEsFBgAAAAAEAAQA9wAAAIwDAAAAAA==&#10;">
                  <v:imagedata r:id="rId10" o:title=""/>
                </v:shape>
                <v:shape id="Shape 6" o:spid="_x0000_s1028" style="position:absolute;left:5698;top:1485;width:2518;height:2597;visibility:visible;mso-wrap-style:square;v-text-anchor:top" coordsize="251816,25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7s8QA&#10;AADaAAAADwAAAGRycy9kb3ducmV2LnhtbESPQWvCQBSE7wX/w/IEL6VuqmIlukpRC3qraUW8PbPP&#10;JJh9G7Nbjf/eFQoeh5n5hpnMGlOKC9WusKzgvRuBIE6tLjhT8Pvz9TYC4TyyxtIyKbiRg9m09TLB&#10;WNsrb+iS+EwECLsYFeTeV7GULs3JoOvaijh4R1sb9EHWmdQ1XgPclLIXRUNpsOCwkGNF85zSU/Jn&#10;FHxUm+V58brbDubf/bNN7PqwHOyV6rSbzzEIT41/hv/bK62gD48r4Qb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u7PEAAAA2gAAAA8AAAAAAAAAAAAAAAAAmAIAAGRycy9k&#10;b3ducmV2LnhtbFBLBQYAAAAABAAEAPUAAACJAwAAAAA=&#10;" path="m,l62789,r,147320c62789,184188,88989,206324,125133,206324v33274,,63894,-17653,63894,-63513l189027,r62789,l251816,145441v,84950,-56871,114287,-125934,114287c52756,259728,,225082,,145872l,xe" fillcolor="#2b4378" stroked="f" strokeweight="0">
                  <v:stroke miterlimit="83231f" joinstyle="miter"/>
                  <v:path arrowok="t" textboxrect="0,0,251816,259728"/>
                </v:shape>
                <v:shape id="Shape 7" o:spid="_x0000_s1029" style="position:absolute;left:8600;top:1451;width:1927;height:2631;visibility:visible;mso-wrap-style:square;v-text-anchor:top" coordsize="192710,2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jysMA&#10;AADaAAAADwAAAGRycy9kb3ducmV2LnhtbESPQYvCMBSE74L/ITzBm6a6IlKNZREEF/Sg3YXd26N5&#10;tt02L6WJWv+9EQSPw8x8w6ySztTiSq0rLSuYjCMQxJnVJecKvtPtaAHCeWSNtWVScCcHybrfW2Gs&#10;7Y2PdD35XAQIuxgVFN43sZQuK8igG9uGOHhn2xr0Qba51C3eAtzUchpFc2mw5LBQYEObgrLqdDEK&#10;fnHzlU/+DlI36eL/Z17tP1K3V2o46D6XIDx1/h1+tXdawQyeV8IN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WjysMAAADaAAAADwAAAAAAAAAAAAAAAACYAgAAZHJzL2Rv&#10;d25yZXYueG1sUEsFBgAAAAAEAAQA9QAAAIgDAAAAAA==&#10;" path="m95974,v28067,,53530,6070,85268,19926l181242,69926c144755,53403,122923,47015,101536,47015v-22517,,-36944,8268,-36944,21057c64592,106743,192710,95745,192710,185267v,49238,-40602,77839,-96736,77839c52070,263106,30226,251472,5169,238265r,-55245c41338,207505,63500,216078,91199,216078v24003,,36868,-8573,36868,-23597c128067,150342,,165709,,73672,,29299,37694,,95974,xe" fillcolor="#2b4378" stroked="f" strokeweight="0">
                  <v:stroke miterlimit="83231f" joinstyle="miter"/>
                  <v:path arrowok="t" textboxrect="0,0,192710,263106"/>
                </v:shape>
                <v:shape id="Shape 8" o:spid="_x0000_s1030" style="position:absolute;left:10645;top:1485;width:1407;height:2563;visibility:visible;mso-wrap-style:square;v-text-anchor:top" coordsize="140703,2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ud8QA&#10;AADaAAAADwAAAGRycy9kb3ducmV2LnhtbESPT2vCQBTE74V+h+UJvTUbhQSNrmJtCz14qfZQb4/s&#10;M4nJvg3ZzZ9++26h4HGYmd8wm91kGjFQ5yrLCuZRDII4t7riQsHX+f15CcJ5ZI2NZVLwQw5228eH&#10;DWbajvxJw8kXIkDYZaig9L7NpHR5SQZdZFvi4F1tZ9AH2RVSdzgGuGnkIo5TabDisFBiS4eS8vrU&#10;GwX19e375fiKR5PUvi9Wt6TPlxelnmbTfg3C0+Tv4f/2h1aQwt+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bnfEAAAA2gAAAA8AAAAAAAAAAAAAAAAAmAIAAGRycy9k&#10;b3ducmV2LnhtbFBLBQYAAAAABAAEAPUAAACJAwAAAAA=&#10;" path="m101524,r39179,l140703,65837r-1867,-4573l101918,160833r38785,l140703,205613r-55372,l66447,256324,,256324,101524,xe" fillcolor="#c92f46" stroked="f" strokeweight="0">
                  <v:stroke miterlimit="83231f" joinstyle="miter"/>
                  <v:path arrowok="t" textboxrect="0,0,140703,256324"/>
                </v:shape>
                <v:shape id="Shape 9" o:spid="_x0000_s1031" style="position:absolute;left:12052;top:1485;width:1454;height:2563;visibility:visible;mso-wrap-style:square;v-text-anchor:top" coordsize="145415,2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Bi8UA&#10;AADaAAAADwAAAGRycy9kb3ducmV2LnhtbESPQWvCQBSE74X+h+UVvBSzqYiG6CptqSDUSpL24u2R&#10;fSah2bchu2r6711B6HGYmW+Y5XowrThT7xrLCl6iGARxaXXDlYKf7804AeE8ssbWMin4Iwfr1ePD&#10;ElNtL5zTufCVCBB2KSqove9SKV1Zk0EX2Y44eEfbG/RB9pXUPV4C3LRyEsczabDhsFBjR+81lb/F&#10;ySg4fj1nLp+6jA/7+Rvnn8lHNdspNXoaXhcgPA3+P3xvb7WCOdyuhB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wGLxQAAANoAAAAPAAAAAAAAAAAAAAAAAJgCAABkcnMv&#10;ZG93bnJldi54bWxQSwUGAAAAAAQABAD1AAAAigMAAAAA&#10;" path="m,l33515,,145415,256324r-67577,l57150,205613,,205613,,160833r38786,l,65837,,xe" fillcolor="#c92f46" stroked="f" strokeweight="0">
                  <v:stroke miterlimit="83231f" joinstyle="miter"/>
                  <v:path arrowok="t" textboxrect="0,0,145415,256324"/>
                </v:shape>
                <v:shape id="Shape 3219" o:spid="_x0000_s1032" style="position:absolute;left:13783;top:1485;width:627;height:2563;visibility:visible;mso-wrap-style:square;v-text-anchor:top" coordsize="62725,2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lt78A&#10;AADaAAAADwAAAGRycy9kb3ducmV2LnhtbERPS2vCQBC+F/wPyxS81U2KWE1dRQpij74uvQ3ZaRLM&#10;zsbdNab99Z2D0OPH916uB9eqnkJsPBvIJxko4tLbhisD59P2ZQ4qJmSLrWcy8EMR1qvR0xIL6+98&#10;oP6YKiUhHAs0UKfUFVrHsiaHceI7YuG+fXCYBIZK24B3CXetfs2ymXbYsDTU2NFHTeXleHNSEmz/&#10;Oy2/8q3bb3aLeEn59W1hzPh52LyDSjSkf/HD/WkNyFa5IjdA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EqW3vwAAANoAAAAPAAAAAAAAAAAAAAAAAJgCAABkcnMvZG93bnJl&#10;di54bWxQSwUGAAAAAAQABAD1AAAAhAMAAAAA&#10;" path="m,l62725,r,256324l,256324,,e" fillcolor="#c92f46" stroked="f" strokeweight="0">
                  <v:stroke miterlimit="83231f" joinstyle="miter"/>
                  <v:path arrowok="t" textboxrect="0,0,62725,256324"/>
                </v:shape>
                <v:shape id="Shape 11" o:spid="_x0000_s1033" style="position:absolute;left:14949;top:1485;width:1243;height:2563;visibility:visible;mso-wrap-style:square;v-text-anchor:top" coordsize="124251,25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Nq8UA&#10;AADbAAAADwAAAGRycy9kb3ducmV2LnhtbESPzWvCQBDF70L/h2UKvenGDyREV5GCbS89+IHQ2zQ7&#10;JsHsbJrdmvjfOwfB2wzvzXu/Wa57V6srtaHybGA8SkAR595WXBg4HrbDFFSIyBZrz2TgRgHWq5fB&#10;EjPrO97RdR8LJSEcMjRQxthkWoe8JIdh5Bti0c6+dRhlbQttW+wk3NV6kiRz7bBiaSixofeS8sv+&#10;3xlIp6eu+Z193z6nx79t5X8+ztFPjHl77TcLUJH6+DQ/rr+s4Au9/CID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M2rxQAAANsAAAAPAAAAAAAAAAAAAAAAAJgCAABkcnMv&#10;ZG93bnJldi54bWxQSwUGAAAAAAQABAD1AAAAigMAAAAA&#10;" path="m,l111150,r13101,1069l124251,50611,103048,46977r-40221,l62827,209385r40894,l124251,205529r,49366l104102,256311,,256311,,xe" fillcolor="#c92f46" stroked="f" strokeweight="0">
                  <v:stroke miterlimit="83231f" joinstyle="miter"/>
                  <v:path arrowok="t" textboxrect="0,0,124251,256311"/>
                </v:shape>
                <v:shape id="Shape 12" o:spid="_x0000_s1034" style="position:absolute;left:16192;top:1496;width:1260;height:2538;visibility:visible;mso-wrap-style:square;v-text-anchor:top" coordsize="126054,25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llL8A&#10;AADbAAAADwAAAGRycy9kb3ducmV2LnhtbERPTYvCMBC9C/6HMIIX0bR7EKlGEUHw6KpIj0MztsVm&#10;UpJoq7/eLCx4m8f7nNWmN414kvO1ZQXpLAFBXFhdc6ngct5PFyB8QNbYWCYFL/KwWQ8HK8y07fiX&#10;nqdQihjCPkMFVQhtJqUvKjLoZ7YljtzNOoMhQldK7bCL4aaRP0kylwZrjg0VtrSrqLifHkbBvLgf&#10;Fhc/ebu8TfPJ/njc5ddOqfGo3y5BBOrDV/zvPug4P4W/X+IB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uWUvwAAANsAAAAPAAAAAAAAAAAAAAAAAJgCAABkcnMvZG93bnJl&#10;di54bWxQSwUGAAAAAAQABAD1AAAAhAMAAAAA&#10;" path="m,l19267,1572c89883,13686,126054,65989,126054,127519v,64430,-35053,113896,-111089,125256l,253826,,204460r18904,-3550c50829,186875,61424,155281,61424,127087,61424,94140,48351,64950,16761,52415l,49542,,xe" fillcolor="#c92f46" stroked="f" strokeweight="0">
                  <v:stroke miterlimit="83231f" joinstyle="miter"/>
                  <v:path arrowok="t" textboxrect="0,0,126054,253826"/>
                </v:shape>
                <v:shape id="Shape 14" o:spid="_x0000_s1035" style="position:absolute;top:470;width:2556;height:5204;visibility:visible;mso-wrap-style:square;v-text-anchor:top" coordsize="255651,52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1/MIA&#10;AADbAAAADwAAAGRycy9kb3ducmV2LnhtbERPTWvCQBC9F/oflin0UnSjQinRTWi1gu0tGu9Ddtyk&#10;zc6G7Brjv+8KQm/zeJ+zykfbioF63zhWMJsmIIgrpxs2CsrDdvIGwgdkja1jUnAlD3n2+LDCVLsL&#10;FzTsgxExhH2KCuoQulRKX9Vk0U9dRxy5k+sthgh7I3WPlxhuWzlPkldpseHYUGNH65qq3/3ZKvhw&#10;L2Zhvj677+OP3B0WZTFsykKp56fxfQki0Bj+xXf3Tsf5c7j9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X8wgAAANsAAAAPAAAAAAAAAAAAAAAAAJgCAABkcnMvZG93&#10;bnJldi54bWxQSwUGAAAAAAQABAD1AAAAhwMAAAAA&#10;" path="m255613,r38,4l255651,8424r-38,-4c187338,8420,125603,36601,80836,82143,36106,127723,8420,190640,8420,260197v,69508,27686,132436,72416,178003c125603,483743,187338,511911,255613,511911r38,-3l255651,520327r-38,4c185014,520331,121069,491172,74854,444093,28588,397015,,331953,,260197,,188378,28588,123330,74854,76250,121069,29159,185014,,255613,xe" fillcolor="#2b4378" stroked="f" strokeweight="0">
                  <v:stroke miterlimit="83231f" joinstyle="miter"/>
                  <v:path arrowok="t" textboxrect="0,0,255651,520331"/>
                </v:shape>
                <v:shape id="Shape 15" o:spid="_x0000_s1036" style="position:absolute;left:2556;top:470;width:2557;height:5204;visibility:visible;mso-wrap-style:square;v-text-anchor:top" coordsize="255664,52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p4MMA&#10;AADbAAAADwAAAGRycy9kb3ducmV2LnhtbERPyWrDMBC9F/oPYgq5lEZOCklxIxtTSMipkOXQ42BN&#10;LLvWyEhK4vTrq0Iht3m8dVblaHtxIR9axwpm0wwEce10y42C42H98gYiRGSNvWNScKMAZfH4sMJc&#10;uyvv6LKPjUghHHJUYGIccilDbchimLqBOHEn5y3GBH0jtcdrCre9nGfZQlpsOTUYHOjDUP29P1sF&#10;VcfDabPsPv22WR7N1+7w7OY/Sk2exuodRKQx3sX/7q1O81/h75d0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wp4MMAAADbAAAADwAAAAAAAAAAAAAAAACYAgAAZHJzL2Rv&#10;d25yZXYueG1sUEsFBgAAAAAEAAQA9QAAAIgDAAAAAA==&#10;" path="m,l51495,5288v49943,10408,94596,35640,129277,70958c227025,123326,255664,188375,255638,260193v26,71756,-28613,136818,-74866,183896c146091,479399,101438,504628,51495,515035l,520323r,-8419l49773,506795v48269,-10058,91419,-34442,125004,-68599c219520,392629,247231,329701,247231,260193v,-69557,-27711,-132474,-72454,-178054c141192,47982,98042,23591,49773,13531l,8420,,xe" fillcolor="#2b4378" stroked="f" strokeweight="0">
                  <v:stroke miterlimit="83231f" joinstyle="miter"/>
                  <v:path arrowok="t" textboxrect="0,0,255664,520323"/>
                </v:shape>
                <v:shape id="Shape 16" o:spid="_x0000_s1037" style="position:absolute;left:558;top:1038;width:3995;height:4068;visibility:visible;mso-wrap-style:square;v-text-anchor:top" coordsize="399529,40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2tsAA&#10;AADbAAAADwAAAGRycy9kb3ducmV2LnhtbERPS4vCMBC+C/6HMMJeRNOVRaUaRRYWZC9qFc9DM/Zh&#10;MylNtq3/3iwI3ubje85625tKtNS4wrKCz2kEgji1uuBMweX8M1mCcB5ZY2WZFDzIwXYzHKwx1rbj&#10;E7WJz0QIYRejgtz7OpbSpTkZdFNbEwfuZhuDPsAmk7rBLoSbSs6iaC4NFhwacqzpO6f0nvwZBVTi&#10;o59H12U6XvweZFJ2ZdcelfoY9bsVCE+9f4tf7r0O87/g/5dw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Q2tsAAAADbAAAADwAAAAAAAAAAAAAAAACYAgAAZHJzL2Rvd25y&#10;ZXYueG1sUEsFBgAAAAAEAAQA9QAAAIUDAAAAAA==&#10;" path="m199796,c310134,,399529,91084,399529,203428v,112319,-89395,203416,-199733,203416c89446,406844,,315747,,203428,,91084,89446,,199796,xe" fillcolor="#fffefd" stroked="f" strokeweight="0">
                  <v:stroke miterlimit="83231f" joinstyle="miter"/>
                  <v:path arrowok="t" textboxrect="0,0,399529,406844"/>
                </v:shape>
                <v:shape id="Shape 17" o:spid="_x0000_s1038" style="position:absolute;left:507;top:987;width:2049;height:4170;visibility:visible;mso-wrap-style:square;v-text-anchor:top" coordsize="204819,41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jPsEA&#10;AADbAAAADwAAAGRycy9kb3ducmV2LnhtbERPTWvCQBC9C/6HZQRvZtNipERXKVJJPaql9Dhkx2za&#10;7GzIrpr6611B8DaP9zmLVW8bcabO144VvCQpCOLS6ZorBV+HzeQNhA/IGhvHpOCfPKyWw8ECc+0u&#10;vKPzPlQihrDPUYEJoc2l9KUhiz5xLXHkjq6zGCLsKqk7vMRw28jXNJ1JizXHBoMtrQ2Vf/uTVZCt&#10;txvTtIX78PVp+nMtsuL7N1NqPOrf5yAC9eEpfrg/dZyfwf2XeI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RIz7BAAAA2wAAAA8AAAAAAAAAAAAAAAAAmAIAAGRycy9kb3du&#10;cmV2LnhtbFBLBQYAAAAABAAEAPUAAACGAwAAAAA=&#10;" path="m204819,r,8445l165278,12502c126935,20491,92669,39862,65989,67028,30429,103210,8433,153222,8433,208493v,55257,21996,105270,57556,141490c92669,377111,126935,396480,165278,404469r39541,4058l204819,416973r-41265,-4238c123532,404394,87754,384175,59969,355876,22911,318145,,266024,,208493,,150962,22911,98841,59969,61109,87754,32801,123525,12579,163548,4238l204819,xe" fillcolor="#2b4378" stroked="f" strokeweight="0">
                  <v:stroke miterlimit="83231f" joinstyle="miter"/>
                  <v:path arrowok="t" textboxrect="0,0,204819,416973"/>
                </v:shape>
                <v:shape id="Shape 18" o:spid="_x0000_s1039" style="position:absolute;left:2556;top:987;width:2048;height:4170;visibility:visible;mso-wrap-style:square;v-text-anchor:top" coordsize="204819,416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OSsAA&#10;AADbAAAADwAAAGRycy9kb3ducmV2LnhtbERPzYrCMBC+C75DmAVvmq7IVqpRFkEsKx6sfYCxGduu&#10;zaQ0UbtvbxYEb/Px/c5y3ZtG3KlztWUFn5MIBHFhdc2lgvy0Hc9BOI+ssbFMCv7IwXo1HCwx0fbB&#10;R7pnvhQhhF2CCirv20RKV1Rk0E1sSxy4i+0M+gC7UuoOHyHcNHIaRV/SYM2hocKWNhUV1+xmFNS7&#10;n9l+/msPZXrFc54WcR7HZ6VGH/33AoSn3r/FL3eqw/wY/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ROSsAAAADbAAAADwAAAAAAAAAAAAAAAACYAgAAZHJzL2Rvd25y&#10;ZXYueG1sUEsFBgAAAAAEAAQA9QAAAIUDAAAAAA==&#10;" path="m32,c56610,,107855,23368,144875,61113v37046,37731,59944,89865,59944,147383c204819,266027,181921,318148,144875,355879,107855,393611,56610,416979,32,416979r-32,-3l,408531r32,3c54274,408534,103308,386156,138855,349986v35548,-36220,57531,-86232,57531,-141490c196386,153226,174403,103213,138855,67031,103308,30811,54274,8445,32,8445l,8448,,3,32,xe" fillcolor="#2b4378" stroked="f" strokeweight="0">
                  <v:stroke miterlimit="83231f" joinstyle="miter"/>
                  <v:path arrowok="t" textboxrect="0,0,204819,416979"/>
                </v:shape>
                <v:shape id="Shape 3220" o:spid="_x0000_s1040" style="position:absolute;left:1406;top:3798;width:2309;height:368;visibility:visible;mso-wrap-style:square;v-text-anchor:top" coordsize="230873,3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msMUA&#10;AADbAAAADwAAAGRycy9kb3ducmV2LnhtbESPQWvDMAyF74X9B6PBbq3THsrI6oZQ6CiDDtoFehWx&#10;FmeL5Sx20+zfV4fBbhLv6b1Pm2LynRppiG1gA8tFBoq4DrblxkD1sZ8/g4oJ2WIXmAz8UoRi+zDb&#10;YG7DjU80nlOjJIRjjgZcSn2udawdeYyL0BOL9hkGj0nWodF2wJuE+06vsmytPbYsDQ572jmqv89X&#10;b2D39erGY72uVtf4viwvh59jtX8z5ulxKl9AJZrSv/nv+mAFX2DlFx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mawxQAAANsAAAAPAAAAAAAAAAAAAAAAAJgCAABkcnMv&#10;ZG93bnJldi54bWxQSwUGAAAAAAQABAD1AAAAigMAAAAA&#10;" path="m,l230873,r,36843l,36843,,e" fillcolor="#2b4378" stroked="f" strokeweight="0">
                  <v:stroke miterlimit="83231f" joinstyle="miter"/>
                  <v:path arrowok="t" textboxrect="0,0,230873,36843"/>
                </v:shape>
                <v:shape id="Shape 20" o:spid="_x0000_s1041" style="position:absolute;left:1496;top:3855;width:233;height:229;visibility:visible;mso-wrap-style:square;v-text-anchor:top" coordsize="23317,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BnMIA&#10;AADbAAAADwAAAGRycy9kb3ducmV2LnhtbERPS27CMBDdI3EHayp1g4pDJVCbxiC+KotuCj3AKJ7G&#10;SeNxiA2Enh4jIbGbp/edbNbZWpyo9aVjBaNhAoI4d7rkQsHPfvPyBsIHZI21Y1JwIQ+zab+XYard&#10;mb/ptAuFiCHsU1RgQmhSKX1uyKIfuoY4cr+utRgibAupWzzHcFvL1ySZSIslxwaDDS0N5X+7o1Xg&#10;v2SyX3/KbRgfFoODufyvqkml1PNTN/8AEagLD/HdvdVx/jvcfokH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kGcwgAAANsAAAAPAAAAAAAAAAAAAAAAAJgCAABkcnMvZG93&#10;bnJldi54bWxQSwUGAAAAAAQABAD1AAAAhwMAAAAA&#10;" path="m11633,r51,l14351,8586r8966,l23317,8649r-7252,5487l18923,22899r-114,l11633,17514,4508,22899r-88,l7277,14136,,8649r,-63l8928,8586,11633,xe" fillcolor="#fffefd" stroked="f" strokeweight="0">
                  <v:stroke miterlimit="83231f" joinstyle="miter"/>
                  <v:path arrowok="t" textboxrect="0,0,23317,22899"/>
                </v:shape>
                <v:shape id="Shape 21" o:spid="_x0000_s1042" style="position:absolute;left:1813;top:3855;width:234;height:229;visibility:visible;mso-wrap-style:square;v-text-anchor:top" coordsize="23343,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pt8AA&#10;AADbAAAADwAAAGRycy9kb3ducmV2LnhtbERPy4rCMBTdC/5DuIIbsakufHSMIjLCLNyM+gGX5k5T&#10;bG5KktqOXz9ZCLM8nPfuMNhGPMmH2rGCRZaDIC6drrlScL+d5xsQISJrbByTgl8KcNiPRzsstOv5&#10;m57XWIkUwqFABSbGtpAylIYshsy1xIn7cd5iTNBXUnvsU7ht5DLPV9JizanBYEsnQ+Xj2lkFfZdv&#10;L5+mejUvelzC0c/q2bpTajoZjh8gIg3xX/x2f2kFy7Q+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spt8AAAADbAAAADwAAAAAAAAAAAAAAAACYAgAAZHJzL2Rvd25y&#10;ZXYueG1sUEsFBgAAAAAEAAQA9QAAAIUDAAAAAA==&#10;" path="m11684,r51,l14351,8586r8992,l23343,8649r-7201,5487l18910,22899r-89,l11684,17514,4508,22899r-50,l7328,14136,,8649r,-63l8953,8586,11684,xe" fillcolor="#fffefd" stroked="f" strokeweight="0">
                  <v:stroke miterlimit="83231f" joinstyle="miter"/>
                  <v:path arrowok="t" textboxrect="0,0,23343,22899"/>
                </v:shape>
                <v:shape id="Shape 22" o:spid="_x0000_s1043" style="position:absolute;left:2131;top:3855;width:234;height:229;visibility:visible;mso-wrap-style:square;v-text-anchor:top" coordsize="23381,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MYMMA&#10;AADbAAAADwAAAGRycy9kb3ducmV2LnhtbESPT2sCMRTE74V+h/CEXopmtcU/q1FKodhrVw8eH8lz&#10;d3HzsiRP3X77plDocZiZ3zCb3eA7daOY2sAGppMCFLENruXawPHwMV6CSoLssAtMBr4pwW77+LDB&#10;0oU7f9GtklplCKcSDTQifal1sg15TJPQE2fvHKJHyTLW2kW8Z7jv9Kwo5tpjy3mhwZ7eG7KX6uoN&#10;2Hb1YpdeZHGshtfr4rSPz3s25mk0vK1BCQ3yH/5rfzoDsyn8fs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lMYMMAAADbAAAADwAAAAAAAAAAAAAAAACYAgAAZHJzL2Rv&#10;d25yZXYueG1sUEsFBgAAAAAEAAQA9QAAAIgDAAAAAA==&#10;" path="m11697,r63,l14376,8586r9005,l23381,8649r-7252,5487l18936,22899r-64,l11697,17514,4559,22899r-12,l7341,14136,,8649r,-63l9004,8586,11697,xe" fillcolor="#fffefd" stroked="f" strokeweight="0">
                  <v:stroke miterlimit="83231f" joinstyle="miter"/>
                  <v:path arrowok="t" textboxrect="0,0,23381,22899"/>
                </v:shape>
                <v:shape id="Shape 23" o:spid="_x0000_s1044" style="position:absolute;left:2449;top:3855;width:234;height:229;visibility:visible;mso-wrap-style:square;v-text-anchor:top" coordsize="23406,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tNcMA&#10;AADbAAAADwAAAGRycy9kb3ducmV2LnhtbESPX2vCMBTF3wW/Q7jCXmQmluFGNYoKExn60E58vjR3&#10;bVlzU5qo9dsvA8HHw/nz4yxWvW3ElTpfO9YwnSgQxIUzNZcaTt+frx8gfEA22DgmDXfysFoOBwtM&#10;jbtxRtc8lCKOsE9RQxVCm0rpi4os+olriaP34zqLIcqulKbDWxy3jUyUmkmLNUdChS1tKyp+84uN&#10;3OZYHvrx+30z252/xpegXPZ20vpl1K/nIAL14Rl+tPdGQ5LA/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UtNcMAAADbAAAADwAAAAAAAAAAAAAAAACYAgAAZHJzL2Rv&#10;d25yZXYueG1sUEsFBgAAAAAEAAQA9QAAAIgDAAAAAA==&#10;" path="m11747,r51,l14364,8586r9042,l23406,8649r-7214,5487l18986,22899r-88,l11747,17514,4597,22899r-76,l7328,14136,,8649r,-63l9004,8586,11747,xe" fillcolor="#fffefd" stroked="f" strokeweight="0">
                  <v:stroke miterlimit="83231f" joinstyle="miter"/>
                  <v:path arrowok="t" textboxrect="0,0,23406,22899"/>
                </v:shape>
                <v:shape id="Shape 24" o:spid="_x0000_s1045" style="position:absolute;left:2767;top:3855;width:234;height:229;visibility:visible;mso-wrap-style:square;v-text-anchor:top" coordsize="23393,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HlsUA&#10;AADbAAAADwAAAGRycy9kb3ducmV2LnhtbESPQWvCQBSE74X+h+UVepG60dISoptQCoL1UNCGmuNj&#10;95kEs29DdtX477sFweMwM98wy2K0nTjT4FvHCmbTBASxdqblWkH5s3pJQfiAbLBzTAqu5KHIHx+W&#10;mBl34S2dd6EWEcI+QwVNCH0mpdcNWfRT1xNH7+AGiyHKoZZmwEuE207Ok+RdWmw5LjTY02dD+rg7&#10;WQWadfq2mrSVrDb91+/su5xU+1Kp56fxYwEi0Bju4Vt7bRTMX+H/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ceWxQAAANsAAAAPAAAAAAAAAAAAAAAAAJgCAABkcnMv&#10;ZG93bnJldi54bWxQSwUGAAAAAAQABAD1AAAAigMAAAAA&#10;" path="m11709,r26,l14389,8586r9004,l23393,8649r-7264,5487l18948,22899r-50,l11709,17514,4534,22899r-51,l7341,14136,,8649r,-63l9017,8586,11709,xe" fillcolor="#fffefd" stroked="f" strokeweight="0">
                  <v:stroke miterlimit="83231f" joinstyle="miter"/>
                  <v:path arrowok="t" textboxrect="0,0,23393,22899"/>
                </v:shape>
                <v:shape id="Shape 25" o:spid="_x0000_s1046" style="position:absolute;left:3085;top:3855;width:234;height:229;visibility:visible;mso-wrap-style:square;v-text-anchor:top" coordsize="23406,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Q2sQA&#10;AADbAAAADwAAAGRycy9kb3ducmV2LnhtbESPzWrCQBSF90LfYbgFN2ImlaAlZpS2UClSF6bB9SVz&#10;TUIzd0Jm1OTtO0LB5eH8fJxsO5hWXKl3jWUFL1EMgri0uuFKQfHzOX8F4TyyxtYyKRjJwXbzNMkw&#10;1fbGR7rmvhJhhF2KCmrvu1RKV9Zk0EW2Iw7e2fYGfZB9JXWPtzBuWrmI46U02HAg1NjRR03lb34x&#10;gdsequ9hthrfl7vTfnbxsT0mhVLT5+FtDcLT4B/h//aXVrBI4P4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ENrEAAAA2wAAAA8AAAAAAAAAAAAAAAAAmAIAAGRycy9k&#10;b3ducmV2LnhtbFBLBQYAAAAABAAEAPUAAACJAwAAAAA=&#10;" path="m11671,r77,l14389,8586r9017,l23406,8649r-7264,5487l18987,22899r-89,l11709,17514,4534,22899r-76,l7290,14136,,8649r,-63l9004,8586,11671,xe" fillcolor="#fffefd" stroked="f" strokeweight="0">
                  <v:stroke miterlimit="83231f" joinstyle="miter"/>
                  <v:path arrowok="t" textboxrect="0,0,23406,22899"/>
                </v:shape>
                <v:shape id="Shape 26" o:spid="_x0000_s1047" style="position:absolute;left:3404;top:3855;width:234;height:229;visibility:visible;mso-wrap-style:square;v-text-anchor:top" coordsize="23381,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JKY8MA&#10;AADbAAAADwAAAGRycy9kb3ducmV2LnhtbESPQUsDMRSE7wX/Q3iCl2Kz1mrr2rSIUNpr1z14fCTP&#10;3cXNy5K8tuu/bwTB4zAz3zDr7eh7daaYusAGHmYFKGIbXMeNgfpjd78ClQTZYR+YDPxQgu3mZrLG&#10;0oULH+lcSaMyhFOJBlqRodQ62ZY8plkYiLP3FaJHyTI22kW8ZLjv9bwonrXHjvNCiwO9t2S/q5M3&#10;YLuXR7vyIsu6Ghen5ec+TvdszN3t+PYKSmiU//Bf++AMzJ/g90v+AX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JKY8MAAADbAAAADwAAAAAAAAAAAAAAAACYAgAAZHJzL2Rv&#10;d25yZXYueG1sUEsFBgAAAAAEAAQA9QAAAIgDAAAAAA==&#10;" path="m11659,r76,l14376,8586r9005,l23381,8649r-7265,5487l18910,22899r-38,l11671,17514,4521,22899r-51,l7328,14136,,8649r,-63l8941,8586,11659,xe" fillcolor="#fffefd" stroked="f" strokeweight="0">
                  <v:stroke miterlimit="83231f" joinstyle="miter"/>
                  <v:path arrowok="t" textboxrect="0,0,23381,22899"/>
                </v:shape>
                <v:shape id="Shape 27" o:spid="_x0000_s1048" style="position:absolute;left:1406;top:4209;width:192;height:283;visibility:visible;mso-wrap-style:square;v-text-anchor:top" coordsize="19228,2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EsQA&#10;AADbAAAADwAAAGRycy9kb3ducmV2LnhtbESPT4vCMBTE74LfITzBm6YqFOkaRQTRi+j6B3dvj+Zt&#10;W2xeShNt10+/WRA8DjPzG2a2aE0pHlS7wrKC0TACQZxaXXCm4HxaD6YgnEfWWFomBb/kYDHvdmaY&#10;aNvwJz2OPhMBwi5BBbn3VSKlS3My6Ia2Ig7ej60N+iDrTOoamwA3pRxHUSwNFhwWcqxolVN6O96N&#10;gn18OR304Xv3xU22t5snT573q1L9Xrv8AOGp9e/wq73VCsYx/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XExLEAAAA2wAAAA8AAAAAAAAAAAAAAAAAmAIAAGRycy9k&#10;b3ducmV2LnhtbFBLBQYAAAAABAAEAPUAAACJAwAAAAA=&#10;" path="m,l19228,r,28219c1194,15939,,,,xe" fillcolor="#c92f46" stroked="f" strokeweight="0">
                  <v:stroke miterlimit="83231f" joinstyle="miter"/>
                  <v:path arrowok="t" textboxrect="0,0,19228,28219"/>
                </v:shape>
                <v:shape id="Shape 28" o:spid="_x0000_s1049" style="position:absolute;left:1699;top:4209;width:265;height:436;visibility:visible;mso-wrap-style:square;v-text-anchor:top" coordsize="26416,4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dcYA&#10;AADbAAAADwAAAGRycy9kb3ducmV2LnhtbESPQWvCQBSE7wX/w/IEL6VuDK2t0VW0VPCioCni8ZF9&#10;JsHs25BdTeqvdwuFHoeZ+YaZLTpTiRs1rrSsYDSMQBBnVpecK/hO1y8fIJxH1lhZJgU/5GAx7z3N&#10;MNG25T3dDj4XAcIuQQWF93UipcsKMuiGtiYO3tk2Bn2QTS51g22Am0rGUTSWBksOCwXW9FlQdjlc&#10;jYL0vktf929y9Xz+su3xtN7Gm3qi1KDfLacgPHX+P/zX3mgF8Tv8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ddcYAAADbAAAADwAAAAAAAAAAAAAAAACYAgAAZHJz&#10;L2Rvd25yZXYueG1sUEsFBgAAAAAEAAQA9QAAAIsDAAAAAA==&#10;" path="m,l26416,r,43599c26416,43599,9792,39713,,34277l,xe" fillcolor="#c92f46" stroked="f" strokeweight="0">
                  <v:stroke miterlimit="83231f" joinstyle="miter"/>
                  <v:path arrowok="t" textboxrect="0,0,26416,43599"/>
                </v:shape>
                <v:shape id="Shape 29" o:spid="_x0000_s1050" style="position:absolute;left:2065;top:4209;width:264;height:511;visibility:visible;mso-wrap-style:square;v-text-anchor:top" coordsize="26391,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s8MA&#10;AADbAAAADwAAAGRycy9kb3ducmV2LnhtbERP3WrCMBS+F/YO4Qy803SdiKvGsk0ExxSc+gCH5th2&#10;a066JradT79cCF5+fP+LtDeVaKlxpWUFT+MIBHFmdcm5gtNxPZqBcB5ZY2WZFPyRg3T5MFhgom3H&#10;X9QefC5CCLsEFRTe14mULivIoBvbmjhwZ9sY9AE2udQNdiHcVDKOoqk0WHJoKLCm94Kyn8PFKFj1&#10;+vv3fPrc68nqY3uZvlx3b89XpYaP/eschKfe38U390YriMPY8C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Ws8MAAADbAAAADwAAAAAAAAAAAAAAAACYAgAAZHJzL2Rv&#10;d25yZXYueG1sUEsFBgAAAAAEAAQA9QAAAIgDAAAAAA==&#10;" path="m,l26391,r,51079c22187,49009,12395,47587,10833,47536,9309,47384,,45720,,45720l,xe" fillcolor="#c92f46" stroked="f" strokeweight="0">
                  <v:stroke miterlimit="83231f" joinstyle="miter"/>
                  <v:path arrowok="t" textboxrect="0,0,26391,51079"/>
                </v:shape>
                <v:shape id="Shape 30" o:spid="_x0000_s1051" style="position:absolute;left:3522;top:4209;width:192;height:283;visibility:visible;mso-wrap-style:square;v-text-anchor:top" coordsize="19240,2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8QA&#10;AADbAAAADwAAAGRycy9kb3ducmV2LnhtbESPQWvCQBSE74L/YXmCN90o1GrqKlJo8VAEtaXXR/Y1&#10;G5p9m2ZfTdpf3xUKHoeZ+YZZb3tfqwu1sQpsYDbNQBEXwVZcGng9P02WoKIgW6wDk4EfirDdDAdr&#10;zG3o+EiXk5QqQTjmaMCJNLnWsXDkMU5DQ5y8j9B6lCTbUtsWuwT3tZ5n2UJ7rDgtOGzo0VHxefr2&#10;Bt5Iv//KoXxe3J2de+mOcv+VrYwZj/rdAyihXm7h//beGpiv4Pol/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fnfEAAAA2wAAAA8AAAAAAAAAAAAAAAAAmAIAAGRycy9k&#10;b3ducmV2LnhtbFBLBQYAAAAABAAEAPUAAACJAwAAAAA=&#10;" path="m,l19240,c19240,,17996,15939,,28219l,xe" fillcolor="#c92f46" stroked="f" strokeweight="0">
                  <v:stroke miterlimit="83231f" joinstyle="miter"/>
                  <v:path arrowok="t" textboxrect="0,0,19240,28219"/>
                </v:shape>
                <v:shape id="Shape 31" o:spid="_x0000_s1052" style="position:absolute;left:3157;top:4209;width:263;height:436;visibility:visible;mso-wrap-style:square;v-text-anchor:top" coordsize="26365,4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zMAA&#10;AADbAAAADwAAAGRycy9kb3ducmV2LnhtbERPz2vCMBS+D/Y/hDfYbaZz4KQaxTkG3nRVxOOjeTbF&#10;5qU0Ma3/vTkIHj++3/PlYBsRqfO1YwWfowwEcel0zZWCw/7vYwrCB2SNjWNScCMPy8Xryxxz7Xr+&#10;p1iESqQQ9jkqMCG0uZS+NGTRj1xLnLiz6yyGBLtK6g77FG4bOc6yibRYc2ow2NLaUHkprlbBtz86&#10;/jkP11hvpyaedvvYH3+Ven8bVjMQgYbwFD/cG63gK61PX9IPk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Y+zMAAAADbAAAADwAAAAAAAAAAAAAAAACYAgAAZHJzL2Rvd25y&#10;ZXYueG1sUEsFBgAAAAAEAAQA9QAAAIUDAAAAAA==&#10;" path="m,l26365,r,34277c16561,39713,,43599,,43599l,xe" fillcolor="#c92f46" stroked="f" strokeweight="0">
                  <v:stroke miterlimit="83231f" joinstyle="miter"/>
                  <v:path arrowok="t" textboxrect="0,0,26365,43599"/>
                </v:shape>
                <v:shape id="Shape 32" o:spid="_x0000_s1053" style="position:absolute;left:2795;top:4209;width:265;height:511;visibility:visible;mso-wrap-style:square;v-text-anchor:top" coordsize="26416,5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lMMA&#10;AADbAAAADwAAAGRycy9kb3ducmV2LnhtbESPQWvCQBSE74X+h+UVvOnGCCrRVWyp6EkxrXh9ZJ9J&#10;aPZt2F01/ntXEHocZuYbZr7sTCOu5HxtWcFwkIAgLqyuuVTw+7PuT0H4gKyxsUwK7uRhuXh/m2Om&#10;7Y0PdM1DKSKEfYYKqhDaTEpfVGTQD2xLHL2zdQZDlK6U2uEtwk0j0yQZS4M1x4UKW/qqqPjLL0aB&#10;HNEl3a92tPn+dOl4sjuG/LRWqvfRrWYgAnXhP/xqb7WC0RC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ilMMAAADbAAAADwAAAAAAAAAAAAAAAACYAgAAZHJzL2Rv&#10;d25yZXYueG1sUEsFBgAAAAAEAAQA9QAAAIgDAAAAAA==&#10;" path="m,l26416,r,45720c26416,45720,17018,47384,15519,47536,14008,47587,4229,49009,,51079l,xe" fillcolor="#c92f46" stroked="f" strokeweight="0">
                  <v:stroke miterlimit="83231f" joinstyle="miter"/>
                  <v:path arrowok="t" textboxrect="0,0,26416,51079"/>
                </v:shape>
                <v:shape id="Shape 3221" o:spid="_x0000_s1054" style="position:absolute;left:1406;top:1659;width:2309;height:682;visibility:visible;mso-wrap-style:square;v-text-anchor:top" coordsize="230937,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B5MQA&#10;AADbAAAADwAAAGRycy9kb3ducmV2LnhtbESP0WoCMRRE34X+Q7hCX0SzWmplNUoRRH0Q1PoB1811&#10;d3VzEzbpuv17IxR8HGbmDDNbtKYSDdW+tKxgOEhAEGdWl5wrOP2s+hMQPiBrrCyTgj/ysJi/dWaY&#10;anvnAzXHkIsIYZ+igiIEl0rps4IM+oF1xNG72NpgiLLOpa7xHuGmkqMkGUuDJceFAh0tC8pux1+j&#10;4LY65cvz/roe7r3bfTW9T3fWW6Xeu+33FESgNrzC/+2NVvAxgu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geTEAAAA2wAAAA8AAAAAAAAAAAAAAAAAmAIAAGRycy9k&#10;b3ducmV2LnhtbFBLBQYAAAAABAAEAPUAAACJAwAAAAA=&#10;" path="m,l230937,r,68199l,68199,,e" fillcolor="#2b4378" stroked="f" strokeweight="0">
                  <v:stroke miterlimit="83231f" joinstyle="miter"/>
                  <v:path arrowok="t" textboxrect="0,0,230937,68199"/>
                </v:shape>
                <v:shape id="Shape 34" o:spid="_x0000_s1055" style="position:absolute;left:1656;top:1802;width:381;height:391;visibility:visible;mso-wrap-style:square;v-text-anchor:top" coordsize="38036,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5hcUA&#10;AADbAAAADwAAAGRycy9kb3ducmV2LnhtbESPQWsCMRSE74X+h/AKXkrNqkVkNUoVLLaIsFu9PzbP&#10;3aXJy5KkuvbXN4VCj8PMfMMsVr014kI+tI4VjIYZCOLK6ZZrBceP7dMMRIjIGo1jUnCjAKvl/d0C&#10;c+2uXNCljLVIEA45Kmhi7HIpQ9WQxTB0HXHyzs5bjEn6WmqP1wS3Ro6zbCottpwWGuxo01D1WX5Z&#10;Be79+/mm+eT3pVm/VcXr484UB6UGD/3LHESkPv6H/9o7rWAygd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3mFxQAAANsAAAAPAAAAAAAAAAAAAAAAAJgCAABkcnMv&#10;ZG93bnJldi54bWxQSwUGAAAAAAQABAD1AAAAigMAAAAA&#10;" path="m,l9512,r,22161c9512,27711,13424,31115,18910,31115v5029,,9652,-2718,9652,-9664l28562,r9474,l38036,21882v,12827,-8610,17247,-19024,17247c8026,39129,,33922,,21971l,xe" fillcolor="#fffefd" stroked="f" strokeweight="0">
                  <v:stroke miterlimit="83231f" joinstyle="miter"/>
                  <v:path arrowok="t" textboxrect="0,0,38036,39129"/>
                </v:shape>
                <v:shape id="Shape 35" o:spid="_x0000_s1056" style="position:absolute;left:2100;top:1797;width:290;height:396;visibility:visible;mso-wrap-style:square;v-text-anchor:top" coordsize="29032,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FMYA&#10;AADbAAAADwAAAGRycy9kb3ducmV2LnhtbESP0WrCQBRE34X+w3ILvkjdNAaRmI20laIPQmnsB1yz&#10;t0ls9m7IbjX69d2C4OMwM2eYbDWYVpyod41lBc/TCARxaXXDlYKv/fvTAoTzyBpby6TgQg5W+cMo&#10;w1TbM3/SqfCVCBB2KSqove9SKV1Zk0E3tR1x8L5tb9AH2VdS93gOcNPKOIrm0mDDYaHGjt5qKn+K&#10;X6Ngsks+4mITHcmuD8fXJF4k1+tOqfHj8LIE4Wnw9/CtvdUKZgn8fwk/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AFMYAAADbAAAADwAAAAAAAAAAAAAAAACYAgAAZHJz&#10;L2Rvd25yZXYueG1sUEsFBgAAAAAEAAQA9QAAAIsDAAAAAA==&#10;" path="m14465,v4217,,8078,851,12840,2934l27305,10490c21844,8027,18542,7086,15316,7086v-3454,,-5664,1258,-5664,3099c9652,16078,29032,14415,29032,27901v,7430,-6147,11723,-14567,11723c7798,39624,4572,37871,749,35928r,-8420c6185,31293,9601,32512,13741,32512v3594,,5525,-1219,5525,-3543c19266,22631,,24930,,11075,,4381,5664,,14465,xe" fillcolor="#fffefd" stroked="f" strokeweight="0">
                  <v:stroke miterlimit="83231f" joinstyle="miter"/>
                  <v:path arrowok="t" textboxrect="0,0,29032,39624"/>
                </v:shape>
                <v:shape id="Shape 36" o:spid="_x0000_s1057" style="position:absolute;left:2414;top:1802;width:212;height:386;visibility:visible;mso-wrap-style:square;v-text-anchor:top" coordsize="21215,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0iccA&#10;AADbAAAADwAAAGRycy9kb3ducmV2LnhtbESPQWvCQBSE70L/w/IKvRTdWBup0VVKsSBiD8YKentk&#10;n0lo9m2a3cb4712h4HGYmW+Y2aIzlWipcaVlBcNBBII4s7rkXMH37rP/BsJ5ZI2VZVJwIQeL+UNv&#10;hom2Z95Sm/pcBAi7BBUU3teJlC4ryKAb2Jo4eCfbGPRBNrnUDZ4D3FTyJYrG0mDJYaHAmj4Kyn7S&#10;P6Og1dl+edy8Dsvfy/NhM8njr/UyVurpsXufgvDU+Xv4v73SCkYx3L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9InHAAAA2wAAAA8AAAAAAAAAAAAAAAAAmAIAAGRy&#10;cy9kb3ducmV2LnhtbFBLBQYAAAAABAAEAPUAAACMAwAAAAA=&#10;" path="m15342,r5873,l21215,9924r-298,-729l15367,24206r5848,l21215,30962r-8325,l10020,38608,,38608,15342,xe" fillcolor="#fffefd" stroked="f" strokeweight="0">
                  <v:stroke miterlimit="83231f" joinstyle="miter"/>
                  <v:path arrowok="t" textboxrect="0,0,21215,38608"/>
                </v:shape>
                <v:shape id="Shape 37" o:spid="_x0000_s1058" style="position:absolute;left:2626;top:1802;width:219;height:386;visibility:visible;mso-wrap-style:square;v-text-anchor:top" coordsize="21939,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61jcMA&#10;AADbAAAADwAAAGRycy9kb3ducmV2LnhtbESPQYvCMBSE7wv+h/AEb2vqikWrUWRR0MuyVfH8aJ5t&#10;sXkpTazVX28WFjwOM/MNs1h1phItNa60rGA0jEAQZ1aXnCs4HbefUxDOI2usLJOCBzlYLXsfC0y0&#10;vXNK7cHnIkDYJaig8L5OpHRZQQbd0NbEwbvYxqAPssmlbvAe4KaSX1EUS4Mlh4UCa/ouKLsebkbB&#10;z+aWpvvfeHZ+Orsb77ctTVqp1KDfrecgPHX+Hf5v77SCcQx/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61jcMAAADbAAAADwAAAAAAAAAAAAAAAACYAgAAZHJzL2Rv&#10;d25yZXYueG1sUEsFBgAAAAAEAAQA9QAAAIgDAAAAAA==&#10;" path="m,l5099,,21939,38608r-10185,l8655,30962,,30962,,24206r5848,l,9924,,xe" fillcolor="#fffefd" stroked="f" strokeweight="0">
                  <v:stroke miterlimit="83231f" joinstyle="miter"/>
                  <v:path arrowok="t" textboxrect="0,0,21939,38608"/>
                </v:shape>
                <v:shape id="Shape 3222" o:spid="_x0000_s1059" style="position:absolute;left:2893;top:1802;width:94;height:386;visibility:visible;mso-wrap-style:square;v-text-anchor:top" coordsize="9398,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8JcIA&#10;AADbAAAADwAAAGRycy9kb3ducmV2LnhtbESPQWsCMRSE74X+h/AK3mpWBVu2xsUVtF6r254fm+dm&#10;dfOyJFG3/vqmUOhxmJlvmEUx2E5cyYfWsYLJOANBXDvdcqOgOmyeX0GEiKyxc0wKvilAsXx8WGCu&#10;3Y0/6LqPjUgQDjkqMDH2uZShNmQxjF1PnLyj8xZjkr6R2uMtwW0np1k2lxZbTgsGe1obqs/7i1Vw&#10;38x7fbR1+Pr0Wy6rU0nZu1Fq9DSs3kBEGuJ/+K+90wpmL/D7Jf0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PwlwgAAANsAAAAPAAAAAAAAAAAAAAAAAJgCAABkcnMvZG93&#10;bnJldi54bWxQSwUGAAAAAAQABAD1AAAAhwMAAAAA&#10;" path="m,l9398,r,38608l,38608,,e" fillcolor="#fffefd" stroked="f" strokeweight="0">
                  <v:stroke miterlimit="83231f" joinstyle="miter"/>
                  <v:path arrowok="t" textboxrect="0,0,9398,38608"/>
                </v:shape>
                <v:shape id="Shape 39" o:spid="_x0000_s1060" style="position:absolute;left:3075;top:1802;width:186;height:386;visibility:visible;mso-wrap-style:square;v-text-anchor:top" coordsize="18682,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BXsIA&#10;AADbAAAADwAAAGRycy9kb3ducmV2LnhtbERPu2rDMBTdC/0HcQPZGjkpNMG1HELBxYtbkmZot4t1&#10;Y5tYV44lP/L31VDoeDjvZD+bVozUu8aygvUqAkFcWt1wpeD8lT3tQDiPrLG1TAru5GCfPj4kGGs7&#10;8ZHGk69ECGEXo4La+y6W0pU1GXQr2xEH7mJ7gz7AvpK6xymEm1ZuouhFGmw4NNTY0VtN5fU0GAUD&#10;ft5+tueCpzy77qjQ+fTx/q3UcjEfXkF4mv2/+M+dawXP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IFewgAAANsAAAAPAAAAAAAAAAAAAAAAAJgCAABkcnMvZG93&#10;bnJldi54bWxQSwUGAAAAAAQABAD1AAAAhwMAAAAA&#10;" path="m,l16726,r1956,709l18682,8253,15481,7035r-6070,l9411,31534r6210,l18682,30279r,7347l15685,38608,,38608,,xe" fillcolor="#fffefd" stroked="f" strokeweight="0">
                  <v:stroke miterlimit="83231f" joinstyle="miter"/>
                  <v:path arrowok="t" textboxrect="0,0,18682,38608"/>
                </v:shape>
                <v:shape id="Shape 40" o:spid="_x0000_s1061" style="position:absolute;left:3261;top:1809;width:191;height:369;visibility:visible;mso-wrap-style:square;v-text-anchor:top" coordsize="19050,3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gKsUA&#10;AADbAAAADwAAAGRycy9kb3ducmV2LnhtbESPQWvCQBSE7wX/w/IKvdWNCtakriItBWsPEhXx+Mi+&#10;ZlOzb0N2Nem/dwsFj8PMfMPMl72txZVaXzlWMBomIIgLpysuFRz2H88zED4ga6wdk4Jf8rBcDB7m&#10;mGnXcU7XXShFhLDPUIEJocmk9IUhi37oGuLofbvWYoiyLaVusYtwW8txkkylxYrjgsGG3gwV593F&#10;KkjH/WgzyX9O70fOP7fT9MWsui+lnh771SuIQH24h//ba61gksL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CAqxQAAANsAAAAPAAAAAAAAAAAAAAAAAJgCAABkcnMv&#10;ZG93bnJldi54bWxQSwUGAAAAAAQABAD1AAAAigMAAAAA&#10;" path="m,l13743,4983v3520,3515,5307,8366,5307,13713c19050,24201,17326,29002,13708,32426l,36917,,29570,6682,26830c8572,24477,9271,21413,9271,18569v,-3296,-880,-6357,-2878,-8593l,7544,,xe" fillcolor="#fffefd" stroked="f" strokeweight="0">
                  <v:stroke miterlimit="83231f" joinstyle="miter"/>
                  <v:path arrowok="t" textboxrect="0,0,19050,36917"/>
                </v:shape>
                <v:shape id="Shape 41" o:spid="_x0000_s1062" style="position:absolute;left:2434;top:4209;width:257;height:681;visibility:visible;mso-wrap-style:square;v-text-anchor:top" coordsize="25692,68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Yi8MA&#10;AADbAAAADwAAAGRycy9kb3ducmV2LnhtbERPy2oCMRTdF/yHcAU3opmKFZkaRStFwS58QenuMrnN&#10;DE5uhiTVsV/fLIQuD+c9W7S2FlfyoXKs4HmYgSAunK7YKDif3gdTECEia6wdk4I7BVjMO08zzLW7&#10;8YGux2hECuGQo4IyxiaXMhQlWQxD1xAn7tt5izFBb6T2eEvhtpajLJtIixWnhhIbeiupuBx/rAIj&#10;v7L1x8tnf70x+/tk8+tX/eVOqV63Xb6CiNTGf/HDvdUKxml9+p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Yi8MAAADbAAAADwAAAAAAAAAAAAAAAACYAgAAZHJzL2Rv&#10;d25yZXYueG1sUEsFBgAAAAAEAAQA9QAAAIgDAAAAAA==&#10;" path="m,l25692,r,55511c25692,55511,17678,59627,12827,68097,8115,59627,,55511,,55511l,xe" fillcolor="#c92f46" stroked="f" strokeweight="0">
                  <v:stroke miterlimit="83231f" joinstyle="miter"/>
                  <v:path arrowok="t" textboxrect="0,0,25692,68097"/>
                </v:shape>
                <v:shape id="Shape 42" o:spid="_x0000_s1063" style="position:absolute;left:4660;top:2503;width:238;height:251;visibility:visible;mso-wrap-style:square;v-text-anchor:top" coordsize="23724,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qmcMA&#10;AADbAAAADwAAAGRycy9kb3ducmV2LnhtbESPT4vCMBTE74LfIbyFvWmqSCldYyn+Yffiwephj4/m&#10;2ZZtXmoTtfvtjSB4HGbmN8wyG0wrbtS7xrKC2TQCQVxa3XCl4HTcTRIQziNrbC2Tgn9ykK3GoyWm&#10;2t75QLfCVyJA2KWooPa+S6V0ZU0G3dR2xME7296gD7KvpO7xHuCmlfMoiqXBhsNCjR2tayr/iqtR&#10;sDnHi8224HVBcY6X/XfS+t9Eqc+PIf8C4Wnw7/Cr/aMVLG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iqmcMAAADbAAAADwAAAAAAAAAAAAAAAACYAgAAZHJzL2Rv&#10;d25yZXYueG1sUEsFBgAAAAAEAAQA9QAAAIgDAAAAAA==&#10;" path="m14872,r,9640l23724,12598r-8852,2871l14783,25108,9055,17335,,20320,5575,12598,,4776,9068,7862,14872,xe" fillcolor="#2b4378" stroked="f" strokeweight="0">
                  <v:stroke miterlimit="83231f" joinstyle="miter"/>
                  <v:path arrowok="t" textboxrect="0,0,23724,25108"/>
                </v:shape>
                <v:shape id="Shape 43" o:spid="_x0000_s1064" style="position:absolute;left:198;top:2503;width:237;height:251;visibility:visible;mso-wrap-style:square;v-text-anchor:top" coordsize="23736,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hOMMA&#10;AADbAAAADwAAAGRycy9kb3ducmV2LnhtbESPQWsCMRSE70L/Q3hCb5ooUsvWKFIQBNuDayl4e2ye&#10;u4ublyWJu+u/bwqCx2FmvmFWm8E2oiMfascaZlMFgrhwpuZSw89pN3kHESKywcYxabhTgM36ZbTC&#10;zLiej9TlsRQJwiFDDVWMbSZlKCqyGKauJU7exXmLMUlfSuOxT3DbyLlSb9JizWmhwpY+Kyqu+c1q&#10;6FTorovS9/mgfr+WeDrfvw9nrV/Hw/YDRKQhPsOP9t5oWMz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HhOMMAAADbAAAADwAAAAAAAAAAAAAAAACYAgAAZHJzL2Rv&#10;d25yZXYueG1sUEsFBgAAAAAEAAQA9QAAAIgDAAAAAA==&#10;" path="m8865,r5740,7824l23736,4763r-5626,7823l23673,20346,14605,17297,8814,25095r25,-9601l,12510,8839,9678,8865,xe" fillcolor="#2b4378" stroked="f" strokeweight="0">
                  <v:stroke miterlimit="83231f" joinstyle="miter"/>
                  <v:path arrowok="t" textboxrect="0,0,23736,25095"/>
                </v:shape>
                <v:shape id="Picture 43" o:spid="_x0000_s1065" type="#_x0000_t75" style="position:absolute;left:1389;top:2590;width:2347;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zcITBAAAA2wAAAA8AAABkcnMvZG93bnJldi54bWxEj0+LwjAUxO/CfofwFrxpuioiXaOIUHaF&#10;Xvx3fzRv22Ly0m1ird/eCILHYWZ+wyzXvTWio9bXjhV8jRMQxIXTNZcKTsdstADhA7JG45gU3MnD&#10;evUxWGKq3Y331B1CKSKEfYoKqhCaVEpfVGTRj11DHL0/11oMUbal1C3eItwaOUmSubRYc1yosKFt&#10;RcXlcLUKdoXbZeejyWvTWfqf/ORZcsqVGn72m28QgfrwDr/av1rBbAr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zcITBAAAA2wAAAA8AAAAAAAAAAAAAAAAAnwIA&#10;AGRycy9kb3ducmV2LnhtbFBLBQYAAAAABAAEAPcAAACNAwAAAAA=&#10;">
                  <v:imagedata r:id="rId11" o:title=""/>
                </v:shape>
                <v:shape id="Shape 45" o:spid="_x0000_s1066" style="position:absolute;left:346;top:1870;width:345;height:341;visibility:visible;mso-wrap-style:square;v-text-anchor:top" coordsize="34468,3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IUcUA&#10;AADbAAAADwAAAGRycy9kb3ducmV2LnhtbESPQWvCQBSE70L/w/IKvelGkZJGV5FASg+Vou2hx2f2&#10;mQSzb7fZbRL/fbcgeBxm5htmvR1NK3rqfGNZwXyWgCAurW64UvD1WUxTED4ga2wtk4IredhuHiZr&#10;zLQd+ED9MVQiQthnqKAOwWVS+rImg35mHXH0zrYzGKLsKqk7HCLctHKRJM/SYMNxoUZHeU3l5fhr&#10;FCzmrz/7dne6vOdjMXx/vDg8p06pp8dxtwIRaAz38K39phUsl/D/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UhRxQAAANsAAAAPAAAAAAAAAAAAAAAAAJgCAABkcnMv&#10;ZG93bnJldi54bWxQSwUGAAAAAAQABAD1AAAAigMAAAAA&#10;" path="m12205,l26175,7086v8191,4027,8293,11164,4902,18022c29343,28753,27010,31471,24154,32800v-2856,1328,-6234,1268,-10057,-644l,25146,3048,18847r14148,7124c20803,27825,24193,26238,25959,22568v1613,-3277,1371,-7214,-3035,-9449l9195,6274,12205,xe" fillcolor="#2b4378" stroked="f" strokeweight="0">
                  <v:stroke miterlimit="83231f" joinstyle="miter"/>
                  <v:path arrowok="t" textboxrect="0,0,34468,34128"/>
                </v:shape>
                <v:shape id="Shape 46" o:spid="_x0000_s1067" style="position:absolute;left:514;top:1558;width:386;height:393;visibility:visible;mso-wrap-style:square;v-text-anchor:top" coordsize="38557,3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lz8QA&#10;AADbAAAADwAAAGRycy9kb3ducmV2LnhtbESPQYvCMBSE74L/ITzBm01dVJZqlKXgIoiI7u7B26N5&#10;2xabl9JEW/31RhA8DjPzDbNYdaYSV2pcaVnBOIpBEGdWl5wr+P1Zjz5BOI+ssbJMCm7kYLXs9xaY&#10;aNvyga5Hn4sAYZeggsL7OpHSZQUZdJGtiYP3bxuDPsgml7rBNsBNJT/ieCYNlhwWCqwpLSg7Hy9G&#10;wXe73ZlZ6u+3dmf1eX0a/+3TSqnhoPuag/DU+Xf41d5oBZ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Zc/EAAAA2wAAAA8AAAAAAAAAAAAAAAAAmAIAAGRycy9k&#10;b3ducmV2LnhtbFBLBQYAAAAABAAEAPUAAACJAwAAAAA=&#10;" path="m16002,l38557,16104r-3391,4826l12014,23279,26467,33579r-3886,5728l,23203,3569,17996,25857,15532,12014,5753,16002,xe" fillcolor="#2b4378" stroked="f" strokeweight="0">
                  <v:stroke miterlimit="83231f" joinstyle="miter"/>
                  <v:path arrowok="t" textboxrect="0,0,38557,39307"/>
                </v:shape>
                <v:shape id="Shape 47" o:spid="_x0000_s1068" style="position:absolute;left:732;top:1441;width:252;height:236;visibility:visible;mso-wrap-style:square;v-text-anchor:top" coordsize="25235,23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JNMUA&#10;AADbAAAADwAAAGRycy9kb3ducmV2LnhtbESPQWvCQBSE74X+h+UVvJlNVaSmrlIUa/GiVfH8yL5m&#10;Y7JvQ3arsb++WxB6HGbmG2Y672wtLtT60rGC5yQFQZw7XXKh4HhY9V9A+ICssXZMCm7kYT57fJhi&#10;pt2VP+myD4WIEPYZKjAhNJmUPjdk0SeuIY7el2sthijbQuoWrxFuazlI07G0WHJcMNjQwlBe7b+t&#10;gsH5fBouV+9mV282dPuZVMV6WynVe+reXkEE6sJ/+N7+0ApGY/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Ik0xQAAANsAAAAPAAAAAAAAAAAAAAAAAJgCAABkcnMv&#10;ZG93bnJldi54bWxQSwUGAAAAAAQABAD1AAAAigMAAAAA&#10;" path="m4496,l25235,18441r-4509,5206l,5194,4496,xe" fillcolor="#2b4378" stroked="f" strokeweight="0">
                  <v:stroke miterlimit="83231f" joinstyle="miter"/>
                  <v:path arrowok="t" textboxrect="0,0,25235,23647"/>
                </v:shape>
                <v:shape id="Shape 48" o:spid="_x0000_s1069" style="position:absolute;left:818;top:1203;width:311;height:321;visibility:visible;mso-wrap-style:square;v-text-anchor:top" coordsize="31090,3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5isQA&#10;AADbAAAADwAAAGRycy9kb3ducmV2LnhtbESPQWsCMRSE74X+h/AK3mpWLa2sRrEFQXoo1BbPj80z&#10;Wd28LJunbvvrG0HocZiZb5j5sg+NOlOX6sgGRsMCFHEVbc3OwPfX+nEKKgmyxSYyGfihBMvF/d0c&#10;Sxsv/EnnrTiVIZxKNOBF2lLrVHkKmIaxJc7ePnYBJcvOadvhJcNDo8dF8awD1pwXPLb05qk6bk/B&#10;gIxWv5vX96MLUydNf5js/IcbGzN46FczUEK9/Idv7Y018PQC1y/5B+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OYrEAAAA2wAAAA8AAAAAAAAAAAAAAAAAmAIAAGRycy9k&#10;b3ducmV2LnhtbFBLBQYAAAAABAAEAPUAAACJAwAAAAA=&#10;" path="m19533,r3454,3784l15697,10706,31090,27381r-4979,4762l10732,15481,3467,22415,,18631,19533,xe" fillcolor="#2b4378" stroked="f" strokeweight="0">
                  <v:stroke miterlimit="83231f" joinstyle="miter"/>
                  <v:path arrowok="t" textboxrect="0,0,31090,32143"/>
                </v:shape>
                <v:shape id="Shape 49" o:spid="_x0000_s1070" style="position:absolute;left:1067;top:1041;width:327;height:346;visibility:visible;mso-wrap-style:square;v-text-anchor:top" coordsize="32690,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6GsMA&#10;AADbAAAADwAAAGRycy9kb3ducmV2LnhtbERPy2rCQBTdC/2H4RbcmUlFRKKjlEKtG6WmPrq8zdwm&#10;oZk76cxo4t93FkKXh/NerHrTiCs5X1tW8JSkIIgLq2suFRw+XkczED4ga2wsk4IbeVgtHwYLzLTt&#10;eE/XPJQihrDPUEEVQptJ6YuKDPrEtsSR+7bOYIjQlVI77GK4aeQ4TafSYM2xocKWXioqfvKLUXD6&#10;cse3XXreu26rb/n7cbqeff4qNXzsn+cgAvXhX3x3b7SCSRwb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6GsMAAADbAAAADwAAAAAAAAAAAAAAAACYAgAAZHJzL2Rv&#10;d25yZXYueG1sUEsFBgAAAAAEAAQA9QAAAIgDAAAAAA==&#10;" path="m16218,r2921,4089l8496,12026r3429,4763l22073,9207r2984,4153l14923,20891r3860,5486l29667,18262r3023,4103l16243,34633,,11964,16218,xe" fillcolor="#2b4378" stroked="f" strokeweight="0">
                  <v:stroke miterlimit="83231f" joinstyle="miter"/>
                  <v:path arrowok="t" textboxrect="0,0,32690,34633"/>
                </v:shape>
                <v:shape id="Shape 50" o:spid="_x0000_s1071" style="position:absolute;left:1297;top:925;width:170;height:315;visibility:visible;mso-wrap-style:square;v-text-anchor:top" coordsize="17030,3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B28MA&#10;AADbAAAADwAAAGRycy9kb3ducmV2LnhtbESPT2vCQBTE7wW/w/IEb3WjxFRTVxFB8OChtT30+Mi+&#10;ZtNm34bsmj/f3hUKPQ4z8xtmux9sLTpqfeVYwWKegCAunK64VPD5cXpeg/ABWWPtmBSM5GG/mzxt&#10;Mdeu53fqrqEUEcI+RwUmhCaX0heGLPq5a4ij9+1aiyHKtpS6xT7CbS2XSZJJixXHBYMNHQ0Vv9eb&#10;VYBv5csqOzB99el48j9sZHIZlJpNh8MriEBD+A//tc9aQbqBx5f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B28MAAADbAAAADwAAAAAAAAAAAAAAAACYAgAAZHJzL2Rv&#10;d25yZXYueG1sUEsFBgAAAAAEAAQA9QAAAIgDAAAAAA==&#10;" path="m17030,r,5261l12268,5922,8382,8043r8382,15697l17030,23588r,5845l13157,31589,,6900,10617,1007,17030,xe" fillcolor="#2b4378" stroked="f" strokeweight="0">
                  <v:stroke miterlimit="83231f" joinstyle="miter"/>
                  <v:path arrowok="t" textboxrect="0,0,17030,31589"/>
                </v:shape>
                <v:shape id="Shape 51" o:spid="_x0000_s1072" style="position:absolute;left:1467;top:916;width:174;height:303;visibility:visible;mso-wrap-style:square;v-text-anchor:top" coordsize="17387,3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CfbwA&#10;AADbAAAADwAAAGRycy9kb3ducmV2LnhtbERPSwrCMBDdC94hjOBOUxU/VKOIILgTa8Xt0IxtsZmU&#10;Jmr19GYhuHy8/2rTmko8qXGlZQWjYQSCOLO65FxBet4PFiCcR9ZYWSYFb3KwWXc7K4y1ffGJnonP&#10;RQhhF6OCwvs6ltJlBRl0Q1sTB+5mG4M+wCaXusFXCDeVHEfRTBosOTQUWNOuoOyePIyC0+3wMZeZ&#10;nVzc/Ojviby6dHpVqt9rt0sQnlr/F//cB61gG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xYJ9vAAAANsAAAAPAAAAAAAAAAAAAAAAAJgCAABkcnMvZG93bnJldi54&#10;bWxQSwUGAAAAAAQABAD1AAAAgQMAAAAA&#10;" path="m5563,v3445,1002,6230,3450,8014,6796c17387,13870,15774,21515,6097,26913l,30307,,24462,3658,22366c9780,19014,9272,13832,7367,10289,6256,8142,4658,6495,2622,5771l,6135,,874,5563,xe" fillcolor="#2b4378" stroked="f" strokeweight="0">
                  <v:stroke miterlimit="83231f" joinstyle="miter"/>
                  <v:path arrowok="t" textboxrect="0,0,17387,30307"/>
                </v:shape>
                <v:shape id="Shape 52" o:spid="_x0000_s1073" style="position:absolute;left:1718;top:739;width:269;height:302;visibility:visible;mso-wrap-style:square;v-text-anchor:top" coordsize="26924,3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3OsMA&#10;AADbAAAADwAAAGRycy9kb3ducmV2LnhtbESP3WoCMRSE74W+QzgFb0SzClpZjVIqakEQ6s/9ITnd&#10;Xbo5WZKo69ubguDlMDPfMPNla2txJR8qxwqGgwwEsXam4kLB6bjuT0GEiGywdkwK7hRguXjrzDE3&#10;7sY/dD3EQiQIhxwVlDE2uZRBl2QxDFxDnLxf5y3GJH0hjcdbgttajrJsIi1WnBZKbOirJP13uFgF&#10;q43txfNurLd6hx97c1xPfDgr1X1vP2cgIrXxFX62v42C8RD+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73OsMAAADbAAAADwAAAAAAAAAAAAAAAACYAgAAZHJzL2Rv&#10;d25yZXYueG1sUEsFBgAAAAAEAAQA9QAAAIgDAAAAAA==&#10;" path="m18542,317r1638,5220c15900,5054,13386,5155,11151,5905,8814,6641,7645,8039,8052,9385v1283,4038,14249,-1524,17234,7734c26924,22237,23673,26556,17818,28549v-4546,1588,-7163,1093,-10274,584l5740,23406v4572,1257,7125,1397,10046,469c18288,23012,19317,21615,18771,20103,17399,15697,4572,21780,1537,12166,,7582,2972,3238,8966,1194,11963,228,14783,,18542,317xe" fillcolor="#2b4378" stroked="f" strokeweight="0">
                  <v:stroke miterlimit="83231f" joinstyle="miter"/>
                  <v:path arrowok="t" textboxrect="0,0,26924,30137"/>
                </v:shape>
                <v:shape id="Shape 53" o:spid="_x0000_s1074" style="position:absolute;left:1960;top:654;width:273;height:309;visibility:visible;mso-wrap-style:square;v-text-anchor:top" coordsize="27267,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BB8MA&#10;AADbAAAADwAAAGRycy9kb3ducmV2LnhtbESPwWrDMBBE74X+g9hCb4lcg0NwIptSMJScGrcEHzfS&#10;xja1VsZSE/vvo0Khx2Fm3jD7craDuNLke8cKXtYJCGLtTM+tgq/ParUF4QOywcExKVjIQ1k8Puwx&#10;N+7GR7rWoRURwj5HBV0IYy6l1x1Z9Gs3Ekfv4iaLIcqplWbCW4TbQaZJspEWe44LHY701pH+rn+s&#10;ggRD9lE1ZjPog9GHE56Xujkr9fw0v+5ABJrDf/iv/W4UZCn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BBB8MAAADbAAAADwAAAAAAAAAAAAAAAACYAgAAZHJzL2Rv&#10;d25yZXYueG1sUEsFBgAAAAAEAAQA9QAAAIgDAAAAAA==&#10;" path="m26251,r1016,4966l17437,6997r4331,22429l15062,30861,10820,8331,940,10337,,5258,26251,xe" fillcolor="#2b4378" stroked="f" strokeweight="0">
                  <v:stroke miterlimit="83231f" joinstyle="miter"/>
                  <v:path arrowok="t" textboxrect="0,0,27267,30861"/>
                </v:shape>
                <v:shape id="Shape 54" o:spid="_x0000_s1075" style="position:absolute;left:2233;top:641;width:145;height:292;visibility:visible;mso-wrap-style:square;v-text-anchor:top" coordsize="14529,2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nE8QA&#10;AADbAAAADwAAAGRycy9kb3ducmV2LnhtbESPT2vCQBTE70K/w/IKXkQ3VVs0dZVWrPTaxD/XR/Y1&#10;Cc2+Dburpv30XUHwOMzMb5jFqjONOJPztWUFT6MEBHFhdc2lgl3+MZyB8AFZY2OZFPySh9XyobfA&#10;VNsLf9E5C6WIEPYpKqhCaFMpfVGRQT+yLXH0vq0zGKJ0pdQOLxFuGjlOkhdpsOa4UGFL64qKn+xk&#10;FBzKzWDevns8BpfTdLbNB3v+U6r/2L29ggjUhXv41v7UCp4ncP0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pxPEAAAA2wAAAA8AAAAAAAAAAAAAAAAAmAIAAGRycy9k&#10;b3ducmV2LnhtbFBLBQYAAAAABAAEAPUAAACJAwAAAAA=&#10;" path="m14529,r,8919l13462,6813,10300,17964r4229,-350l14529,22528r-5664,452l7239,28733,,29241,8865,451,14529,xe" fillcolor="#2b4378" stroked="f" strokeweight="0">
                  <v:stroke miterlimit="83231f" joinstyle="miter"/>
                  <v:path arrowok="t" textboxrect="0,0,14529,29241"/>
                </v:shape>
                <v:shape id="Shape 55" o:spid="_x0000_s1076" style="position:absolute;left:2378;top:639;width:166;height:276;visibility:visible;mso-wrap-style:square;v-text-anchor:top" coordsize="16624,2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MpMIA&#10;AADbAAAADwAAAGRycy9kb3ducmV2LnhtbESP0YrCMBRE3wX/IdwF3zRVVKSalqIs6Its1Q+4NHfb&#10;7jY3pcna+vdGWPBxmJkzzC4dTCPu1LnasoL5LAJBXFhdc6ngdv2cbkA4j6yxsUwKHuQgTcajHcba&#10;9pzT/eJLESDsYlRQed/GUrqiIoNuZlvi4H3bzqAPsiul7rAPcNPIRRStpcGaw0KFLe0rKn4vf0bB&#10;OZvj1/Jq8h+NZ90ejtkpz3ulJh9DtgXhafDv8H/7qBWslvD6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8ykwgAAANsAAAAPAAAAAAAAAAAAAAAAAJgCAABkcnMvZG93&#10;bnJldi54bWxQSwUGAAAAAAQABAD1AAAAhwMAAAAA&#10;" path="m2324,l16624,26988r-7404,622l6591,22187,,22713,,17799r4229,-349l,9103,,185,2324,xe" fillcolor="#2b4378" stroked="f" strokeweight="0">
                  <v:stroke miterlimit="83231f" joinstyle="miter"/>
                  <v:path arrowok="t" textboxrect="0,0,16624,27610"/>
                </v:shape>
                <v:shape id="Shape 56" o:spid="_x0000_s1077" style="position:absolute;left:2512;top:631;width:270;height:286;visibility:visible;mso-wrap-style:square;v-text-anchor:top" coordsize="27000,2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cMA&#10;AADbAAAADwAAAGRycy9kb3ducmV2LnhtbESPwWrDMBBE74H+g9hCbrHspC7FjRJKIEmvTXvpbbG2&#10;tom0MpLsOPn6qFDocZiZN8x6O1kjRvKhc6ygyHIQxLXTHTcKvj73ixcQISJrNI5JwZUCbDcPszVW&#10;2l34g8ZTbESCcKhQQRtjX0kZ6pYshsz1xMn7cd5iTNI3Unu8JLg1cpnnz9Jix2mhxZ52LdXn02AV&#10;mP3TueDVt0M/5sNhuJlVeSyUmj9Ob68gIk3xP/zXftcKyhJ+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cMAAADbAAAADwAAAAAAAAAAAAAAAACYAgAAZHJzL2Rv&#10;d25yZXYueG1sUEsFBgAAAAAEAAQA9QAAAIgDAAAAAA==&#10;" path="m190,l27000,1080r-254,5105l16789,5791r-838,22848l9093,28410,9970,5461,,5131,190,xe" fillcolor="#2b4378" stroked="f" strokeweight="0">
                  <v:stroke miterlimit="83231f" joinstyle="miter"/>
                  <v:path arrowok="t" textboxrect="0,0,27000,28639"/>
                </v:shape>
                <v:shape id="Shape 57" o:spid="_x0000_s1078" style="position:absolute;left:2804;top:651;width:242;height:310;visibility:visible;mso-wrap-style:square;v-text-anchor:top" coordsize="2415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Vo8QA&#10;AADbAAAADwAAAGRycy9kb3ducmV2LnhtbESPT4vCMBTE74LfITxhb5qusGKrURb/oRdRV8Tjo3m2&#10;xealNFGrn36zIOxxmJnfMONpY0pxp9oVlhV89iIQxKnVBWcKjj/L7hCE88gaS8uk4EkOppN2a4yJ&#10;tg/e0/3gMxEg7BJUkHtfJVK6NCeDrmcr4uBdbG3QB1lnUtf4CHBTyn4UDaTBgsNCjhXNckqvh5tR&#10;UD1XfDudT7t5ur3Em/0yfg0XXqmPTvM9AuGp8f/hd3utFXwN4O9L+AF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d1aPEAAAA2wAAAA8AAAAAAAAAAAAAAAAAmAIAAGRycy9k&#10;b3ducmV2LnhtbFBLBQYAAAAABAAEAPUAAACJAwAAAAA=&#10;" path="m4432,l24155,3251r-762,5093l10363,6134r-851,5829l21882,14021r-863,5041l8661,17018,7607,23698r13234,2197l20041,31000,,27622,4432,xe" fillcolor="#2b4378" stroked="f" strokeweight="0">
                  <v:stroke miterlimit="83231f" joinstyle="miter"/>
                  <v:path arrowok="t" textboxrect="0,0,24155,31000"/>
                </v:shape>
                <v:shape id="Shape 58" o:spid="_x0000_s1079" style="position:absolute;left:3046;top:706;width:250;height:311;visibility:visible;mso-wrap-style:square;v-text-anchor:top" coordsize="24955,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cUsEA&#10;AADbAAAADwAAAGRycy9kb3ducmV2LnhtbESP0WoCMRRE3wX/IdyCb5pUbK2rUURQ+lTo2g+4bK6b&#10;xc3Nuoka/94UCn0cZuYMs9ok14ob9aHxrOF1okAQV940XGv4Oe7HHyBCRDbYeiYNDwqwWQ8HKyyM&#10;v/M33cpYiwzhUKAGG2NXSBkqSw7DxHfE2Tv53mHMsq+l6fGe4a6VU6XepcOG84LFjnaWqnN5dZky&#10;c5fFTKn0tbd8vNR+mvjgtB69pO0SRKQU/8N/7U+j4W0Ov1/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3FLBAAAA2wAAAA8AAAAAAAAAAAAAAAAAmAIAAGRycy9kb3du&#10;cmV2LnhtbFBLBQYAAAAABAAEAPUAAACGAwAAAAA=&#10;" path="m16624,1753v2909,863,5423,2286,8331,4685l23546,11684c20193,8865,18072,7506,15811,6832,13398,6159,11646,6617,11341,7975v-1143,3988,12598,6757,10008,16180c19901,29324,14770,31140,8839,29425,4242,28092,2311,26226,,24054l1651,18250v3048,3632,5182,5245,8064,6058c12243,25044,13894,24536,14300,22923,15545,18542,1575,16243,4369,6591,5588,1905,10452,,16624,1753xe" fillcolor="#2b4378" stroked="f" strokeweight="0">
                  <v:stroke miterlimit="83231f" joinstyle="miter"/>
                  <v:path arrowok="t" textboxrect="0,0,24955,31140"/>
                </v:shape>
                <v:shape id="Shape 59" o:spid="_x0000_s1080" style="position:absolute;left:3312;top:874;width:186;height:207;visibility:visible;mso-wrap-style:square;v-text-anchor:top" coordsize="18567,2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D4MAA&#10;AADbAAAADwAAAGRycy9kb3ducmV2LnhtbERPTYvCMBC9C/6HMMLebKqwItUoIggeFNfugh6HZGyr&#10;zaQ2Ubv/3hwW9vh43/NlZ2vxpNZXjhWMkhQEsXam4kLBz/dmOAXhA7LB2jEp+CUPy0W/N8fMuBcf&#10;6ZmHQsQQ9hkqKENoMim9LsmiT1xDHLmLay2GCNtCmhZfMdzWcpymE2mx4thQYkPrkvQtf1gF1VRf&#10;Dqed9MfrfdXpgzb5+Wuv1MegW81ABOrCv/jPvTUKPuPY+C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D4MAAAADbAAAADwAAAAAAAAAAAAAAAACYAgAAZHJzL2Rvd25y&#10;ZXYueG1sUEsFBgAAAAAEAAQA9QAAAIUDAAAAAA==&#10;" path="m18567,r,8897l14453,12948r4114,2006l18567,20291,10808,16593,6566,20721,,17571,18567,xe" fillcolor="#2b4378" stroked="f" strokeweight="0">
                  <v:stroke miterlimit="83231f" joinstyle="miter"/>
                  <v:path arrowok="t" textboxrect="0,0,18567,20721"/>
                </v:shape>
                <v:shape id="Shape 60" o:spid="_x0000_s1081" style="position:absolute;left:3498;top:844;width:104;height:341;visibility:visible;mso-wrap-style:square;v-text-anchor:top" coordsize="10401,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ezcYA&#10;AADbAAAADwAAAGRycy9kb3ducmV2LnhtbESPT2vCQBTE74V+h+UVvNWNgn+aukoRLF4UG22ht8fu&#10;axKbfZtm1xi/vSsIPQ4z8xtmtuhsJVpqfOlYwaCfgCDWzpScKzjsV89TED4gG6wck4ILeVjMHx9m&#10;mBp35g9qs5CLCGGfooIihDqV0uuCLPq+q4mj9+MaiyHKJpemwXOE20oOk2QsLZYcFwqsaVmQ/s1O&#10;VkH2udmOM6132+pwfG+/2snf93KiVO+pe3sFEagL/+F7e20UjF7g9i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gezcYAAADbAAAADwAAAAAAAAAAAAAAAACYAgAAZHJz&#10;L2Rvd25yZXYueG1sUEsFBgAAAAAEAAQA9QAAAIsDAAAAAA==&#10;" path="m3213,r7188,3428l9754,34137,3086,30937r242,-6020l,23331,,17995r3543,1728l4115,7886,,11938,,3041,3213,xe" fillcolor="#2b4378" stroked="f" strokeweight="0">
                  <v:stroke miterlimit="83231f" joinstyle="miter"/>
                  <v:path arrowok="t" textboxrect="0,0,10401,34137"/>
                </v:shape>
                <v:shape id="Shape 61" o:spid="_x0000_s1082" style="position:absolute;left:3621;top:1000;width:340;height:317;visibility:visible;mso-wrap-style:square;v-text-anchor:top" coordsize="34023,3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R6MAA&#10;AADbAAAADwAAAGRycy9kb3ducmV2LnhtbERPz2vCMBS+C/4P4Qm7abodinRGEWHgTmUqk90eyWtT&#10;bF5ik9nuv18Ogx0/vt+b3eR68aAhdp4VPK8KEMTam45bBZfz23INIiZkg71nUvBDEXbb+WyDlfEj&#10;f9DjlFqRQzhWqMCmFCopo7bkMK58IM5c4weHKcOhlWbAMYe7Xr4URSkddpwbLAY6WNK307dTUAd9&#10;v+oR68Z+Xt6nWx3KRn4p9bSY9q8gEk3pX/znPhoFZV6fv+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fR6MAAAADbAAAADwAAAAAAAAAAAAAAAACYAgAAZHJzL2Rvd25y&#10;ZXYueG1sUEsFBgAAAAAEAAQA9QAAAIUDAAAAAA==&#10;" path="m13929,506c17742,,22009,1067,26137,3785v3403,2311,6286,5346,7886,8000l30709,16929c28677,13525,26276,10884,23457,9004,17183,4902,12522,7302,10249,10808v-2604,4102,-1181,9042,3569,12128c15240,23914,16040,24320,18174,24753r1740,-2795l16574,19685r2781,-4280l28448,21539r-6210,9564c19355,31712,14275,30365,10592,27775,2515,22505,,13742,4445,6668,6756,3093,10115,1013,13929,506xe" fillcolor="#2b4378" stroked="f" strokeweight="0">
                  <v:stroke miterlimit="83231f" joinstyle="miter"/>
                  <v:path arrowok="t" textboxrect="0,0,34023,31712"/>
                </v:shape>
                <v:shape id="Shape 62" o:spid="_x0000_s1083" style="position:absolute;left:3865;top:1160;width:331;height:347;visibility:visible;mso-wrap-style:square;v-text-anchor:top" coordsize="33122,3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ZlMMA&#10;AADbAAAADwAAAGRycy9kb3ducmV2LnhtbESPT2vCQBTE7wW/w/KEXopuIkUkuooIhR5EqG0P3h7Z&#10;ZxLNvg3Zlz/99m6h0OMwM79hNrvR1aqnNlSeDaTzBBRx7m3FhYGvz7fZClQQZIu1ZzLwQwF228nT&#10;BjPrB/6g/iyFihAOGRooRZpM65CX5DDMfUMcvatvHUqUbaFti0OEu1ovkmSpHVYcF0ps6FBSfj93&#10;zoC4cHpNXi7HSxiKrv8W7m4pG/M8HfdrUEKj/If/2u/WwDKF3y/xB+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ZlMMAAADbAAAADwAAAAAAAAAAAAAAAACYAgAAZHJzL2Rv&#10;d25yZXYueG1sUEsFBgAAAAAEAAQA9QAAAIgDAAAAAA==&#10;" path="m17971,l33122,13272r-3302,3911l19850,8458r-3746,4433l25616,21222r-3353,3925l12814,16828,8509,21933r10147,8903l15329,34684,,21222,17971,xe" fillcolor="#2b4378" stroked="f" strokeweight="0">
                  <v:stroke miterlimit="83231f" joinstyle="miter"/>
                  <v:path arrowok="t" textboxrect="0,0,33122,34684"/>
                </v:shape>
                <v:shape id="Shape 63" o:spid="_x0000_s1084" style="position:absolute;left:4050;top:1351;width:392;height:398;visibility:visible;mso-wrap-style:square;v-text-anchor:top" coordsize="39129,3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6G8UA&#10;AADbAAAADwAAAGRycy9kb3ducmV2LnhtbESPzWvCQBTE7wX/h+UJvdWNH4QaXUWCioce6rfHR/aZ&#10;hGTfhuxW0/++Wyj0OMzMb5j5sjO1eFDrSssKhoMIBHFmdcm5gtNx8/YOwnlkjbVlUvBNDpaL3ssc&#10;E22fvKfHweciQNglqKDwvkmkdFlBBt3ANsTBu9vWoA+yzaVu8RngppajKIqlwZLDQoENpQVl1eHL&#10;KLh8fG7PJk2nzW5yrdL4th5nZaXUa79bzUB46vx/+K+90wriEfx+C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XobxQAAANsAAAAPAAAAAAAAAAAAAAAAAJgCAABkcnMv&#10;ZG93bnJldi54bWxQSwUGAAAAAAQABAD1AAAAigMAAAAA&#10;" path="m20663,r4140,4763l21984,27406,34582,16027r4547,5220l18504,39827,14707,35369,17818,11887,4559,23825,,18580,20663,xe" fillcolor="#2b4378" stroked="f" strokeweight="0">
                  <v:stroke miterlimit="83231f" joinstyle="miter"/>
                  <v:path arrowok="t" textboxrect="0,0,39129,39827"/>
                </v:shape>
                <v:shape id="Shape 64" o:spid="_x0000_s1085" style="position:absolute;left:4285;top:1678;width:333;height:319;visibility:visible;mso-wrap-style:square;v-text-anchor:top" coordsize="33236,3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ud8YA&#10;AADbAAAADwAAAGRycy9kb3ducmV2LnhtbESPQWvCQBCF70L/wzKFXkQ3GrEluhErlHrpoWkRehuy&#10;YxKSnQ27W0399W5B8Ph48743b70ZTCdO5HxjWcFsmoAgLq1uuFLw/fU2eQHhA7LGzjIp+CMPm/xh&#10;tMZM2zN/0qkIlYgQ9hkqqEPoMyl9WZNBP7U9cfSO1hkMUbpKaofnCDednCfJUhpsODbU2NOuprIt&#10;fk1842evL4tdm36wSavXd3o+zMdOqafHYbsCEWgI9+Nbeq8VLFP43xIB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Sud8YAAADbAAAADwAAAAAAAAAAAAAAAACYAgAAZHJz&#10;L2Rvd25yZXYueG1sUEsFBgAAAAAEAAQA9QAAAIsDAAAAAA==&#10;" path="m19488,951v3734,951,7417,3538,10293,8022c31915,12275,33122,15615,33236,18815r-5131,3454c27826,18650,27140,15513,25260,12541,22085,7576,16929,5988,12852,8731,8699,11462,7963,16846,11100,21710v1917,3100,4242,4599,7975,6897l14021,31947c10312,29750,8090,27692,5842,24213,,15081,2870,6636,8890,2750,11970,686,15754,,19488,951xe" fillcolor="#2b4378" stroked="f" strokeweight="0">
                  <v:stroke miterlimit="83231f" joinstyle="miter"/>
                  <v:path arrowok="t" textboxrect="0,0,33236,31947"/>
                </v:shape>
                <v:shape id="Shape 65" o:spid="_x0000_s1086" style="position:absolute;left:4459;top:1903;width:324;height:283;visibility:visible;mso-wrap-style:square;v-text-anchor:top" coordsize="32372,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QLcYA&#10;AADbAAAADwAAAGRycy9kb3ducmV2LnhtbESPT2vCQBTE70K/w/KE3nRjW6REN2IFobQ9RCuCt0f2&#10;5Y9m34bsapJv3y0IHoeZ+Q2zXPWmFjdqXWVZwWwagSDOrK64UHD43U7eQTiPrLG2TAoGcrBKnkZL&#10;jLXteEe3vS9EgLCLUUHpfRNL6bKSDLqpbYiDl9vWoA+yLaRusQtwU8uXKJpLgxWHhRIb2pSUXfZX&#10;o+A1X6f++/hzitIh7babr/56Hj6Ueh736wUIT71/hO/tT61g/gb/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2QLcYAAADbAAAADwAAAAAAAAAAAAAAAACYAgAAZHJz&#10;L2Rvd25yZXYueG1sUEsFBgAAAAAEAAQA9QAAAIsDAAAAAA==&#10;" path="m20269,r3544,7582l18529,16904r10427,1777l32372,26327,14592,22669,2908,28283,,21907,11646,16319,20269,xe" fillcolor="#2b4378" stroked="f" strokeweight="0">
                  <v:stroke miterlimit="83231f" joinstyle="miter"/>
                  <v:path arrowok="t" textboxrect="0,0,32372,28283"/>
                </v:shape>
                <v:shape id="Shape 66" o:spid="_x0000_s1087" style="position:absolute;left:167;top:3123;width:278;height:81;visibility:visible;mso-wrap-style:square;v-text-anchor:top" coordsize="27749,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fXsYA&#10;AADbAAAADwAAAGRycy9kb3ducmV2LnhtbESP3WrCQBSE7wt9h+UUelPqpgV/mroGKQSKIhgVpHeH&#10;7GmSmj0bstskvr0rCF4OM/MNM08GU4uOWldZVvA2ikAQ51ZXXCg47NPXGQjnkTXWlknBmRwki8eH&#10;Ocba9pxRt/OFCBB2MSoovW9iKV1ekkE3sg1x8H5ta9AH2RZSt9gHuKnlexRNpMGKw0KJDX2VlJ92&#10;/0bB38FlP9uPaTebms1Kv/hjWq2PSj0/DctPEJ4Gfw/f2t9awWQM1y/hB8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0fXsYAAADbAAAADwAAAAAAAAAAAAAAAACYAgAAZHJz&#10;L2Rvd25yZXYueG1sUEsFBgAAAAAEAAQA9QAAAIsDAAAAAA==&#10;" path="m27470,r279,6985l216,8103,,1080,27470,xe" fillcolor="#2b4378" stroked="f" strokeweight="0">
                  <v:stroke miterlimit="83231f" joinstyle="miter"/>
                  <v:path arrowok="t" textboxrect="0,0,27749,8103"/>
                </v:shape>
                <v:shape id="Shape 67" o:spid="_x0000_s1088" style="position:absolute;left:172;top:3248;width:312;height:322;visibility:visible;mso-wrap-style:square;v-text-anchor:top" coordsize="31267,3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XOcMA&#10;AADbAAAADwAAAGRycy9kb3ducmV2LnhtbESPwWrDMBBE74X8g9hCLyWR44MpbmSTJoT00Evc9r5Y&#10;G9vEWhlJdZS/jwqFHoeZecNs6mhGMZPzg2UF61UGgri1euBOwdfnYfkCwgdkjaNlUnAjD3W1eNhg&#10;qe2VTzQ3oRMJwr5EBX0IUymlb3sy6Fd2Ik7e2TqDIUnXSe3wmuBmlHmWFdLgwGmhx4l2PbWX5sco&#10;aL5Pcx6Ph7zbR//xtt6Z47PLlXp6jNtXEIFi+A//td+1gqKA3y/pB8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OXOcMAAADbAAAADwAAAAAAAAAAAAAAAACYAgAAZHJzL2Rv&#10;d25yZXYueG1sUEsFBgAAAAAEAAQA9QAAAIgDAAAAAA==&#10;" path="m27254,r889,6388l13678,23647,30289,21095r978,6998l4064,32169,3251,26353,18428,8357,1016,11024,,4102,27254,xe" fillcolor="#2b4378" stroked="f" strokeweight="0">
                  <v:stroke miterlimit="83231f" joinstyle="miter"/>
                  <v:path arrowok="t" textboxrect="0,0,31267,32169"/>
                </v:shape>
                <v:shape id="Shape 68" o:spid="_x0000_s1089" style="position:absolute;left:256;top:3557;width:312;height:276;visibility:visible;mso-wrap-style:square;v-text-anchor:top" coordsize="31191,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RwcMA&#10;AADbAAAADwAAAGRycy9kb3ducmV2LnhtbESPS4sCMRCE7wv+h9CCtzXjc5fRKKIIHoTFB+x6aybt&#10;ZHDSGSZRx39vFgSPRVV9RU3njS3FjWpfOFbQ6yYgiDOnC84VHA/rz28QPiBrLB2Tggd5mM9aH1NM&#10;tbvzjm77kIsIYZ+iAhNClUrpM0MWfddVxNE7u9piiLLOpa7xHuG2lP0kGUuLBccFgxUtDWWX/dUq&#10;+DlRs9quaLhG8zcy2eK3f9oMlOq0m8UERKAmvMOv9kYrGH/B/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sRwcMAAADbAAAADwAAAAAAAAAAAAAAAACYAgAAZHJzL2Rv&#10;d25yZXYueG1sUEsFBgAAAAAEAAQA9QAAAIgDAAAAAA==&#10;" path="m23546,r7645,26149l26378,27597,23546,17894,1956,24447,,17793,21565,11252,18745,1473,23546,xe" fillcolor="#2b4378" stroked="f" strokeweight="0">
                  <v:stroke miterlimit="83231f" joinstyle="miter"/>
                  <v:path arrowok="t" textboxrect="0,0,31191,27597"/>
                </v:shape>
                <v:shape id="Shape 69" o:spid="_x0000_s1090" style="position:absolute;left:329;top:3848;width:332;height:302;visibility:visible;mso-wrap-style:square;v-text-anchor:top" coordsize="33261,3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hi8MA&#10;AADbAAAADwAAAGRycy9kb3ducmV2LnhtbERPz2vCMBS+C/sfwhvspumE6daZluEUFA/Fustuj+St&#10;7da8lCar9b83B8Hjx/d7lY+2FQP1vnGs4HmWgCDWzjRcKfg6baevIHxANtg6JgUX8pBnD5MVpsad&#10;+UhDGSoRQ9inqKAOoUul9Lomi37mOuLI/bjeYoiwr6Tp8RzDbSvnSbKQFhuODTV2tK5J/5X/VkHx&#10;Wxxein35vdTVZnjbDJ/HTp+UenocP95BBBrDXXxz74yCRRwbv8Qf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rhi8MAAADbAAAADwAAAAAAAAAAAAAAAACYAgAAZHJzL2Rv&#10;d25yZXYueG1sUEsFBgAAAAAEAAQA9QAAAIgDAAAAAA==&#10;" path="m25222,r8039,18644l28702,20689,23355,8433r-5296,2387l23114,22479r-4585,2095l13449,12853,7429,15596r5411,12522l8217,30188,,11252,25222,xe" fillcolor="#2b4378" stroked="f" strokeweight="0">
                  <v:stroke miterlimit="83231f" joinstyle="miter"/>
                  <v:path arrowok="t" textboxrect="0,0,33261,30188"/>
                </v:shape>
                <v:shape id="Shape 70" o:spid="_x0000_s1091" style="position:absolute;left:445;top:4088;width:214;height:341;visibility:visible;mso-wrap-style:square;v-text-anchor:top" coordsize="21455,3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gT8MA&#10;AADbAAAADwAAAGRycy9kb3ducmV2LnhtbESPQWvCQBSE7wX/w/IEb7pRaLSpq6hQUUGkGu+P7DMJ&#10;zb4N2dWk/74rCD0OM/MNM192phIPalxpWcF4FIEgzqwuOVeQXr6GMxDOI2usLJOCX3KwXPTe5pho&#10;2/I3Pc4+FwHCLkEFhfd1IqXLCjLoRrYmDt7NNgZ9kE0udYNtgJtKTqIolgZLDgsF1rQpKPs5342C&#10;+1TesvYwia9HTel66/endPeu1KDfrT5BeOr8f/jV3mkF8Qc8v4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3gT8MAAADbAAAADwAAAAAAAAAAAAAAAACYAgAAZHJzL2Rv&#10;d25yZXYueG1sUEsFBgAAAAAEAAQA9QAAAIgDAAAAAA==&#10;" path="m21455,r,8129l17450,10513r1892,3251l21455,14496r,6482l19571,20838v165,3201,-2312,5703,-7252,13259l8458,27544v3594,-5677,7557,-9386,5677,-12611l13170,13155,3505,19022,,12977,21455,xe" fillcolor="#2b4378" stroked="f" strokeweight="0">
                  <v:stroke miterlimit="83231f" joinstyle="miter"/>
                  <v:path arrowok="t" textboxrect="0,0,21455,34097"/>
                </v:shape>
                <v:shape id="Shape 71" o:spid="_x0000_s1092" style="position:absolute;left:659;top:4074;width:114;height:228;visibility:visible;mso-wrap-style:square;v-text-anchor:top" coordsize="11400,2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K68IA&#10;AADbAAAADwAAAGRycy9kb3ducmV2LnhtbERP3WrCMBS+H/gO4Qi7m6ki/nRGEYcooojdHuDYHNuy&#10;5qRrslp9enMhePnx/c8WrSlFQ7UrLCvo9yIQxKnVBWcKfr7XHxMQziNrLC2Tghs5WMw7bzOMtb3y&#10;iZrEZyKEsItRQe59FUvp0pwMup6tiAN3sbVBH2CdSV3jNYSbUg6iaCQNFhwacqxolVP6m/wbBcfL&#10;vZyc/5rD1/7sN7s22k6TzVCp9267/AThqfUv8dO91QrGYX34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grrwgAAANsAAAAPAAAAAAAAAAAAAAAAAJgCAABkcnMvZG93&#10;bnJldi54bWxQSwUGAAAAAAQABAD1AAAAhwMAAAAA&#10;" path="m2230,l8529,10859v2871,4890,1309,9792,-2222,11938l,22327,,15845r2510,869c4250,15672,4491,13983,3132,11697l1392,8649,,9478,,1349,2230,xe" fillcolor="#2b4378" stroked="f" strokeweight="0">
                  <v:stroke miterlimit="83231f" joinstyle="miter"/>
                  <v:path arrowok="t" textboxrect="0,0,11400,22797"/>
                </v:shape>
                <v:shape id="Shape 72" o:spid="_x0000_s1093" style="position:absolute;left:601;top:4303;width:389;height:397;visibility:visible;mso-wrap-style:square;v-text-anchor:top" coordsize="38824,3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hSMMA&#10;AADbAAAADwAAAGRycy9kb3ducmV2LnhtbESPQWvCQBSE74L/YXmF3swmHlqbukopFDzUg7F6fmSf&#10;SWj2bdx91fjv3UKhx2FmvmGW69H16kIhdp4NFFkOirj2tuPGwNf+Y7YAFQXZYu+ZDNwowno1nSyx&#10;tP7KO7pU0qgE4ViigVZkKLWOdUsOY+YH4uSdfHAoSYZG24DXBHe9nuf5k3bYcVpocaD3lurv6scZ&#10;GDYH7bbnU92F48v889BIdSzEmMeH8e0VlNAo/+G/9sYaeC7g90v6AX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hSMMAAADbAAAADwAAAAAAAAAAAAAAAACYAgAAZHJzL2Rv&#10;d25yZXYueG1sUEsFBgAAAAAEAAQA9QAAAIgDAAAAAA==&#10;" path="m21438,r3911,5029l21400,27406,34582,16713r4242,5486l17336,39662,13716,35052,18009,11760,4204,22999,,17500,21438,xe" fillcolor="#2b4378" stroked="f" strokeweight="0">
                  <v:stroke miterlimit="83231f" joinstyle="miter"/>
                  <v:path arrowok="t" textboxrect="0,0,38824,39662"/>
                </v:shape>
                <v:shape id="Shape 73" o:spid="_x0000_s1094" style="position:absolute;left:814;top:4648;width:203;height:289;visibility:visible;mso-wrap-style:square;v-text-anchor:top" coordsize="20250,2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J9cQA&#10;AADbAAAADwAAAGRycy9kb3ducmV2LnhtbESPUWvCMBSF3wf+h3CFvYyZzsGUahQtuAl7svMHXJJr&#10;U21uSpPZ7t8vguDj4ZzzHc5yPbhGXKkLtWcFb5MMBLH2puZKwfFn9zoHESKywcYzKfijAOvV6GmJ&#10;ufE9H+haxkokCIccFdgY21zKoC05DBPfEifv5DuHMcmukqbDPsFdI6dZ9iEd1pwWLLZUWNKX8tcp&#10;+CysPr7sLn22Pb9/beax+NazUqnn8bBZgIg0xEf43t4bBbMp3L6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CfXEAAAA2wAAAA8AAAAAAAAAAAAAAAAAmAIAAGRycy9k&#10;b3ducmV2LnhtbFBLBQYAAAAABAAEAPUAAACJAwAAAAA=&#10;" path="m20250,r,7148l15151,9745r5099,4786l20250,28856,17501,26229r2070,-5651l10516,12069,5309,14698,,9656,20250,xe" fillcolor="#2b4378" stroked="f" strokeweight="0">
                  <v:stroke miterlimit="83231f" joinstyle="miter"/>
                  <v:path arrowok="t" textboxrect="0,0,20250,28856"/>
                </v:shape>
                <v:shape id="Shape 74" o:spid="_x0000_s1095" style="position:absolute;left:1017;top:4617;width:124;height:345;visibility:visible;mso-wrap-style:square;v-text-anchor:top" coordsize="12427,3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WX8UA&#10;AADbAAAADwAAAGRycy9kb3ducmV2LnhtbESPUUvDMBSF3wf+h3AF37ZUBSfdsiJVQYQNuk7n46W5&#10;NsXmpiRxrf/eCAMfD+ec73DWxWR7cSIfOscKrhcZCOLG6Y5bBYf6eX4PIkRkjb1jUvBDAYrNxWyN&#10;uXYjV3Tax1YkCIccFZgYh1zK0BiyGBZuIE7ep/MWY5K+ldrjmOC2lzdZdictdpwWDA5UGmq+9t9W&#10;wcfrIbxX1VP9OG63fW12xzdfslJXl9PDCkSkKf6Hz+0XrWB5C39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JZfxQAAANsAAAAPAAAAAAAAAAAAAAAAAJgCAABkcnMv&#10;ZG93bnJldi54bWxQSwUGAAAAAAQABAD1AAAAigMAAAAA&#10;" path="m6623,r5804,5626l2661,34557,,32015,,17689r1099,1031l5099,7709,,10306,,3158,6623,xe" fillcolor="#2b4378" stroked="f" strokeweight="0">
                  <v:stroke miterlimit="83231f" joinstyle="miter"/>
                  <v:path arrowok="t" textboxrect="0,0,12427,34557"/>
                </v:shape>
                <v:shape id="Shape 75" o:spid="_x0000_s1096" style="position:absolute;left:1113;top:4726;width:300;height:327;visibility:visible;mso-wrap-style:square;v-text-anchor:top" coordsize="29921,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rtcQA&#10;AADbAAAADwAAAGRycy9kb3ducmV2LnhtbESPT2sCMRTE74V+h/AEbzWraCurUUpLwYOU+vf82Dw3&#10;i5uXbRLd1U/fFAo9DjPzG2a+7GwtruRD5VjBcJCBIC6crrhUsN99PE1BhIissXZMCm4UYLl4fJhj&#10;rl3LG7puYykShEOOCkyMTS5lKAxZDAPXECfv5LzFmKQvpfbYJrit5SjLnqXFitOCwYbeDBXn7cUq&#10;WMtblF9nw4fvyei9vfPlePSfSvV73esMRKQu/of/2iut4GUM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67XEAAAA2wAAAA8AAAAAAAAAAAAAAAAAmAIAAGRycy9k&#10;b3ducmV2LnhtbFBLBQYAAAAABAAEAPUAAACJAwAAAAA=&#10;" path="m8280,l29921,16218r-3060,4153l18860,14288,5525,32753,,28563,13297,10185,5283,4140,8280,xe" fillcolor="#2b4378" stroked="f" strokeweight="0">
                  <v:stroke miterlimit="83231f" joinstyle="miter"/>
                  <v:path arrowok="t" textboxrect="0,0,29921,32753"/>
                </v:shape>
                <v:shape id="Shape 76" o:spid="_x0000_s1097" style="position:absolute;left:1303;top:4903;width:200;height:277;visibility:visible;mso-wrap-style:square;v-text-anchor:top" coordsize="20003,2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4MQA&#10;AADbAAAADwAAAGRycy9kb3ducmV2LnhtbESPS2vDMBCE74H+B7GF3hK5gTbBjRJCIMHQg5vHpbfF&#10;2tjG1sqVVD/+fVUo9DjMzDfMZjeaVvTkfG1ZwfMiAUFcWF1zqeB2Pc7XIHxA1thaJgUTedhtH2Yb&#10;TLUd+Ez9JZQiQtinqKAKoUul9EVFBv3CdsTRu1tnMETpSqkdDhFuWrlMkldpsOa4UGFHh4qK5vJt&#10;FHy5Y54Z13TNlH96Prx/XE/DoNTT47h/AxFoDP/hv3amFaxe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1eDEAAAA2wAAAA8AAAAAAAAAAAAAAAAAmAIAAGRycy9k&#10;b3ducmV2LnhtbFBLBQYAAAAABAAEAPUAAACJAwAAAAA=&#10;" path="m14148,r5855,3581l5906,27610,,24041,14148,xe" fillcolor="#2b4378" stroked="f" strokeweight="0">
                  <v:stroke miterlimit="83231f" joinstyle="miter"/>
                  <v:path arrowok="t" textboxrect="0,0,20003,27610"/>
                </v:shape>
                <v:shape id="Shape 77" o:spid="_x0000_s1098" style="position:absolute;left:1451;top:5021;width:172;height:273;visibility:visible;mso-wrap-style:square;v-text-anchor:top" coordsize="17257,2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BrMUA&#10;AADbAAAADwAAAGRycy9kb3ducmV2LnhtbESPT2sCMRTE70K/Q3iFXkSzFrrKapQiaEtP9Q+Ct+fm&#10;dbPt5mXZpBq/fVMQPA4z8xtmtoi2EWfqfO1YwWiYgSAuna65UrDfrQYTED4ga2wck4IreVjMH3oz&#10;LLS78IbO21CJBGFfoAITQltI6UtDFv3QtcTJ+3KdxZBkV0nd4SXBbSOfsyyXFmtOCwZbWhoqf7a/&#10;VsGnj3Hzdu1/Hz9e8mNGZm1P44NST4/xdQoiUAz38K39rhWMc/j/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gGsxQAAANsAAAAPAAAAAAAAAAAAAAAAAJgCAABkcnMv&#10;ZG93bnJldi54bWxQSwUGAAAAAAQABAD1AAAAigMAAAAA&#10;" path="m10519,r6738,384l17257,5753,14040,5512v-1981,727,-3626,2311,-4667,4641c7252,14814,9004,19412,13767,21570r3490,285l17257,27310r-5840,-367c2210,22663,,13620,2870,7131,4280,4070,6988,1381,10519,xe" fillcolor="#2b4378" stroked="f" strokeweight="0">
                  <v:stroke miterlimit="83231f" joinstyle="miter"/>
                  <v:path arrowok="t" textboxrect="0,0,17257,27310"/>
                </v:shape>
                <v:shape id="Shape 78" o:spid="_x0000_s1099" style="position:absolute;left:1623;top:5025;width:172;height:273;visibility:visible;mso-wrap-style:square;v-text-anchor:top" coordsize="17122,2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gtcIA&#10;AADbAAAADwAAAGRycy9kb3ducmV2LnhtbESPQWvCQBSE7wX/w/IKvdVNekgkukopCL1WI+jtkX1u&#10;gtm3aXZjkn/vCoUeh5n5htnsJtuKO/W+cawgXSYgiCunGzYKyuP+fQXCB2SNrWNSMJOH3XbxssFC&#10;u5F/6H4IRkQI+wIV1CF0hZS+qsmiX7qOOHpX11sMUfZG6h7HCLet/EiSTFpsOC7U2NFXTdXtMFgF&#10;mA6r8sLZbNzxdB6S2xh+U6PU2+v0uQYRaAr/4b/2t1aQ5/D8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aC1wgAAANsAAAAPAAAAAAAAAAAAAAAAAJgCAABkcnMvZG93&#10;bnJldi54bWxQSwUGAAAAAAQABAD1AAAAhwMAAAAA&#10;" path="m,l5845,333v9436,4445,11277,13665,8483,19787c12874,23384,10077,26025,6521,27335l,26926,,21471r3208,262c5203,21012,6861,19427,7877,17097,10010,12436,8258,7877,3470,5629l,5369,,xe" fillcolor="#2b4378" stroked="f" strokeweight="0">
                  <v:stroke miterlimit="83231f" joinstyle="miter"/>
                  <v:path arrowok="t" textboxrect="0,0,17122,27335"/>
                </v:shape>
                <v:shape id="Shape 79" o:spid="_x0000_s1100" style="position:absolute;left:1785;top:5109;width:342;height:346;visibility:visible;mso-wrap-style:square;v-text-anchor:top" coordsize="34176,3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I8IA&#10;AADbAAAADwAAAGRycy9kb3ducmV2LnhtbERPTW+CQBC9N/E/bMakl0aW1sQSZDFqYuutKXrwOLIj&#10;ENlZym6B/vvuoUmPL+8720ymFQP1rrGs4DmKQRCXVjdcKTifDosEhPPIGlvLpOCHHGzy2UOGqbYj&#10;f9JQ+EqEEHYpKqi971IpXVmTQRfZjjhwN9sb9AH2ldQ9jiHctPIljlfSYMOhocaO9jWV9+LbKPjY&#10;vfnV8asYn+KrLIflZUnvCSv1OJ+2axCeJv8v/nMftYLXMDZ8C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4jwgAAANsAAAAPAAAAAAAAAAAAAAAAAJgCAABkcnMvZG93&#10;bnJldi54bWxQSwUGAAAAAAQABAD1AAAAhwMAAAAA&#10;" path="m7277,r6058,1766l23012,22225,27559,5766r6617,1829l26810,34582,21285,33071,11290,11671,6604,28918,,27039,7277,xe" fillcolor="#2b4378" stroked="f" strokeweight="0">
                  <v:stroke miterlimit="83231f" joinstyle="miter"/>
                  <v:path arrowok="t" textboxrect="0,0,34176,34582"/>
                </v:shape>
                <v:shape id="Shape 80" o:spid="_x0000_s1101" style="position:absolute;left:2112;top:5204;width:165;height:272;visibility:visible;mso-wrap-style:square;v-text-anchor:top" coordsize="16504,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V4cQA&#10;AADbAAAADwAAAGRycy9kb3ducmV2LnhtbESPwWrDMBBE74X+g9hCbo3cQtrEiWJMTUrJrXY+YLE2&#10;tom1Ui05cfL1VaDQ4zAzb5hNNplenGnwnWUFL/MEBHFtdceNgkO1e16C8AFZY2+ZFFzJQ7Z9fNhg&#10;qu2Fv+lchkZECPsUFbQhuFRKX7dk0M+tI47e0Q4GQ5RDI/WAlwg3vXxNkjdpsOO40KKjj5bqUzka&#10;Bc7lxdgsDwusPn/s/lZUXXm8KTV7mvI1iEBT+A//tb+0gvcV3L/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FeHEAAAA2wAAAA8AAAAAAAAAAAAAAAAAmAIAAGRycy9k&#10;b3ducmV2LnhtbFBLBQYAAAAABAAEAPUAAACJAwAAAAA=&#10;" path="m14326,r2178,257l16504,9263r-4210,8148l16504,17919r,4967l9906,22085,7277,27254,,26441,14326,xe" fillcolor="#2b4378" stroked="f" strokeweight="0">
                  <v:stroke miterlimit="83231f" joinstyle="miter"/>
                  <v:path arrowok="t" textboxrect="0,0,16504,27254"/>
                </v:shape>
                <v:shape id="Shape 81" o:spid="_x0000_s1102" style="position:absolute;left:2277;top:5206;width:146;height:300;visibility:visible;mso-wrap-style:square;v-text-anchor:top" coordsize="14586,2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BQcMA&#10;AADbAAAADwAAAGRycy9kb3ducmV2LnhtbERPXWvCMBR9F/YfwhV801SRIZ1pGRuCoJVNt8He7pq7&#10;ttjclCTW7t+bh4GPh/O9zgfTip6cbywrmM8SEMSl1Q1XCj5Om+kKhA/IGlvLpOCPPOTZw2iNqbZX&#10;fqf+GCoRQ9inqKAOoUul9GVNBv3MdsSR+7XOYIjQVVI7vMZw08pFkjxKgw3Hhho7eqmpPB8vRsH3&#10;8nW5c8Vb0e/L09kUh88f+bVRajIenp9ABBrCXfzv3moFq7g+fo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MBQcMAAADbAAAADwAAAAAAAAAAAAAAAACYAgAAZHJzL2Rv&#10;d25yZXYueG1sUEsFBgAAAAAEAAQA9QAAAIgDAAAAAA==&#10;" path="m,l5683,670r8903,29325l7220,29068,5645,23315,,22629,,17663r4210,508l1111,6855,,9006,,xe" fillcolor="#2b4378" stroked="f" strokeweight="0">
                  <v:stroke miterlimit="83231f" joinstyle="miter"/>
                  <v:path arrowok="t" textboxrect="0,0,14586,29995"/>
                </v:shape>
                <v:shape id="Shape 82" o:spid="_x0000_s1103" style="position:absolute;left:2477;top:5225;width:212;height:279;visibility:visible;mso-wrap-style:square;v-text-anchor:top" coordsize="21184,2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598YA&#10;AADbAAAADwAAAGRycy9kb3ducmV2LnhtbESPT2vCQBTE74V+h+UJvdWNPYiNriKC/UcPmojg7ZF9&#10;ZqPZtyG7xrSfvisUPA4z8xtmtuhtLTpqfeVYwWiYgCAunK64VLDL188TED4ga6wdk4If8rCYPz7M&#10;MNXuylvqslCKCGGfogITQpNK6QtDFv3QNcTRO7rWYoiyLaVu8RrhtpYvSTKWFiuOCwYbWhkqztnF&#10;Ktjsx+b7d3/ujm/5Z7b+ujSn99eDUk+DfjkFEagP9/B/+0MrmIzg9i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2598YAAADbAAAADwAAAAAAAAAAAAAAAACYAgAAZHJz&#10;L2Rvd25yZXYueG1sUEsFBgAAAAAEAAQA9QAAAIsDAAAAAA==&#10;" path="m,l6883,r178,22937l21146,22809r38,5093l216,27978,,xe" fillcolor="#2b4378" stroked="f" strokeweight="0">
                  <v:stroke miterlimit="83231f" joinstyle="miter"/>
                  <v:path arrowok="t" textboxrect="0,0,21184,27978"/>
                </v:shape>
                <v:shape id="Shape 83" o:spid="_x0000_s1104" style="position:absolute;left:2821;top:5189;width:152;height:299;visibility:visible;mso-wrap-style:square;v-text-anchor:top" coordsize="15192,2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8ssMA&#10;AADbAAAADwAAAGRycy9kb3ducmV2LnhtbESPT4vCMBTE74LfITzBm6Z6cEs1iooLeyrr/+uzebbF&#10;5qU0Ubv76c3CgsdhZn7DzBatqcSDGldaVjAaRiCIM6tLzhUc9p+DGITzyBory6Tghxws5t3ODBNt&#10;n7ylx87nIkDYJaig8L5OpHRZQQbd0NbEwbvaxqAPssmlbvAZ4KaS4yiaSIMlh4UCa1oXlN12d6Mg&#10;vdAq//jdpIf7Sabx+rs6U31Uqt9rl1MQnlr/Dv+3v7SCeAx/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8ssMAAADbAAAADwAAAAAAAAAAAAAAAACYAgAAZHJzL2Rv&#10;d25yZXYueG1sUEsFBgAAAAAEAAQA9QAAAIgDAAAAAA==&#10;" path="m12001,r3191,540l15192,5859,12027,5309,7722,6083r3035,17488l15192,22720r,5202l4978,29832,,2299,12001,xe" fillcolor="#2b4378" stroked="f" strokeweight="0">
                  <v:stroke miterlimit="83231f" joinstyle="miter"/>
                  <v:path arrowok="t" textboxrect="0,0,15192,29832"/>
                </v:shape>
                <v:shape id="Shape 84" o:spid="_x0000_s1105" style="position:absolute;left:2973;top:5195;width:157;height:274;visibility:visible;mso-wrap-style:square;v-text-anchor:top" coordsize="15657,2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Bq8MA&#10;AADbAAAADwAAAGRycy9kb3ducmV2LnhtbESPT2sCMRTE74LfITyhN83Wgi5boxRBLb3Uf70/kufu&#10;4uZlSVJd/fRNQfA4zMxvmNmis424kA+1YwWvowwEsXam5lLB8bAa5iBCRDbYOCYFNwqwmPd7MyyM&#10;u/KOLvtYigThUKCCKsa2kDLoiiyGkWuJk3dy3mJM0pfSeLwmuG3kOMsm0mLNaaHClpYV6fP+1yrw&#10;k2m7vevV5is/BP2zXH/jdiOVehl0H+8gInXxGX60P42C/A3+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QBq8MAAADbAAAADwAAAAAAAAAAAAAAAACYAgAAZHJzL2Rv&#10;d25yZXYueG1sUEsFBgAAAAAEAAQA9QAAAIgDAAAAAA==&#10;" path="m,l8686,1471v2951,2056,4843,5291,5523,9089c15657,18383,11783,25203,988,27197l,27382,,22179r61,-11c6843,20910,7999,15818,7287,11791,6868,9423,5849,7356,4138,6037l,5318,,xe" fillcolor="#2b4378" stroked="f" strokeweight="0">
                  <v:stroke miterlimit="83231f" joinstyle="miter"/>
                  <v:path arrowok="t" textboxrect="0,0,15657,27382"/>
                </v:shape>
                <v:shape id="Shape 85" o:spid="_x0000_s1106" style="position:absolute;left:3128;top:5087;width:278;height:330;visibility:visible;mso-wrap-style:square;v-text-anchor:top" coordsize="27788,3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lP8QA&#10;AADbAAAADwAAAGRycy9kb3ducmV2LnhtbESPQUsDMRSE74L/ITzBi9jEKlK3TYsIQhE8uFs8Pzav&#10;m9DNy5Kk7dpf3wiFHoeZ+YZZrEbfiwPF5AJreJooEMRtMI47DZvm83EGImVkg31g0vBHCVbL25sF&#10;ViYc+YcOde5EgXCqUIPNeaikTK0lj2kSBuLibUP0mIuMnTQRjwXuezlV6lV6dFwWLA70Yand1Xuv&#10;4fRrHzZbt1f4tnZx+vzdWPXVaH1/N77PQWQa8zV8aa+NhtkL/H8pP0A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5pT/EAAAA2wAAAA8AAAAAAAAAAAAAAAAAmAIAAGRycy9k&#10;b3ducmV2LnhtbFBLBQYAAAAABAAEAPUAAACJAwAAAAA=&#10;" path="m19050,r1511,4877l8065,9004r1778,5614l21755,10744r1600,4826l11405,19456r2070,6401l26200,21704r1588,4852l8471,32969,,6248,19050,xe" fillcolor="#2b4378" stroked="f" strokeweight="0">
                  <v:stroke miterlimit="83231f" joinstyle="miter"/>
                  <v:path arrowok="t" textboxrect="0,0,27788,32969"/>
                </v:shape>
                <v:shape id="Shape 86" o:spid="_x0000_s1107" style="position:absolute;left:3332;top:4959;width:265;height:325;visibility:visible;mso-wrap-style:square;v-text-anchor:top" coordsize="26543,3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ZTMUA&#10;AADbAAAADwAAAGRycy9kb3ducmV2LnhtbESPT2vCQBTE7wW/w/IKvTUbpZUQ3YQiSv+giNGDx0f2&#10;NQnNvo3ZrabfvisIHoeZ+Q0zzwfTijP1rrGsYBzFIIhLqxuuFBz2q+cEhPPIGlvLpOCPHOTZ6GGO&#10;qbYX3tG58JUIEHYpKqi971IpXVmTQRfZjjh437Y36IPsK6l7vAS4aeUkjqfSYMNhocaOFjWVP8Wv&#10;UUD7+P2lWCW0PZ6+Pk/j5Ua7tVfq6XF4m4HwNPh7+Nb+0AqSV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RlMxQAAANsAAAAPAAAAAAAAAAAAAAAAAJgCAABkcnMv&#10;ZG93bnJldi54bWxQSwUGAAAAAAQABAD1AAAAigMAAAAA&#10;" path="m26314,r229,31217l23863,32436,,12485,6706,9271,20002,20612,19583,3188,26314,xe" fillcolor="#2b4378" stroked="f" strokeweight="0">
                  <v:stroke miterlimit="83231f" joinstyle="miter"/>
                  <v:path arrowok="t" textboxrect="0,0,26543,32436"/>
                </v:shape>
                <v:shape id="Shape 87" o:spid="_x0000_s1108" style="position:absolute;left:3611;top:4838;width:319;height:346;visibility:visible;mso-wrap-style:square;v-text-anchor:top" coordsize="31852,3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Y3MMA&#10;AADbAAAADwAAAGRycy9kb3ducmV2LnhtbESPQWsCMRSE70L/Q3gFb5qtLSKrUWxBKvTU1R56eyTP&#10;zeLmZbuJu+u/NwXB4zAz3zCrzeBq0VEbKs8KXqYZCGLtTcWlguNhN1mACBHZYO2ZFFwpwGb9NFph&#10;bnzP39QVsRQJwiFHBTbGJpcyaEsOw9Q3xMk7+dZhTLItpWmxT3BXy1mWzaXDitOCxYY+LOlzcXEK&#10;fnyGJlx00FX/1v19Fvb19+tdqfHzsF2CiDTER/je3hsFizn8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RY3MMAAADbAAAADwAAAAAAAAAAAAAAAACYAgAAZHJzL2Rv&#10;d25yZXYueG1sUEsFBgAAAAAEAAQA9QAAAIgDAAAAAA==&#10;" path="m16942,r2641,4356l8471,11468r3073,4966l22187,9614r2680,4381l14237,20778r3530,5803l29210,19190r2642,4381l14669,34595,,10859,16942,xe" fillcolor="#2b4378" stroked="f" strokeweight="0">
                  <v:stroke miterlimit="83231f" joinstyle="miter"/>
                  <v:path arrowok="t" textboxrect="0,0,31852,34595"/>
                </v:shape>
                <v:shape id="Shape 88" o:spid="_x0000_s1109" style="position:absolute;left:3817;top:4767;width:335;height:262;visibility:visible;mso-wrap-style:square;v-text-anchor:top" coordsize="33553,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zMMQA&#10;AADbAAAADwAAAGRycy9kb3ducmV2LnhtbESPQWsCMRSE74X+h/AK3mpi2VZZjVIKhUqhsFHB42Pz&#10;3CzdvCybqOu/bwqFHoeZ+YZZbUbfiQsNsQ2sYTZVIIjrYFtuNOx3748LEDEhW+wCk4YbRdis7+9W&#10;WNpw5YouJjUiQziWqMGl1JdSxtqRxzgNPXH2TmHwmLIcGmkHvGa47+STUi/SY8t5wWFPb47qb3P2&#10;Gs7Vp3Kz6mgOxVEVxdfzzcy3RuvJw/i6BJFoTP/hv/aH1bCYw++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MzDEAAAA2wAAAA8AAAAAAAAAAAAAAAAAmAIAAGRycy9k&#10;b3ducmV2LnhtbFBLBQYAAAAABAAEAPUAAACJAwAAAAA=&#10;" path="m5296,l19406,17818,30416,8878r3137,3949l17221,26175,,4382,5296,xe" fillcolor="#2b4378" stroked="f" strokeweight="0">
                  <v:stroke miterlimit="83231f" joinstyle="miter"/>
                  <v:path arrowok="t" textboxrect="0,0,33553,26175"/>
                </v:shape>
                <v:shape id="Shape 89" o:spid="_x0000_s1110" style="position:absolute;left:4027;top:4499;width:174;height:304;visibility:visible;mso-wrap-style:square;v-text-anchor:top" coordsize="17382,3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2B8QA&#10;AADbAAAADwAAAGRycy9kb3ducmV2LnhtbERPy2rCQBTdC/2H4Ra6EZ20Cw3RUaQPiN34SIvb28xt&#10;Epq5EzJjkvr1zkJweTjv5XowteiodZVlBc/TCARxbnXFhYKv7GMSg3AeWWNtmRT8k4P16mG0xETb&#10;ng/UHX0hQgi7BBWU3jeJlC4vyaCb2oY4cL+2NegDbAupW+xDuKnlSxTNpMGKQ0OJDb2WlP8dz0bB&#10;z2WXz3WWnvZv39vZ56aOsv34Xamnx2GzAOFp8HfxzZ1qBXEYG7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NgfEAAAA2wAAAA8AAAAAAAAAAAAAAAAAmAIAAGRycy9k&#10;b3ducmV2LnhtbFBLBQYAAAAABAAEAPUAAACJAwAAAAA=&#10;" path="m17382,r,5978l17267,5931v-2113,102,-4205,1134,-5977,3070c7684,12951,7722,17790,11430,21308r5952,2459l17382,29805r-920,452c12684,30385,9131,28972,6579,26527,1740,21918,,12684,7087,5039l17382,xe" fillcolor="#2b4378" stroked="f" strokeweight="0">
                  <v:stroke miterlimit="83231f" joinstyle="miter"/>
                  <v:path arrowok="t" textboxrect="0,0,17382,30385"/>
                </v:shape>
                <v:shape id="Shape 90" o:spid="_x0000_s1111" style="position:absolute;left:4201;top:4493;width:170;height:304;visibility:visible;mso-wrap-style:square;v-text-anchor:top" coordsize="17047,3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dJsUA&#10;AADbAAAADwAAAGRycy9kb3ducmV2LnhtbESP3WoCMRSE74W+QzgF7zRri2JXo4itKCiCPyDeHTan&#10;m6Wbk2UT1/Xtm4LQy2FmvmGm89aWoqHaF44VDPoJCOLM6YJzBefTqjcG4QOyxtIxKXiQh/nspTPF&#10;VLs7H6g5hlxECPsUFZgQqlRKnxmy6PuuIo7et6sthijrXOoa7xFuS/mWJCNpseC4YLCipaHs53iz&#10;CrbSDJP9qPp8v+wO13WzH3ydw0qp7mu7mIAI1Ib/8LO90QrGH/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90mxQAAANsAAAAPAAAAAAAAAAAAAAAAAJgCAABkcnMv&#10;ZG93bnJldi54bWxQSwUGAAAAAAQABAD1AAAAigMAAAAA&#10;" path="m1096,73c4887,,8399,1476,10812,3794v5130,4941,6235,14224,-496,21552l,30414,,24377r91,37c2204,24314,4316,23283,6125,21320,9719,17447,9618,12531,5985,9052l,6588,,609,1096,73xe" fillcolor="#2b4378" stroked="f" strokeweight="0">
                  <v:stroke miterlimit="83231f" joinstyle="miter"/>
                  <v:path arrowok="t" textboxrect="0,0,17047,30414"/>
                </v:shape>
                <v:shape id="Shape 91" o:spid="_x0000_s1112" style="position:absolute;left:4230;top:4264;width:123;height:225;visibility:visible;mso-wrap-style:square;v-text-anchor:top" coordsize="12250,2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SWL8A&#10;AADbAAAADwAAAGRycy9kb3ducmV2LnhtbERPTYvCMBC9C/sfwix4s6keRLtG0QVhD4JY656HZmyL&#10;zaSbZG399+YgeHy879VmMK24k/ONZQXTJAVBXFrdcKWgOO8nCxA+IGtsLZOCB3nYrD9GK8y07flE&#10;9zxUIoawz1BBHUKXSenLmgz6xHbEkbtaZzBE6CqpHfYx3LRylqZzabDh2FBjR981lbf83yhwj2PI&#10;f7E4dH+3azGcm4vud1Olxp/D9gtEoCG8xS/3j1awjOv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l5JYvwAAANsAAAAPAAAAAAAAAAAAAAAAAJgCAABkcnMvZG93bnJl&#10;di54bWxQSwUGAAAAAAQABAD1AAAAhAMAAAAA&#10;" path="m12250,r,7772l9461,8953,8115,10997r4135,2993l12250,22491,,13728,7074,3505,12250,xe" fillcolor="#2b4378" stroked="f" strokeweight="0">
                  <v:stroke miterlimit="83231f" joinstyle="miter"/>
                  <v:path arrowok="t" textboxrect="0,0,12250,22491"/>
                </v:shape>
                <v:shape id="Shape 92" o:spid="_x0000_s1113" style="position:absolute;left:4353;top:4254;width:142;height:308;visibility:visible;mso-wrap-style:square;v-text-anchor:top" coordsize="14204,3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fCsUA&#10;AADbAAAADwAAAGRycy9kb3ducmV2LnhtbESPQWvCQBSE7wX/w/KE3uomVoJNsxERpQpe1NpeH9nX&#10;JJp9G7Jbjf/eFQo9DjPzDZPNetOIC3WutqwgHkUgiAuray4VfB5WL1MQziNrbCyTghs5mOWDpwxT&#10;ba+8o8velyJA2KWooPK+TaV0RUUG3ci2xMH7sZ1BH2RXSt3hNcBNI8dRlEiDNYeFCltaVFSc979G&#10;weZrfTp+TNxye5zvVsktft2ekm+lnof9/B2Ep97/h//aa63gLYbHl/A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h8KxQAAANsAAAAPAAAAAAAAAAAAAAAAAJgCAABkcnMv&#10;ZG93bnJldi54bWxQSwUGAAAAAAQABAD1AAAAigMAAAAA&#10;" path="m1002,329c3148,,5225,606,6762,1756v3136,2223,5194,7137,1549,12408l5174,18710r9030,6503l10279,30851,,23498,,14997r1059,767l2901,13033c4730,10481,4412,8855,2698,7636l,8779,,1007,1002,329xe" fillcolor="#2b4378" stroked="f" strokeweight="0">
                  <v:stroke miterlimit="83231f" joinstyle="miter"/>
                  <v:path arrowok="t" textboxrect="0,0,14204,30851"/>
                </v:shape>
                <v:shape id="Shape 93" o:spid="_x0000_s1114" style="position:absolute;left:4373;top:3925;width:381;height:395;visibility:visible;mso-wrap-style:square;v-text-anchor:top" coordsize="38049,3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hcUA&#10;AADbAAAADwAAAGRycy9kb3ducmV2LnhtbESPzWvCQBTE70L/h+UVvJlNQ2k1uko/lOpF8OOgt0f2&#10;NRuafRuya0z/+65Q8DjMzG+Y2aK3teio9ZVjBU9JCoK4cLriUsHxsBqNQfiArLF2TAp+ycNi/jCY&#10;Ya7dlXfU7UMpIoR9jgpMCE0upS8MWfSJa4ij9+1aiyHKtpS6xWuE21pmafoiLVYcFww29GGo+Nlf&#10;rILs9fS57DZ629fevG/l8fSVnp+VGj72b1MQgfpwD/+311rBJIP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yWFxQAAANsAAAAPAAAAAAAAAAAAAAAAAJgCAABkcnMv&#10;ZG93bnJldi54bWxQSwUGAAAAAAQABAD1AAAAigMAAAAA&#10;" path="m13538,l38049,12725r-3175,6134l19533,10934r4368,10757l23432,22644,12344,25438r15329,7912l24562,39522,,26835,2718,21463,15812,18110,10744,5372,13538,xe" fillcolor="#2b4378" stroked="f" strokeweight="0">
                  <v:stroke miterlimit="83231f" joinstyle="miter"/>
                  <v:path arrowok="t" textboxrect="0,0,38049,39522"/>
                </v:shape>
                <v:shape id="Shape 94" o:spid="_x0000_s1115" style="position:absolute;left:4524;top:3684;width:326;height:284;visibility:visible;mso-wrap-style:square;v-text-anchor:top" coordsize="32563,2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XdsUA&#10;AADbAAAADwAAAGRycy9kb3ducmV2LnhtbESPQWvCQBSE7wX/w/IEb3WjUtGYjYhQ6aFQagPi7ZF9&#10;ZqPZtyG71eTfdwuFHoeZ+YbJtr1txJ06XztWMJsmIIhLp2uuFBRfr88rED4ga2wck4KBPGzz0VOG&#10;qXYP/qT7MVQiQtinqMCE0KZS+tKQRT91LXH0Lq6zGKLsKqk7fES4beQ8SZbSYs1xwWBLe0Pl7fht&#10;FVwvRXVYzt7PB/NhV+VQ7N3LaVBqMu53GxCB+vAf/mu/aQXrB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xd2xQAAANsAAAAPAAAAAAAAAAAAAAAAAJgCAABkcnMv&#10;ZG93bnJldi54bWxQSwUGAAAAAAQABAD1AAAAigMAAAAA&#10;" path="m6464,r4776,1663l6922,14377r5486,1866l16472,4178r4813,1651l17196,17894r6274,2236l27800,7124r4763,1677l25972,28359,,19253,6464,xe" fillcolor="#2b4378" stroked="f" strokeweight="0">
                  <v:stroke miterlimit="83231f" joinstyle="miter"/>
                  <v:path arrowok="t" textboxrect="0,0,32563,28359"/>
                </v:shape>
                <v:shape id="Shape 95" o:spid="_x0000_s1116" style="position:absolute;left:4602;top:3362;width:324;height:334;visibility:visible;mso-wrap-style:square;v-text-anchor:top" coordsize="32423,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sDcIA&#10;AADbAAAADwAAAGRycy9kb3ducmV2LnhtbESP0YrCMBRE3wX/IVxh3zRVRGs1ii4IiyvCun7Atbm2&#10;xeamJFmtf28WBB+HmTnDLFatqcWNnK8sKxgOEhDEudUVFwpOv9t+CsIHZI21ZVLwIA+rZbezwEzb&#10;O//Q7RgKESHsM1RQhtBkUvq8JIN+YBvi6F2sMxiidIXUDu8Rbmo5SpKJNFhxXCixoc+S8uvxzyiw&#10;+WFN7rsan+1uyvvN2W9O21Spj167noMI1IZ3+NX+0gpmY/j/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WwNwgAAANsAAAAPAAAAAAAAAAAAAAAAAJgCAABkcnMvZG93&#10;bnJldi54bWxQSwUGAAAAAAQABAD1AAAAhwMAAAAA&#10;" path="m5423,l32423,5486r-1105,5792l11062,22987r17335,3442l27051,33350,,27928,1245,21641,20625,10261,4153,6934,5423,xe" fillcolor="#2b4378" stroked="f" strokeweight="0">
                  <v:stroke miterlimit="83231f" joinstyle="miter"/>
                  <v:path arrowok="t" textboxrect="0,0,32423,33350"/>
                </v:shape>
                <v:shape id="Shape 96" o:spid="_x0000_s1117" style="position:absolute;left:4659;top:3060;width:284;height:276;visibility:visible;mso-wrap-style:square;v-text-anchor:top" coordsize="28410,2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KMMA&#10;AADbAAAADwAAAGRycy9kb3ducmV2LnhtbESPzWrDMBCE74G8g9hAb7GclJbWjWyCiyHXJnmArbX+&#10;ia2VY6mJ3aevCoUeh5n5htllk+nFjUbXWlawiWIQxKXVLdcKzqdi/QLCeWSNvWVSMJODLF0udpho&#10;e+cPuh19LQKEXYIKGu+HREpXNmTQRXYgDl5lR4M+yLGWesR7gJtebuP4WRpsOSw0OFDeUNkdv4yC&#10;98f5Ul0OlH/Hxam81p+V6bRU6mE17d9AeJr8f/ivfdAKXp/g90v4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KMMAAADbAAAADwAAAAAAAAAAAAAAAACYAgAAZHJzL2Rv&#10;d25yZXYueG1sUEsFBgAAAAAEAAQA9QAAAIgDAAAAAA==&#10;" path="m1524,l6490,330,5944,10440r22466,1206l28004,18682,5575,17373,5042,27546,,27204,1524,xe" fillcolor="#2b4378" stroked="f" strokeweight="0">
                  <v:stroke miterlimit="83231f" joinstyle="miter"/>
                  <v:path arrowok="t" textboxrect="0,0,28410,27546"/>
                </v:shape>
                <v:shape id="Shape 97" o:spid="_x0000_s1118" style="position:absolute;left:5843;top:4802;width:297;height:556;visibility:visible;mso-wrap-style:square;v-text-anchor:top" coordsize="2970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hcQA&#10;AADbAAAADwAAAGRycy9kb3ducmV2LnhtbESPT2sCMRTE7wW/Q3hCbzVRi+hqFJFKvZWq+Of22Dx3&#10;Fzcv2026br+9EYQeh5n5DTNbtLYUDdW+cKyh31MgiFNnCs407HfrtzEIH5ANlo5Jwx95WMw7LzNM&#10;jLvxNzXbkIkIYZ+ghjyEKpHSpzlZ9D1XEUfv4mqLIco6k6bGW4TbUg6UGkmLBceFHCta5ZRet79W&#10;w3FzVurw9XN+P12aYiA/hp+qPWr92m2XUxCB2vAffrY3RsNkB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IoXEAAAA2wAAAA8AAAAAAAAAAAAAAAAAmAIAAGRycy9k&#10;b3ducmV2LnhtbFBLBQYAAAAABAAEAPUAAACJAwAAAAA=&#10;" path="m,l29705,r,7188l8014,7188r,15392l29705,22580r,7227l8014,29807r,25857l,55664,,xe" fillcolor="#2b4378" stroked="f" strokeweight="0">
                  <v:stroke miterlimit="83231f" joinstyle="miter"/>
                  <v:path arrowok="t" textboxrect="0,0,29705,55664"/>
                </v:shape>
                <v:shape id="Shape 98" o:spid="_x0000_s1119" style="position:absolute;left:6227;top:4802;width:160;height:556;visibility:visible;mso-wrap-style:square;v-text-anchor:top" coordsize="1603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bFMIA&#10;AADbAAAADwAAAGRycy9kb3ducmV2LnhtbESPT2vCQBDF70K/wzKF3nRjD1Wjq0ih4MWDtiDehuyY&#10;DWZn0+xokm/fLQgeH+/Pj7fa9L5Wd2pjFdjAdJKBIi6Crbg08PP9NZ6DioJssQ5MBgaKsFm/jFaY&#10;29Dxge5HKVUa4ZijASfS5FrHwpHHOAkNcfIuofUoSbalti12adzX+j3LPrTHihPBYUOfjorr8eYT&#10;ZBuHa8T577nTs9tZDvvh5MSYt9d+uwQl1Msz/GjvrIHFDP6/p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hsUwgAAANsAAAAPAAAAAAAAAAAAAAAAAJgCAABkcnMvZG93&#10;bnJldi54bWxQSwUGAAAAAAQABAD1AAAAhwMAAAAA&#10;" path="m,l14033,r2002,626l16035,7634,13144,6858r-5143,l8001,24295r5143,l16035,23373r,9698l11341,31483r-3340,l8001,55664,,55664,,xe" fillcolor="#2b4378" stroked="f" strokeweight="0">
                  <v:stroke miterlimit="83231f" joinstyle="miter"/>
                  <v:path arrowok="t" textboxrect="0,0,16035,55664"/>
                </v:shape>
                <v:shape id="Shape 99" o:spid="_x0000_s1120" style="position:absolute;left:6387;top:4808;width:270;height:550;visibility:visible;mso-wrap-style:square;v-text-anchor:top" coordsize="26980,55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VW8EA&#10;AADbAAAADwAAAGRycy9kb3ducmV2LnhtbERPy2rCQBTdF/yH4Qrd1YmBFo2OIqIlq0Kj4vaSuSbR&#10;zJ2QGfP4+86i4PJw3uvtYGrRUesqywrmswgEcW51xYWC8+n4sQDhPLLG2jIpGMnBdjN5W2Oibc+/&#10;1GW+ECGEXYIKSu+bREqXl2TQzWxDHLibbQ36ANtC6hb7EG5qGUfRlzRYcWgosaF9SfkjexoFl/3V&#10;x1G8O9/HKv05jN/N4TJ+KvU+HXYrEJ4G/xL/u1OtYBnGhi/h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lVvBAAAA2wAAAA8AAAAAAAAAAAAAAAAAmAIAAGRycy9kb3du&#10;cmV2LnhtbFBLBQYAAAAABAAEAPUAAACGAwAAAAA=&#10;" path="m,l11355,3550v3157,2689,4907,6581,4907,11395c16262,21384,12921,26197,6978,28559v5067,3366,8153,8509,12408,15469c21748,47838,23120,49718,26980,55038r-9563,l10064,43609c6406,37888,3736,34700,1471,32942l,32445,,22748,5814,20893c7483,19215,8070,16958,8032,14640,7987,12017,7194,9916,5443,8469l,7009,,xe" fillcolor="#2b4378" stroked="f" strokeweight="0">
                  <v:stroke miterlimit="83231f" joinstyle="miter"/>
                  <v:path arrowok="t" textboxrect="0,0,26980,55038"/>
                </v:shape>
                <v:shape id="Shape 100" o:spid="_x0000_s1121" style="position:absolute;left:6694;top:4794;width:299;height:572;visibility:visible;mso-wrap-style:square;v-text-anchor:top" coordsize="29928,5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B2MQA&#10;AADbAAAADwAAAGRycy9kb3ducmV2LnhtbESPQWvCQBCF7wX/wzKCt7qpB2lSVylCQMSLWtDjNDvZ&#10;BLOzMbvG+O/dgtDj48373rzFarCN6KnztWMFH9MEBHHhdM1Gwc8xf/8E4QOyxsYxKXiQh9Vy9LbA&#10;TLs776k/BCMihH2GCqoQ2kxKX1Rk0U9dSxy90nUWQ5SdkbrDe4TbRs6SZC4t1hwbKmxpXVFxOdxs&#10;fON3tt5cy3J7SneXPj+dzTXJjVKT8fD9BSLQEP6PX+mNVpCm8LclAk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wdjEAAAA2wAAAA8AAAAAAAAAAAAAAAAAmAIAAGRycy9k&#10;b3ducmV2LnhtbFBLBQYAAAAABAAEAPUAAACJAwAAAAA=&#10;" path="m29883,r45,8l29928,7383r-45,-17c17463,7366,8255,16332,8255,28601v,12141,9208,21208,21628,21208l29928,49792r,7307l29718,57138c11532,57138,,43688,,28601,,13144,11836,,29883,xe" fillcolor="#2b4378" stroked="f" strokeweight="0">
                  <v:stroke miterlimit="83231f" joinstyle="miter"/>
                  <v:path arrowok="t" textboxrect="0,0,29928,57138"/>
                </v:shape>
                <v:shape id="Shape 101" o:spid="_x0000_s1122" style="position:absolute;left:6993;top:4794;width:299;height:571;visibility:visible;mso-wrap-style:square;v-text-anchor:top" coordsize="29915,5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zhsUA&#10;AADcAAAADwAAAGRycy9kb3ducmV2LnhtbESPQWvCQBCF74X+h2UEL6Xu1toi0VWi2OI1WvA6ZMck&#10;mJ0N2VXT/vrOodDbDO/Ne98s14Nv1Y362AS28DIxoIjL4BquLHwdP57noGJCdtgGJgvfFGG9enxY&#10;YubCnQu6HVKlJIRjhhbqlLpM61jW5DFOQkcs2jn0HpOsfaVdj3cJ962eGvOuPTYsDTV2tK2pvByu&#10;3sJbc9T7jXl92rXXbdHNTvnnzyy3djwa8gWoREP6N/9d753gG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vOGxQAAANwAAAAPAAAAAAAAAAAAAAAAAJgCAABkcnMv&#10;ZG93bnJldi54bWxQSwUGAAAAAAQABAD1AAAAigMAAAAA&#10;" path="m,l12389,2275c23400,6675,29915,16934,29915,28592v,11230,-6322,21667,-17451,26184l,57091,,49784,15496,43750v3868,-3785,6177,-9087,6177,-15158c21673,22458,19364,17150,15496,13375l,7375,,xe" fillcolor="#2b4378" stroked="f" strokeweight="0">
                  <v:stroke miterlimit="83231f" joinstyle="miter"/>
                  <v:path arrowok="t" textboxrect="0,0,29915,57091"/>
                </v:shape>
                <v:shape id="Shape 102" o:spid="_x0000_s1123" style="position:absolute;left:7389;top:4802;width:519;height:556;visibility:visible;mso-wrap-style:square;v-text-anchor:top" coordsize="5190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gIsQA&#10;AADcAAAADwAAAGRycy9kb3ducmV2LnhtbERPTWvCQBC9C/0Pywi9BN1YVCR1DUUoiF7aKEpvQ3ZM&#10;QrKzIbs1sb++Wyh4m8f7nHU6mEbcqHOVZQWzaQyCOLe64kLB6fg+WYFwHlljY5kU3MlBunkarTHR&#10;tudPumW+ECGEXYIKSu/bREqXl2TQTW1LHLir7Qz6ALtC6g77EG4a+RLHS2mw4tBQYkvbkvI6+zYK&#10;Fvt+aeX8XB+2+Vdkdiv+iH4uSj2Ph7dXEJ4G/xD/u3c6zI9n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oCLEAAAA3AAAAA8AAAAAAAAAAAAAAAAAmAIAAGRycy9k&#10;b3ducmV2LnhtbFBLBQYAAAAABAAEAPUAAACJAwAAAAA=&#10;" path="m,l7493,,25946,22847,44488,r7417,l51905,55664r-7988,l43917,12306r-178,l26594,33845r-1308,l8153,12306r-165,l7988,55664,,55664,,xe" fillcolor="#2b4378" stroked="f" strokeweight="0">
                  <v:stroke miterlimit="83231f" joinstyle="miter"/>
                  <v:path arrowok="t" textboxrect="0,0,51905,55664"/>
                </v:shape>
                <v:shape id="Shape 103" o:spid="_x0000_s1124" style="position:absolute;left:8207;top:4802;width:466;height:556;visibility:visible;mso-wrap-style:square;v-text-anchor:top" coordsize="46546,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QDcAA&#10;AADcAAAADwAAAGRycy9kb3ducmV2LnhtbERPTYvCMBC9L/gfwgje1mR7EOkaRdxdlD1pXfE6NGNb&#10;bCaliW399xtB8DaP9zmL1WBr0VHrK8caPqYKBHHuTMWFhr/jz/schA/IBmvHpOFOHlbL0dsCU+N6&#10;PlCXhULEEPYpaihDaFIpfV6SRT91DXHkLq61GCJsC2la7GO4rWWi1ExarDg2lNjQpqT8mt2shq/t&#10;qTvcZmeV8XfC9jfZh35faD0ZD+tPEIGG8BI/3TsT56sEH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2QDcAAAADcAAAADwAAAAAAAAAAAAAAAACYAgAAZHJzL2Rvd25y&#10;ZXYueG1sUEsFBgAAAAAEAAQA9QAAAIUDAAAAAA==&#10;" path="m,l46546,r,7188l27267,7188r,48476l19253,55664r,-48476l,7188,,xe" fillcolor="#2b4378" stroked="f" strokeweight="0">
                  <v:stroke miterlimit="83231f" joinstyle="miter"/>
                  <v:path arrowok="t" textboxrect="0,0,46546,55664"/>
                </v:shape>
                <v:shape id="Shape 104" o:spid="_x0000_s1125" style="position:absolute;left:8748;top:4802;width:471;height:556;visibility:visible;mso-wrap-style:square;v-text-anchor:top" coordsize="47155,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IVLwA&#10;AADcAAAADwAAAGRycy9kb3ducmV2LnhtbERPy6rCMBDdX/AfwgjurokKIr1GUUF06+Puh2ZsaptJ&#10;aaLWvzeC4G4O5znzZedqcac2lJ41jIYKBHHuTcmFhvNp+zsDESKywdozaXhSgOWi9zPHzPgHH+h+&#10;jIVIIRwy1GBjbDIpQ27JYRj6hjhxF986jAm2hTQtPlK4q+VYqal0WHJqsNjQxlJeHW9OQ1Vd3Vn+&#10;Nzc3mrJSz7iz1Zq1HvS71R+ISF38ij/uvUnz1QTez6QL5OI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F8hUvAAAANwAAAAPAAAAAAAAAAAAAAAAAJgCAABkcnMvZG93bnJldi54&#10;bWxQSwUGAAAAAAQABAD1AAAAgQMAAAAA&#10;" path="m,l7988,r,24232l39167,24232,39167,r7988,l47155,55664r-7988,l39167,31420r-31179,l7988,55664,,55664,,xe" fillcolor="#2b4378" stroked="f" strokeweight="0">
                  <v:stroke miterlimit="83231f" joinstyle="miter"/>
                  <v:path arrowok="t" textboxrect="0,0,47155,55664"/>
                </v:shape>
                <v:shape id="Shape 105" o:spid="_x0000_s1126" style="position:absolute;left:9343;top:4802;width:323;height:556;visibility:visible;mso-wrap-style:square;v-text-anchor:top" coordsize="32321,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8K78A&#10;AADcAAAADwAAAGRycy9kb3ducmV2LnhtbERPSwrCMBDdC94hjOBOU0VEq1FEUMSF4GfhcmjGttpM&#10;ShNtvb0RBHfzeN+ZLxtTiBdVLresYNCPQBAnVuecKricN70JCOeRNRaWScGbHCwX7dYcY21rPtLr&#10;5FMRQtjFqCDzvoyldElGBl3flsSBu9nKoA+wSqWusA7hppDDKBpLgzmHhgxLWmeUPE5Po2B/mL6v&#10;W3247sY6r/dDc9fn512pbqdZzUB4avxf/HPvdJgfjeD7TLh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vwrvwAAANwAAAAPAAAAAAAAAAAAAAAAAJgCAABkcnMvZG93bnJl&#10;di54bWxQSwUGAAAAAAQABAD1AAAAhAMAAAAA&#10;" path="m,l31572,r,7188l7988,7188r,16814l30772,24002r,7176l7988,31178r,17285l32321,48463r,7201l,55664,,xe" fillcolor="#2b4378" stroked="f" strokeweight="0">
                  <v:stroke miterlimit="83231f" joinstyle="miter"/>
                  <v:path arrowok="t" textboxrect="0,0,32321,55664"/>
                </v:shape>
                <v:shape id="Shape 106" o:spid="_x0000_s1127" style="position:absolute;left:9916;top:4798;width:270;height:560;visibility:visible;mso-wrap-style:square;v-text-anchor:top" coordsize="26949,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us8MA&#10;AADcAAAADwAAAGRycy9kb3ducmV2LnhtbERPTWvCQBC9F/wPywjemk0tLSW6ShHEgmmk0Yu3ITsm&#10;wexszG5i+u+7hUJv83ifs1yPphEDda62rOApikEQF1bXXCo4HbePbyCcR9bYWCYF3+RgvZo8LDHR&#10;9s5fNOS+FCGEXYIKKu/bREpXVGTQRbYlDtzFdgZ9gF0pdYf3EG4aOY/jV2mw5tBQYUubiopr3hsF&#10;n6c0283dLSueM5bnfp/K6yFVajYd3xcgPI3+X/zn/tBhfvwC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us8MAAADcAAAADwAAAAAAAAAAAAAAAACYAgAAZHJzL2Rv&#10;d25yZXYueG1sUEsFBgAAAAAEAAQA9QAAAIgDAAAAAA==&#10;" path="m23927,r3022,l26949,13010r-330,-742l18301,32436r8648,l26949,39586r-11760,l8179,56007,,56007,23927,xe" fillcolor="#2b4378" stroked="f" strokeweight="0">
                  <v:stroke miterlimit="83231f" joinstyle="miter"/>
                  <v:path arrowok="t" textboxrect="0,0,26949,56007"/>
                </v:shape>
                <v:shape id="Shape 107" o:spid="_x0000_s1128" style="position:absolute;left:10186;top:4798;width:275;height:560;visibility:visible;mso-wrap-style:square;v-text-anchor:top" coordsize="27508,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ElsEA&#10;AADcAAAADwAAAGRycy9kb3ducmV2LnhtbERPTWsCMRC9F/wPYQRvNVtBKVujtIog2EPdbe/DZtws&#10;JpMlie723zeFQm/zeJ+z3o7OijuF2HlW8DQvQBA3XnfcKvisD4/PIGJC1mg9k4JvirDdTB7WWGo/&#10;8JnuVWpFDuFYogKTUl9KGRtDDuPc98SZu/jgMGUYWqkDDjncWbkoipV02HFuMNjTzlBzrW5OwXmf&#10;3s0b1Yf48TXY6+kml6dwUWo2HV9fQCQa07/4z33UeX6xgt9n8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GRJbBAAAA3AAAAA8AAAAAAAAAAAAAAAAAmAIAAGRycy9kb3du&#10;cmV2LnhtbFBLBQYAAAAABAAEAPUAAACGAwAAAAA=&#10;" path="m,l2629,,27508,56007r-8166,l11913,39586,,39586,,32436r8649,l,13010,,xe" fillcolor="#2b4378" stroked="f" strokeweight="0">
                  <v:stroke miterlimit="83231f" joinstyle="miter"/>
                  <v:path arrowok="t" textboxrect="0,0,27508,56007"/>
                </v:shape>
                <v:shape id="Shape 108" o:spid="_x0000_s1129" style="position:absolute;left:10520;top:4802;width:520;height:556;visibility:visible;mso-wrap-style:square;v-text-anchor:top" coordsize="51918,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I5sAA&#10;AADcAAAADwAAAGRycy9kb3ducmV2LnhtbERPTWsCMRC9F/wPYYTeatYe2mU1igiKBwvtKngdNuNm&#10;cTMJSaqrv74pFHqbx/uc+XKwvbhSiJ1jBdNJAYK4cbrjVsHxsHkpQcSErLF3TAruFGG5GD3NsdLu&#10;xl90rVMrcgjHChWYlHwlZWwMWYwT54kzd3bBYsowtFIHvOVw28vXoniTFjvODQY9rQ01l/rbKggn&#10;6fYlT8/+A/3W1Ng85Gep1PN4WM1AJBrSv/jPvdN5fvEOv8/k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uI5sAAAADcAAAADwAAAAAAAAAAAAAAAACYAgAAZHJzL2Rvd25y&#10;ZXYueG1sUEsFBgAAAAAEAAQA9QAAAIUDAAAAAA==&#10;" path="m,l7493,,25946,22847,44488,r7430,l51918,55664r-8001,l43917,12306r-166,l26594,33845r-1308,l8141,12306r-140,l8001,55664,,55664,,xe" fillcolor="#2b4378" stroked="f" strokeweight="0">
                  <v:stroke miterlimit="83231f" joinstyle="miter"/>
                  <v:path arrowok="t" textboxrect="0,0,51918,55664"/>
                </v:shape>
                <v:shape id="Shape 109" o:spid="_x0000_s1130" style="position:absolute;left:11159;top:4802;width:324;height:556;visibility:visible;mso-wrap-style:square;v-text-anchor:top" coordsize="32347,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P8ccA&#10;AADcAAAADwAAAGRycy9kb3ducmV2LnhtbESP3UoDMRCF7wXfIYzgnU1aaJW1aSn9gaKUavUBhs24&#10;u7iZbJPYbn1650Lo3QznzDnfTOe9b9WJYmoCWxgODCjiMriGKwufH5uHJ1ApIztsA5OFCyWYz25v&#10;pli4cOZ3Oh1ypSSEU4EW6py7QutU1uQxDUJHLNpXiB6zrLHSLuJZwn2rR8ZMtMeGpaHGjpY1ld+H&#10;H2/h11zGjxz3zdtxW65W+9fJerd7sfb+rl88g8rU56v5/3rrBN8IrT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1z/HHAAAA3AAAAA8AAAAAAAAAAAAAAAAAmAIAAGRy&#10;cy9kb3ducmV2LnhtbFBLBQYAAAAABAAEAPUAAACMAwAAAAA=&#10;" path="m,l31610,r,7188l8001,7188r,16814l30798,24002r,7176l8001,31178r,17285l32347,48463r,7201l,55664,,xe" fillcolor="#2b4378" stroked="f" strokeweight="0">
                  <v:stroke miterlimit="83231f" joinstyle="miter"/>
                  <v:path arrowok="t" textboxrect="0,0,32347,55664"/>
                </v:shape>
                <v:shape id="Shape 110" o:spid="_x0000_s1131" style="position:absolute;left:11569;top:4802;width:161;height:556;visibility:visible;mso-wrap-style:square;v-text-anchor:top" coordsize="16041,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1B8AA&#10;AADcAAAADwAAAGRycy9kb3ducmV2LnhtbERPzYrCMBC+L/gOYQRvaxoP/lSjiLCg4B6sPsDQjG21&#10;mZQmq9Wn3wiCt/n4fmex6mwtbtT6yrEGNUxAEOfOVFxoOB1/vqcgfEA2WDsmDQ/ysFr2vhaYGnfn&#10;A92yUIgYwj5FDWUITSqlz0uy6IeuIY7c2bUWQ4RtIU2L9xhuazlKkrG0WHFsKLGhTUn5NfuzGq5+&#10;IovDKFOISj2n6tH8XvY7rQf9bj0HEagLH/HbvTVxfjKD1zPx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m1B8AAAADcAAAADwAAAAAAAAAAAAAAAACYAgAAZHJzL2Rvd25y&#10;ZXYueG1sUEsFBgAAAAAEAAQA9QAAAIUDAAAAAA==&#10;" path="m,l14034,r2007,627l16041,7632,13157,6858r-5156,l8001,24295r5156,l16041,23375r,9698l11341,31483r-3340,l8001,55664,,55664,,xe" fillcolor="#2b4378" stroked="f" strokeweight="0">
                  <v:stroke miterlimit="83231f" joinstyle="miter"/>
                  <v:path arrowok="t" textboxrect="0,0,16041,55664"/>
                </v:shape>
                <v:shape id="Shape 111" o:spid="_x0000_s1132" style="position:absolute;left:11730;top:4808;width:269;height:550;visibility:visible;mso-wrap-style:square;v-text-anchor:top" coordsize="26961,5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P+skA&#10;AADcAAAADwAAAGRycy9kb3ducmV2LnhtbESPT0sDQQzF74LfYYjgRdrZVqhl7bSIongotX+px7gT&#10;dxd3MuvMtF399OZQ8JbwXt77ZTLrXKOOFGLt2cCgn4EiLrytuTSw3Tz3xqBiQrbYeCYDPxRhNr28&#10;mGBu/YlXdFynUkkIxxwNVCm1udaxqMhh7PuWWLRPHxwmWUOpbcCThLtGD7NspB3WLA0VtvRYUfG1&#10;PjgDw+/dzdti/v403r/8Fst4G5Yf8ztjrq+6h3tQibr0bz5fv1rBHwi+PCMT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OP+skAAADcAAAADwAAAAAAAAAAAAAAAACYAgAA&#10;ZHJzL2Rvd25yZXYueG1sUEsFBgAAAAAEAAQA9QAAAI4DAAAAAA==&#10;" path="m,l11359,3548v3159,2690,4909,6582,4909,11395c16268,21383,12928,26195,6972,28558v5080,3366,8166,8509,12395,15469c21742,47837,23139,49716,26961,55037r-9525,l10070,43608c6400,37886,3727,34698,1461,32941l,32446,,22748,5811,20892c7480,19214,8070,16956,8038,14639,8000,12016,7203,9914,5449,8468l,7005,,xe" fillcolor="#2b4378" stroked="f" strokeweight="0">
                  <v:stroke miterlimit="83231f" joinstyle="miter"/>
                  <v:path arrowok="t" textboxrect="0,0,26961,55037"/>
                </v:shape>
                <v:shape id="Shape 3223" o:spid="_x0000_s1133" style="position:absolute;left:12062;top:4802;width:91;height:557;visibility:visible;mso-wrap-style:square;v-text-anchor:top" coordsize="9144,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FnMMA&#10;AADcAAAADwAAAGRycy9kb3ducmV2LnhtbERPTWvCQBC9C/0Pywje6m48SEldpYiKoJeqlPY2ZKdJ&#10;MDubZtck+utdoeBtHu9zZoveVqKlxpeONSRjBYI4c6bkXMPpuH59A+EDssHKMWm4kofF/GUww9S4&#10;jj+pPYRcxBD2KWooQqhTKX1WkEU/djVx5H5dYzFE2OTSNNjFcFvJiVJTabHk2FBgTcuCsvPhYjXk&#10;+/bvR64TvK2+quv37qaO3UZpPRr2H+8gAvXhKf53b02cnyT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NFnMMAAADcAAAADwAAAAAAAAAAAAAAAACYAgAAZHJzL2Rv&#10;d25yZXYueG1sUEsFBgAAAAAEAAQA9QAAAIgDAAAAAA==&#10;" path="m,l9144,r,55664l,55664,,e" fillcolor="#2b4378" stroked="f" strokeweight="0">
                  <v:stroke miterlimit="83231f" joinstyle="miter"/>
                  <v:path arrowok="t" textboxrect="0,0,9144,55664"/>
                </v:shape>
                <v:shape id="Shape 113" o:spid="_x0000_s1134" style="position:absolute;left:12243;top:4794;width:502;height:572;visibility:visible;mso-wrap-style:square;v-text-anchor:top" coordsize="50190,5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Iy8MA&#10;AADcAAAADwAAAGRycy9kb3ducmV2LnhtbERPTUsDMRC9F/wPYQRvbbY9lHVtWqQqiEjF7V68jcm4&#10;WdxMliS2679vCoXe5vE+Z7UZXS8OFGLnWcF8VoAg1t503Cpo9i/TEkRMyAZ7z6TgnyJs1jeTFVbG&#10;H/mTDnVqRQ7hWKECm9JQSRm1JYdx5gfizP344DBlGFppAh5zuOvloiiW0mHHucHiQFtL+rf+cwq2&#10;y/D2XoZnbcvm/qPRcb/7/npS6u52fHwAkWhMV/HF/Wry/PkCzs/kC+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Iy8MAAADcAAAADwAAAAAAAAAAAAAAAACYAgAAZHJzL2Rv&#10;d25yZXYueG1sUEsFBgAAAAAEAAQA9QAAAIgDAAAAAA==&#10;" path="m30531,v5702,,11506,1397,19088,4584l49619,13144c42761,9156,36881,7365,30429,7365,17717,7365,8242,16433,8242,28663v,12472,9119,21146,22517,21146c37046,49809,43929,47574,50190,43523r,8712c44729,55105,38760,57137,30035,57137,9119,57137,,41084,,29401,,12408,12827,,30531,xe" fillcolor="#2b4378" stroked="f" strokeweight="0">
                  <v:stroke miterlimit="83231f" joinstyle="miter"/>
                  <v:path arrowok="t" textboxrect="0,0,50190,57137"/>
                </v:shape>
                <v:shape id="Shape 114" o:spid="_x0000_s1135" style="position:absolute;left:12781;top:4798;width:270;height:560;visibility:visible;mso-wrap-style:square;v-text-anchor:top" coordsize="26937,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ausMA&#10;AADcAAAADwAAAGRycy9kb3ducmV2LnhtbERPyWrDMBC9B/IPYgq9JbIdaIobOYSEQqEEmuXQ42CN&#10;F2yNjKU46t9XhUJu83jrbLbB9GKi0bWWFaTLBARxaXXLtYLr5X3xCsJ5ZI29ZVLwQw62xXy2wVzb&#10;O59oOvtaxBB2OSpovB9yKV3ZkEG3tANx5Co7GvQRjrXUI95juOllliQv0mDLsaHBgfYNld35ZhQc&#10;V+Gw6/bV9Uunx+rTfh9O6+yi1PNT2L2B8BT8Q/zv/tBxfrqC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1ausMAAADcAAAADwAAAAAAAAAAAAAAAACYAgAAZHJzL2Rv&#10;d25yZXYueG1sUEsFBgAAAAAEAAQA9QAAAIgDAAAAAA==&#10;" path="m23927,r3010,l26937,12983r-318,-715l18301,32436r8636,l26937,39586r-11761,l8166,56007,,56007,23927,xe" fillcolor="#2b4378" stroked="f" strokeweight="0">
                  <v:stroke miterlimit="83231f" joinstyle="miter"/>
                  <v:path arrowok="t" textboxrect="0,0,26937,56007"/>
                </v:shape>
                <v:shape id="Shape 115" o:spid="_x0000_s1136" style="position:absolute;left:13051;top:4798;width:275;height:560;visibility:visible;mso-wrap-style:square;v-text-anchor:top" coordsize="27521,56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VY8AA&#10;AADcAAAADwAAAGRycy9kb3ducmV2LnhtbERPS4vCMBC+C/sfwix409QHsnSNsiz4OAnqsuchGZti&#10;M6lNrPXfG0HwNh/fc+bLzlWipSaUnhWMhhkIYu1NyYWCv+Nq8AUiRGSDlWdScKcAy8VHb4658Tfe&#10;U3uIhUghHHJUYGOscymDtuQwDH1NnLiTbxzGBJtCmgZvKdxVcpxlM+mw5NRgsaZfS/p8uDoFO/dv&#10;9V6u/GasL+vdxXDWbidK9T+7n28Qkbr4Fr/cW5Pmj6bwfCZd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CVY8AAAADcAAAADwAAAAAAAAAAAAAAAACYAgAAZHJzL2Rvd25y&#10;ZXYueG1sUEsFBgAAAAAEAAQA9QAAAIUDAAAAAA==&#10;" path="m,l2604,,27521,56007r-8166,l11913,39586,,39586,,32436r8636,l,12983,,xe" fillcolor="#2b4378" stroked="f" strokeweight="0">
                  <v:stroke miterlimit="83231f" joinstyle="miter"/>
                  <v:path arrowok="t" textboxrect="0,0,27521,56007"/>
                </v:shape>
                <v:shape id="Shape 116" o:spid="_x0000_s1137" style="position:absolute;left:13386;top:4802;width:516;height:556;visibility:visible;mso-wrap-style:square;v-text-anchor:top" coordsize="51562,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EhcMA&#10;AADcAAAADwAAAGRycy9kb3ducmV2LnhtbERPTWvCQBC9F/oflil4KbqJUCvRVRqhoCdNWvA6Zsck&#10;NjubZldN/70rCL3N433OfNmbRlyoc7VlBfEoAkFcWF1zqeD763M4BeE8ssbGMin4IwfLxfPTHBNt&#10;r5zRJfelCCHsElRQed8mUrqiIoNuZFviwB1tZ9AH2JVSd3gN4aaR4yiaSIM1h4YKW1pVVPzkZ6Pg&#10;mG+y9xPHq+0++8Vtujun6eFVqcFL/zED4an3/+KHe63D/PgN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AEhcMAAADcAAAADwAAAAAAAAAAAAAAAACYAgAAZHJzL2Rv&#10;d25yZXYueG1sUEsFBgAAAAAEAAQA9QAAAIgDAAAAAA==&#10;" path="m,l6337,,44056,43104,44056,r7506,l51562,55664r-6845,l7493,12814r,42850l,55664,,xe" fillcolor="#2b4378" stroked="f" strokeweight="0">
                  <v:stroke miterlimit="83231f" joinstyle="miter"/>
                  <v:path arrowok="t" textboxrect="0,0,51562,55664"/>
                </v:shape>
                <v:shape id="Shape 117" o:spid="_x0000_s1138" style="position:absolute;left:14247;top:4802;width:174;height:556;visibility:visible;mso-wrap-style:square;v-text-anchor:top" coordsize="17412,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lMEA&#10;AADcAAAADwAAAGRycy9kb3ducmV2LnhtbERPTYvCMBC9C/sfwizsTVM9iFajuAuyLp6MHjwOzdhW&#10;m0lJonb/vREEb/N4nzNfdrYRN/KhdqxgOMhAEBfO1FwqOOzX/QmIEJENNo5JwT8FWC4+enPMjbvz&#10;jm46liKFcMhRQRVjm0sZiooshoFriRN3ct5iTNCX0ni8p3DbyFGWjaXFmlNDhS39VFRc9NUqOP1O&#10;u6v+06E4a/+9n2THerfdKPX12a1mICJ18S1+uTcmzR+O4flMu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zl5TBAAAA3AAAAA8AAAAAAAAAAAAAAAAAmAIAAGRycy9kb3du&#10;cmV2LnhtbFBLBQYAAAAABAAEAPUAAACGAwAAAAA=&#10;" path="m,l17374,r38,13l17412,7202r-38,-13l7988,7189r,17208l17056,24397r356,-114l17412,31226r-1092,346l7988,31572r,24092l,55664,,xe" fillcolor="#2b4378" stroked="f" strokeweight="0">
                  <v:stroke miterlimit="83231f" joinstyle="miter"/>
                  <v:path arrowok="t" textboxrect="0,0,17412,55664"/>
                </v:shape>
                <v:shape id="Shape 118" o:spid="_x0000_s1139" style="position:absolute;left:14421;top:4802;width:177;height:312;visibility:visible;mso-wrap-style:square;v-text-anchor:top" coordsize="17704,3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Kf8MA&#10;AADcAAAADwAAAGRycy9kb3ducmV2LnhtbERPTWvCQBC9F/oflhF6Ed3ooZXoKloQA0WoafE8Zsds&#10;NDsbsluN/94VhN7m8T5ntuhsLS7U+sqxgtEwAUFcOF1xqeD3Zz2YgPABWWPtmBTcyMNi/voyw1S7&#10;K+/okodSxBD2KSowITSplL4wZNEPXUMcuaNrLYYI21LqFq8x3NZynCTv0mLFscFgQ5+GinP+ZxWQ&#10;+Tpu1of+ymer7V6bffZ9OmdKvfW65RREoC78i5/uTMf5ow9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MKf8MAAADcAAAADwAAAAAAAAAAAAAAAACYAgAAZHJzL2Rv&#10;d25yZXYueG1sUEsFBgAAAAAEAAQA9QAAAIgDAAAAAA==&#10;" path="m,l13396,4681v2914,2898,4308,6895,4308,11295c17704,20345,16231,24241,13145,27044l,31213,,24270,6772,22102c8471,20615,9423,18434,9423,15659v,-2045,-546,-4166,-2001,-5775l,7189,,xe" fillcolor="#2b4378" stroked="f" strokeweight="0">
                  <v:stroke miterlimit="83231f" joinstyle="miter"/>
                  <v:path arrowok="t" textboxrect="0,0,17704,31213"/>
                </v:shape>
                <v:shape id="Shape 119" o:spid="_x0000_s1140" style="position:absolute;left:14668;top:4802;width:323;height:556;visibility:visible;mso-wrap-style:square;v-text-anchor:top" coordsize="32322,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87ccA&#10;AADcAAAADwAAAGRycy9kb3ducmV2LnhtbESPQWvCQBCF7wX/wzKCl1I3kbaW6CpFbPEmRiv1NmTH&#10;JDQ7G7JbTfvrnUOhtxnem/e+mS9716gLdaH2bCAdJ6CIC29rLg0c9m8PL6BCRLbYeCYDPxRguRjc&#10;zTGz/so7uuSxVBLCIUMDVYxtpnUoKnIYxr4lFu3sO4dR1q7UtsOrhLtGT5LkWTusWRoqbGlVUfGV&#10;fzsD+fGIv9N0/bR95Pz8Ud9/vh9OG2NGw/51BipSH//Nf9cbK/ip0MozMoF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vO3HAAAA3AAAAA8AAAAAAAAAAAAAAAAAmAIAAGRy&#10;cy9kb3ducmV2LnhtbFBLBQYAAAAABAAEAPUAAACMAwAAAAA=&#10;" path="m,l31572,r,7188l7988,7188r,16814l30760,24002r,7176l7988,31178r,17285l32322,48463r,7201l,55664,,xe" fillcolor="#2b4378" stroked="f" strokeweight="0">
                  <v:stroke miterlimit="83231f" joinstyle="miter"/>
                  <v:path arrowok="t" textboxrect="0,0,32322,55664"/>
                </v:shape>
                <v:shape id="Shape 120" o:spid="_x0000_s1141" style="position:absolute;left:15051;top:4794;width:299;height:572;visibility:visible;mso-wrap-style:square;v-text-anchor:top" coordsize="29921,5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sqL0A&#10;AADcAAAADwAAAGRycy9kb3ducmV2LnhtbERPy6rCMBDdC/5DGMGdpl5EtBpFBMGtr4W7oRmbYjOp&#10;Sa7WvzeC4G4O5zmLVWtr8SAfKscKRsMMBHHhdMWlgtNxO5iCCBFZY+2YFLwowGrZ7Sww1+7Je3oc&#10;YilSCIccFZgYm1zKUBiyGIauIU7c1XmLMUFfSu3xmcJtLf+ybCItVpwaDDa0MVTcDv9WQbM30/PE&#10;j80lvrb+VJ7v0hIq1e+16zmISG38ib/unU7zRzP4PJMukM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CjsqL0AAADcAAAADwAAAAAAAAAAAAAAAACYAgAAZHJzL2Rvd25yZXYu&#10;eG1sUEsFBgAAAAAEAAQA9QAAAIIDAAAAAA==&#10;" path="m29870,r51,9l29921,7386r-51,-20c17450,7366,8255,16332,8255,28601v,12141,9195,21208,21615,21208l29921,49790r,7305l29693,57138c11506,57138,,43688,,28601,,13144,11811,,29870,xe" fillcolor="#2b4378" stroked="f" strokeweight="0">
                  <v:stroke miterlimit="83231f" joinstyle="miter"/>
                  <v:path arrowok="t" textboxrect="0,0,29921,57138"/>
                </v:shape>
                <v:shape id="Shape 121" o:spid="_x0000_s1142" style="position:absolute;left:15350;top:4794;width:299;height:571;visibility:visible;mso-wrap-style:square;v-text-anchor:top" coordsize="29883,5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gsYA&#10;AADcAAAADwAAAGRycy9kb3ducmV2LnhtbESPT2sCMRDF70K/Q5hCb5rUQ5HVKFUUPBTFP8Ueh810&#10;s3QzWTapbvvpnUOhtxnem/d+M1v0oVFX6lId2cLzyIAiLqOrubJwPm2GE1ApIztsIpOFH0qwmD8M&#10;Zli4eOMDXY+5UhLCqUALPue20DqVngKmUWyJRfuMXcAsa1dp1+FNwkOjx8a86IA1S4PHllaeyq/j&#10;d7Bwod/3jzfjq8lleTCrnVnvlvu1tU+P/esUVKY+/5v/rrdO8MeCL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rgsYAAADcAAAADwAAAAAAAAAAAAAAAACYAgAAZHJz&#10;L2Rvd25yZXYueG1sUEsFBgAAAAAEAAQA9QAAAIsDAAAAAA==&#10;" path="m,l12374,2273c23375,6674,29883,16933,29883,28591v,11230,-6315,21667,-17440,26184l,57086,,49780,15484,43748v3871,-3784,6182,-9086,6182,-15157c21666,22457,19355,17148,15484,13373l,7377,,xe" fillcolor="#2b4378" stroked="f" strokeweight="0">
                  <v:stroke miterlimit="83231f" joinstyle="miter"/>
                  <v:path arrowok="t" textboxrect="0,0,29883,57086"/>
                </v:shape>
                <v:shape id="Shape 122" o:spid="_x0000_s1143" style="position:absolute;left:15743;top:4802;width:175;height:556;visibility:visible;mso-wrap-style:square;v-text-anchor:top" coordsize="17431,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zHb8A&#10;AADcAAAADwAAAGRycy9kb3ducmV2LnhtbERPTYvCMBC9C/6HMII3TRWUpRpFBNGbWndBb0MztsVm&#10;Uppo6r83Cwt7m8f7nOW6M7V4Uesqywom4wQEcW51xYWC78tu9AXCeWSNtWVS8CYH61W/t8RU28Bn&#10;emW+EDGEXYoKSu+bVEqXl2TQjW1DHLm7bQ36CNtC6hZDDDe1nCbJXBqsODaU2NC2pPyRPY2C6067&#10;W6N/jsVsH07hdgku45NSw0G3WYDw1Pl/8Z/7oOP86QR+n4kX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HMdvwAAANwAAAAPAAAAAAAAAAAAAAAAAJgCAABkcnMvZG93bnJl&#10;di54bWxQSwUGAAAAAAQABAD1AAAAhAMAAAAA&#10;" path="m,l17374,r57,20l17431,7209r-57,-20l8001,7189r,17208l17069,24397r362,-116l17431,31224r-1099,348l8001,31572r,24092l,55664,,xe" fillcolor="#2b4378" stroked="f" strokeweight="0">
                  <v:stroke miterlimit="83231f" joinstyle="miter"/>
                  <v:path arrowok="t" textboxrect="0,0,17431,55664"/>
                </v:shape>
                <v:shape id="Shape 123" o:spid="_x0000_s1144" style="position:absolute;left:15918;top:4802;width:176;height:312;visibility:visible;mso-wrap-style:square;v-text-anchor:top" coordsize="1767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kHcEA&#10;AADcAAAADwAAAGRycy9kb3ducmV2LnhtbERPTYvCMBC9L/gfwgje1tQKrlSjiCiot209eByasS02&#10;k9LEtvrrNwsLe5vH+5z1djC16Kh1lWUFs2kEgji3uuJCwTU7fi5BOI+ssbZMCl7kYLsZfawx0bbn&#10;b+pSX4gQwi5BBaX3TSKly0sy6Ka2IQ7c3bYGfYBtIXWLfQg3tYyjaCENVhwaSmxoX1L+SJ9GQW8u&#10;J/rax4d5976dL1nK3eIwV2oyHnYrEJ4G/y/+c590mB/H8PtMu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JB3BAAAA3AAAAA8AAAAAAAAAAAAAAAAAmAIAAGRycy9kb3du&#10;cmV2LnhtbFBLBQYAAAAABAAEAPUAAACGAwAAAAA=&#10;" path="m,l13375,4675v2909,2897,4297,6894,4297,11295c17672,20338,16205,24234,13125,27038l,31204,,24261,6767,22096c8471,20608,9430,18427,9430,15652v,-2044,-550,-4165,-2010,-5775l,7189,,xe" fillcolor="#2b4378" stroked="f" strokeweight="0">
                  <v:stroke miterlimit="83231f" joinstyle="miter"/>
                  <v:path arrowok="t" textboxrect="0,0,17672,31204"/>
                </v:shape>
                <v:shape id="Shape 124" o:spid="_x0000_s1145" style="position:absolute;left:16163;top:4802;width:331;height:556;visibility:visible;mso-wrap-style:square;v-text-anchor:top" coordsize="33147,5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QWccA&#10;AADcAAAADwAAAGRycy9kb3ducmV2LnhtbESP3WrCQBCF7wt9h2UKvasbLbU1ukpQLCUXLf48wJAd&#10;s9HsbMiuJvr0XaHQuxnOOd+cmS16W4sLtb5yrGA4SEAQF05XXCrY79YvHyB8QNZYOyYFV/KwmD8+&#10;zDDVruMNXbahFBHCPkUFJoQmldIXhiz6gWuIo3ZwrcUQ17aUusUuwm0tR0kylhYrjhcMNrQ0VJy2&#10;Zxsp+Rse83OWrd+PcvXzudl90+Sm1PNTn01BBOrDv/kv/aVj/dEr3J+JE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VEFnHAAAA3AAAAA8AAAAAAAAAAAAAAAAAmAIAAGRy&#10;cy9kb3ducmV2LnhtbFBLBQYAAAAABAAEAPUAAACMAwAAAAA=&#10;" path="m,l8001,r,48463l33147,48463r,7188l,55651,,xe" fillcolor="#2b4378" stroked="f" strokeweight="0">
                  <v:stroke miterlimit="83231f" joinstyle="miter"/>
                  <v:path arrowok="t" textboxrect="0,0,33147,55651"/>
                </v:shape>
                <v:shape id="Shape 125" o:spid="_x0000_s1146" style="position:absolute;left:16564;top:4802;width:323;height:556;visibility:visible;mso-wrap-style:square;v-text-anchor:top" coordsize="32334,5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gmcUA&#10;AADcAAAADwAAAGRycy9kb3ducmV2LnhtbESP0WrDMAxF3wv9B6PC3hpnXSgjrVtGoWMMOmiWD1Bj&#10;zQmL5RA7abqvrweDvUnce4+utvvJtmKk3jeOFTwmKQjiyumGjYLy87h8BuEDssbWMSm4kYf9bj7b&#10;Yq7dlc80FsGICGGfo4I6hC6X0lc1WfSJ64ij9uV6iyGuvZG6x2uE21au0nQtLTYcL9TY0aGm6rsY&#10;bKRweZDHW2Z+Xu3lZLKn4f3DklIPi+llAyLQFP7Nf+k3HeuvMvh9Jk4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uCZxQAAANwAAAAPAAAAAAAAAAAAAAAAAJgCAABkcnMv&#10;ZG93bnJldi54bWxQSwUGAAAAAAQABAD1AAAAigMAAAAA&#10;" path="m,l31598,r,7188l7988,7188r,16814l30772,24002r,7176l7988,31178r,17285l32334,48463r,7201l,55664,,xe" fillcolor="#2b4378" stroked="f" strokeweight="0">
                  <v:stroke miterlimit="83231f" joinstyle="miter"/>
                  <v:path arrowok="t" textboxrect="0,0,32334,55664"/>
                </v:shape>
                <v:shape id="Shape 126" o:spid="_x0000_s1147" style="position:absolute;left:45195;top:458;width:2581;height:5228;visibility:visible;mso-wrap-style:square;v-text-anchor:top" coordsize="258064,52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vL8A&#10;AADcAAAADwAAAGRycy9kb3ducmV2LnhtbERPTYvCMBC9L/gfwgje1lRxl1pNiywreNXVg7ehGdti&#10;MqlN1PrvzYLgbR7vc5ZFb424Uecbxwom4wQEcel0w5WC/d/6MwXhA7JG45gUPMhDkQ8+lphpd+ct&#10;3XahEjGEfYYK6hDaTEpf1mTRj11LHLmT6yyGCLtK6g7vMdwaOU2Sb2mx4dhQY0s/NZXn3dUqKK/V&#10;7CHN/NgHq7Hx5veSHhKlRsN+tQARqA9v8cu90XH+9Av+n4kX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Jr+8vwAAANwAAAAPAAAAAAAAAAAAAAAAAJgCAABkcnMvZG93bnJl&#10;di54bWxQSwUGAAAAAAQABAD1AAAAhAMAAAAA&#10;" path="m258064,r,141755l227114,141755,183591,276984,150406,141755r-79464,l149517,410208r60782,l257746,259255r318,1011l258064,522791r-51991,-5308c88464,493112,,387729,,261402,,135075,88464,29682,206073,5308l258064,xe" fillcolor="#35456f" stroked="f" strokeweight="0">
                  <v:stroke miterlimit="83231f" joinstyle="miter"/>
                  <v:path arrowok="t" textboxrect="0,0,258064,522791"/>
                </v:shape>
                <v:shape id="Shape 127" o:spid="_x0000_s1148" style="position:absolute;left:47776;top:458;width:2580;height:5228;visibility:visible;mso-wrap-style:square;v-text-anchor:top" coordsize="258051,5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f78IA&#10;AADcAAAADwAAAGRycy9kb3ducmV2LnhtbERPTWvCQBC9C/6HZYTezMZApaSuUgqinoq2hPY27o5J&#10;MDsbsqtJ/70rCN7m8T5nsRpsI67U+dqxglmSgiDWztRcKvj5Xk/fQPiAbLBxTAr+ycNqOR4tMDeu&#10;5z1dD6EUMYR9jgqqENpcSq8rsugT1xJH7uQ6iyHCrpSmwz6G20ZmaTqXFmuODRW29FmRPh8uVkGx&#10;26R/X1mf7fVp4G17tK+730Kpl8nw8Q4i0BCe4od7a+L8bA7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p/vwgAAANwAAAAPAAAAAAAAAAAAAAAAAJgCAABkcnMvZG93&#10;bnJldi54bWxQSwUGAAAAAAQABAD1AAAAhwMAAAAA&#10;" path="m25,c142532,,258051,117031,258051,261404,258051,405778,142532,522796,25,522796r-25,-3l,260269,47129,410211r62510,l109690,409918r,-157074l143497,252844r,40006l187122,141758r-75172,l76835,280988,33490,141758,,141758,,3,25,xe" fillcolor="#35456f" stroked="f" strokeweight="0">
                  <v:stroke miterlimit="83231f" joinstyle="miter"/>
                  <v:path arrowok="t" textboxrect="0,0,258051,522796"/>
                </v:shape>
                <v:shape id="Shape 128" o:spid="_x0000_s1149" style="position:absolute;left:48825;top:2403;width:435;height:440;visibility:visible;mso-wrap-style:square;v-text-anchor:top" coordsize="43472,4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eXcMA&#10;AADcAAAADwAAAGRycy9kb3ducmV2LnhtbERPS4vCMBC+C/6HMII3TS2yK12jqCDoehAfB/c228y2&#10;wWZSmqjdf78RFrzNx/ec6by1lbhT441jBaNhAoI4d9pwoeB8Wg8mIHxA1lg5JgW/5GE+63ammGn3&#10;4APdj6EQMYR9hgrKEOpMSp+XZNEPXU0cuR/XWAwRNoXUDT5iuK1kmiRv0qLh2FBiTauS8uvxZhV8&#10;jdvtxOK3ya+fZpfuk8uOlxel+r128QEiUBte4n/3Rsf56Ts8n4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heXcMAAADcAAAADwAAAAAAAAAAAAAAAACYAgAAZHJzL2Rv&#10;d25yZXYueG1sUEsFBgAAAAAEAAQA9QAAAIgDAAAAAA==&#10;" path="m21730,c33718,,43472,9868,43472,22009v,12166,-9754,22009,-21742,22009c9741,44018,,34175,,22009,,9868,9741,,21730,xe" fillcolor="#7a736f" stroked="f" strokeweight="0">
                  <v:stroke miterlimit="83231f" joinstyle="miter"/>
                  <v:path arrowok="t" textboxrect="0,0,43472,44018"/>
                </v:shape>
                <v:shape id="Shape 3224" o:spid="_x0000_s1150" style="position:absolute;left:53390;top:3843;width:119;height:727;visibility:visible;mso-wrap-style:square;v-text-anchor:top" coordsize="11887,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ltsQA&#10;AADcAAAADwAAAGRycy9kb3ducmV2LnhtbESPQUsDQQyF74L/YYjgzc62Bylrp6UIgoggXaXoLe6k&#10;O4s7mWUmdtd/bw6Ct4T38t6XzW6OgzlTLn1iB8tFBYa4Tb7nzsHb68PNGkwRZI9DYnLwQwV228uL&#10;DdY+TXygcyOd0RAuNToIImNtbWkDRSyLNBKrdko5ouiaO+szThoeB7uqqlsbsWdtCDjSfaD2q/mO&#10;DmR/Or7joW+CfAzP6+X0kp8+rXPXV/P+DozQLP/mv+tHr/gr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JbbEAAAA3AAAAA8AAAAAAAAAAAAAAAAAmAIAAGRycy9k&#10;b3ducmV2LnhtbFBLBQYAAAAABAAEAPUAAACJAwAAAAA=&#10;" path="m,l11887,r,72695l,72695,,e" fillcolor="#7a736f" stroked="f" strokeweight="0">
                  <v:stroke miterlimit="83231f" joinstyle="miter"/>
                  <v:path arrowok="t" textboxrect="0,0,11887,72695"/>
                </v:shape>
                <v:shape id="Shape 130" o:spid="_x0000_s1151" style="position:absolute;left:53767;top:3842;width:598;height:728;visibility:visible;mso-wrap-style:square;v-text-anchor:top" coordsize="59753,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KeMIA&#10;AADcAAAADwAAAGRycy9kb3ducmV2LnhtbERPS2sCMRC+F/wPYQQvRbMVWnQ1ihTEx8nnfdyMu6ub&#10;ybqJmv77Rij0Nh/fc8bTYCrxoMaVlhV89BIQxJnVJecKDvt5dwDCeWSNlWVS8EMOppPW2xhTbZ+8&#10;pcfO5yKGsEtRQeF9nUrpsoIMup6tiSN3to1BH2GTS93gM4abSvaT5EsaLDk2FFjTd0HZdXc3Ct4H&#10;4XRchfLmtp8bvV+uN3JxyZXqtMNsBMJT8P/iP/dSx/n9IbyeiRfI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op4wgAAANwAAAAPAAAAAAAAAAAAAAAAAJgCAABkcnMvZG93&#10;bnJldi54bWxQSwUGAAAAAAQABAD1AAAAhwMAAAAA&#10;" path="m,l47752,43574,47752,,59753,r,72593l59753,72707r,89l11900,29223r,43484l,72707,,xe" fillcolor="#7a736f" stroked="f" strokeweight="0">
                  <v:stroke miterlimit="83231f" joinstyle="miter"/>
                  <v:path arrowok="t" textboxrect="0,0,59753,72796"/>
                </v:shape>
                <v:shape id="Shape 131" o:spid="_x0000_s1152" style="position:absolute;left:54534;top:3843;width:598;height:727;visibility:visible;mso-wrap-style:square;v-text-anchor:top" coordsize="59817,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lWscA&#10;AADcAAAADwAAAGRycy9kb3ducmV2LnhtbESPQU/DMAyF75P4D5GRdtvSMW2ayrIJITo4gNAKB46m&#10;MU3VxqmabOv+PT4gcbP1nt/7vN2PvlNnGmIT2MBinoEiroJtuDbw+VHMNqBiQrbYBSYDV4qw391M&#10;tpjbcOEjnctUKwnhmKMBl1Kfax0rRx7jPPTEov2EwWOSdai1HfAi4b7Td1m21h4blgaHPT06qtry&#10;5A28HVLrvo+rxfPr+v1pU/ZFW3wVxkxvx4d7UInG9G/+u36xgr8UfHlGJ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JVrHAAAA3AAAAA8AAAAAAAAAAAAAAAAAmAIAAGRy&#10;cy9kb3ducmV2LnhtbFBLBQYAAAAABAAEAPUAAACMAwAAAAA=&#10;" path="m,l59817,r,12154l35966,12154r,60541l23952,72695r,-60541l,12154,,xe" fillcolor="#7a736f" stroked="f" strokeweight="0">
                  <v:stroke miterlimit="83231f" joinstyle="miter"/>
                  <v:path arrowok="t" textboxrect="0,0,59817,72695"/>
                </v:shape>
                <v:shape id="Shape 132" o:spid="_x0000_s1153" style="position:absolute;left:55331;top:3843;width:478;height:727;visibility:visible;mso-wrap-style:square;v-text-anchor:top" coordsize="47803,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IG8UA&#10;AADcAAAADwAAAGRycy9kb3ducmV2LnhtbERPTWvCQBC9F/oflin0UnRjlWjTrCKCVEEQo4XmNmSn&#10;SWh2NmS3Gv99tyB4m8f7nHTRm0acqXO1ZQWjYQSCuLC65lLB6bgezEA4j6yxsUwKruRgMX98SDHR&#10;9sIHOme+FCGEXYIKKu/bREpXVGTQDW1LHLhv2xn0AXal1B1eQrhp5GsUxdJgzaGhwpZWFRU/2a9R&#10;cPzI93a9f9GTPJ5+XXefrX+Lt0o9P/XLdxCeen8X39wbHeaPR/D/TL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kgbxQAAANwAAAAPAAAAAAAAAAAAAAAAAJgCAABkcnMv&#10;ZG93bnJldi54bWxQSwUGAAAAAAQABAD1AAAAigMAAAAA&#10;" path="m,l47803,r,12154l11900,12154r,18225l47803,30379r,12039l11900,42418r,18136l47803,60554r,12141l,72695,,xe" fillcolor="#7a736f" stroked="f" strokeweight="0">
                  <v:stroke miterlimit="83231f" joinstyle="miter"/>
                  <v:path arrowok="t" textboxrect="0,0,47803,72695"/>
                </v:shape>
                <v:shape id="Shape 133" o:spid="_x0000_s1154" style="position:absolute;left:56067;top:3843;width:299;height:727;visibility:visible;mso-wrap-style:square;v-text-anchor:top" coordsize="29858,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fR8EA&#10;AADcAAAADwAAAGRycy9kb3ducmV2LnhtbERPTYvCMBC9L+x/CCN426ZWcJdqFBEWFBS1uvehGdti&#10;MylNrPXfG0HY2zze58wWvalFR62rLCsYRTEI4tzqigsF59Pv1w8I55E11pZJwYMcLOafHzNMtb3z&#10;kbrMFyKEsEtRQel9k0rp8pIMusg2xIG72NagD7AtpG7xHsJNLZM4nkiDFYeGEhtalZRfs5tRoM9y&#10;e8h2+Wnz3W1Wh2S3/6sfUqnhoF9OQXjq/b/47V7rMH+cwOuZc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n0fBAAAA3AAAAA8AAAAAAAAAAAAAAAAAmAIAAGRycy9kb3du&#10;cmV2LnhtbFBLBQYAAAAABAAEAPUAAACGAwAAAAA=&#10;" path="m,l29858,r,12154l11925,12154r,24091l29858,36322r,12167l11925,48489r,24206l,72695,,xe" fillcolor="#7a736f" stroked="f" strokeweight="0">
                  <v:stroke miterlimit="83231f" joinstyle="miter"/>
                  <v:path arrowok="t" textboxrect="0,0,29858,72695"/>
                </v:shape>
                <v:shape id="Shape 134" o:spid="_x0000_s1155" style="position:absolute;left:56366;top:3843;width:299;height:727;visibility:visible;mso-wrap-style:square;v-text-anchor:top" coordsize="29946,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7cIA&#10;AADcAAAADwAAAGRycy9kb3ducmV2LnhtbERPTWsCMRC9C/0PYQreNLu1FLsaxRaFHnrpqj0Pm3Gz&#10;uJmEJNX135tCobd5vM9ZrgfbiwuF2DlWUE4LEMSN0x23Cg773WQOIiZkjb1jUnCjCOvVw2iJlXZX&#10;/qJLnVqRQzhWqMCk5CspY2PIYpw6T5y5kwsWU4ahlTrgNYfbXj4VxYu02HFuMOjp3VBzrn+sAjw/&#10;hzJ+vu1e640vW388mPn3Vqnx47BZgEg0pH/xn/tD5/mzGfw+k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EXtwgAAANwAAAAPAAAAAAAAAAAAAAAAAJgCAABkcnMvZG93&#10;bnJldi54bWxQSwUGAAAAAAQABAD1AAAAhwMAAAAA&#10;" path="m,l6045,v6528,,12179,2374,16853,7124c27597,11874,29946,17564,29946,24206v,5029,-1447,9614,-4292,13716c22961,41973,19405,44869,15163,46609l29946,72695r-13779,l2298,48489,,48489,,36322r6045,25c9309,36347,12090,35153,14440,32791v2324,-2375,3492,-5245,3492,-8585c17932,20917,16764,18084,14440,15722,12090,13335,9309,12154,6045,12154l,12154,,xe" fillcolor="#7a736f" stroked="f" strokeweight="0">
                  <v:stroke miterlimit="83231f" joinstyle="miter"/>
                  <v:path arrowok="t" textboxrect="0,0,29946,72695"/>
                </v:shape>
                <v:shape id="Shape 135" o:spid="_x0000_s1156" style="position:absolute;left:56894;top:3842;width:598;height:728;visibility:visible;mso-wrap-style:square;v-text-anchor:top" coordsize="59804,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84sIA&#10;AADcAAAADwAAAGRycy9kb3ducmV2LnhtbERPS4vCMBC+L/gfwgje1tQHy1KNIorgaUW3iMehGdtq&#10;M6lNbLv/3gjC3ubje8582ZlSNFS7wrKC0TACQZxaXXCmIPndfn6DcB5ZY2mZFPyRg+Wi9zHHWNuW&#10;D9QcfSZCCLsYFeTeV7GULs3JoBvaijhwF1sb9AHWmdQ1tiHclHIcRV/SYMGhIceK1jmlt+PDKMii&#10;fXvaJGSm99Fttb/+nC9NulNq0O9WMxCeOv8vfrt3OsyfTOH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ziwgAAANwAAAAPAAAAAAAAAAAAAAAAAJgCAABkcnMvZG93&#10;bnJldi54bWxQSwUGAAAAAAQABAD1AAAAhwMAAAAA&#10;" path="m,l47828,43574,47828,,59804,r,72593l59804,72707r,89l11925,29223r,43484l,72707,,xe" fillcolor="#7a736f" stroked="f" strokeweight="0">
                  <v:stroke miterlimit="83231f" joinstyle="miter"/>
                  <v:path arrowok="t" textboxrect="0,0,59804,72796"/>
                </v:shape>
                <v:shape id="Shape 136" o:spid="_x0000_s1157" style="position:absolute;left:57691;top:3843;width:358;height:727;visibility:visible;mso-wrap-style:square;v-text-anchor:top" coordsize="35864,7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aSsQA&#10;AADcAAAADwAAAGRycy9kb3ducmV2LnhtbERPS2vCQBC+C/6HZQq96SYplhJdpfSBORSKaVW8Ddkx&#10;CWZnQ3Y16b93BaG3+fies1gNphEX6lxtWUE8jUAQF1bXXCr4/fmcvIBwHlljY5kU/JGD1XI8WmCq&#10;bc8buuS+FCGEXYoKKu/bVEpXVGTQTW1LHLij7Qz6ALtS6g77EG4amUTRszRYc2iosKW3iopTfjYK&#10;jtuD3Mvsa/Meb/N1svt2H2btlHp8GF7nIDwN/l98d2c6zH+awe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WkrEAAAA3AAAAA8AAAAAAAAAAAAAAAAAmAIAAGRycy9k&#10;b3ducmV2LnhtbFBLBQYAAAAABAAEAPUAAACJAwAAAAA=&#10;" path="m35864,r,27127l25324,48463r10540,l35864,60515r-16421,l13348,72669,,72669,35864,xe" fillcolor="#7a736f" stroked="f" strokeweight="0">
                  <v:stroke miterlimit="83231f" joinstyle="miter"/>
                  <v:path arrowok="t" textboxrect="0,0,35864,72669"/>
                </v:shape>
                <v:shape id="Shape 137" o:spid="_x0000_s1158" style="position:absolute;left:58049;top:3843;width:359;height:727;visibility:visible;mso-wrap-style:square;v-text-anchor:top" coordsize="35865,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4CcEA&#10;AADcAAAADwAAAGRycy9kb3ducmV2LnhtbERPS4vCMBC+C/sfwix4s6kP3KUaRRYVPVrXw96GZmzK&#10;NpPSRK3/3giCt/n4njNfdrYWV2p95VjBMElBEBdOV1wq+D1uBt8gfEDWWDsmBXfysFx89OaYaXfj&#10;A13zUIoYwj5DBSaEJpPSF4Ys+sQ1xJE7u9ZiiLAtpW7xFsNtLUdpOpUWK44NBhv6MVT85xerYF9d&#10;1sYfTnr1l7vhZHfa8heNlOp/dqsZiEBdeItf7p2O88d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guAnBAAAA3AAAAA8AAAAAAAAAAAAAAAAAmAIAAGRycy9kb3du&#10;cmV2LnhtbFBLBQYAAAAABAAEAPUAAACGAwAAAAA=&#10;" path="m13,l35865,72695r-13335,l16599,60540,,60540,,48489r10541,l13,27127,,27153,,26,13,xe" fillcolor="#7a736f" stroked="f" strokeweight="0">
                  <v:stroke miterlimit="83231f" joinstyle="miter"/>
                  <v:path arrowok="t" textboxrect="0,0,35865,72695"/>
                </v:shape>
                <v:shape id="Shape 138" o:spid="_x0000_s1159" style="position:absolute;left:58425;top:3843;width:599;height:727;visibility:visible;mso-wrap-style:square;v-text-anchor:top" coordsize="59880,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RLMMA&#10;AADcAAAADwAAAGRycy9kb3ducmV2LnhtbERP3WrCMBS+F/YO4Qi701QHnVSjuI2xCSKz+gDH5tjW&#10;NSclibW+/TIY7O58fL9nsepNIzpyvrasYDJOQBAXVtdcKjge3kczED4ga2wsk4I7eVgtHwYLzLS9&#10;8Z66PJQihrDPUEEVQptJ6YuKDPqxbYkjd7bOYIjQlVI7vMVw08hpkqTSYM2xocKWXisqvvOrUZB8&#10;XPTbbJrunEnzr81Lt/Wn61apx2G/noMI1Id/8Z/7U8f5T8/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RLMMAAADcAAAADwAAAAAAAAAAAAAAAACYAgAAZHJzL2Rv&#10;d25yZXYueG1sUEsFBgAAAAAEAAQA9QAAAIgDAAAAAA==&#10;" path="m,l59880,r,12154l35979,12154r,60541l23952,72695r,-60541l,12154,,xe" fillcolor="#7a736f" stroked="f" strokeweight="0">
                  <v:stroke miterlimit="83231f" joinstyle="miter"/>
                  <v:path arrowok="t" textboxrect="0,0,59880,72695"/>
                </v:shape>
                <v:shape id="Shape 3225" o:spid="_x0000_s1160" style="position:absolute;left:59222;top:3843;width:119;height:727;visibility:visible;mso-wrap-style:square;v-text-anchor:top" coordsize="11874,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DvcEA&#10;AADcAAAADwAAAGRycy9kb3ducmV2LnhtbESPzY7CMAyE70i8Q2SkvUEKixAqBAS7QtojP30AqzFt&#10;ReNETYDy9usDEjePPN94vN72rlUP6mLj2cB0koEiLr1tuDJQXA7jJaiYkC22nsnAiyJsN8PBGnPr&#10;n3yixzlVSkI45migTinkWseyJodx4gOx7K6+c5hEdpW2HT4l3LV6lmUL7bBhuVBjoJ+aytv57qTG&#10;fnabh9/lkU9VOw84LXYRC2O+Rv1uBSpRnz7mN/1nhfuWtvKMTK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Q73BAAAA3AAAAA8AAAAAAAAAAAAAAAAAmAIAAGRycy9kb3du&#10;cmV2LnhtbFBLBQYAAAAABAAEAPUAAACGAwAAAAA=&#10;" path="m,l11874,r,72695l,72695,,e" fillcolor="#7a736f" stroked="f" strokeweight="0">
                  <v:stroke miterlimit="83231f" joinstyle="miter"/>
                  <v:path arrowok="t" textboxrect="0,0,11874,72695"/>
                </v:shape>
                <v:shape id="Shape 140" o:spid="_x0000_s1161" style="position:absolute;left:59540;top:3843;width:359;height:727;visibility:visible;mso-wrap-style:square;v-text-anchor:top" coordsize="35878,7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LQMEA&#10;AADcAAAADwAAAGRycy9kb3ducmV2LnhtbERPzYrCMBC+C/sOYRa8abqKunaNIsKKCB6s+wBjMzbF&#10;ZlKabK1vbwTB23x8v7NYdbYSLTW+dKzga5iAIM6dLrlQ8Hf6HXyD8AFZY+WYFNzJw2r50Vtgqt2N&#10;j9RmoRAxhH2KCkwIdSqlzw1Z9ENXE0fu4hqLIcKmkLrBWwy3lRwlyVRaLDk2GKxpYyi/Zv9WwdnK&#10;rK2O68N50s5M2F+3o022Var/2a1/QATqwlv8cu90nD+ew/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C0DBAAAA3AAAAA8AAAAAAAAAAAAAAAAAmAIAAGRycy9kb3du&#10;cmV2LnhtbFBLBQYAAAAABAAEAPUAAACGAwAAAAA=&#10;" path="m35878,r,12159l18910,19273v-4635,4750,-6933,10440,-6933,17070c11977,42984,14275,48699,18910,53525r16968,7013l35878,72685,22120,70026c17898,68248,14040,65578,10529,62009,3467,54973,,46401,,36343,,26373,3467,17800,10529,10663,13977,7107,17812,4440,22040,2662l35878,xe" fillcolor="#7a736f" stroked="f" strokeweight="0">
                  <v:stroke miterlimit="83231f" joinstyle="miter"/>
                  <v:path arrowok="t" textboxrect="0,0,35878,72685"/>
                </v:shape>
                <v:shape id="Shape 141" o:spid="_x0000_s1162" style="position:absolute;left:59899;top:3843;width:360;height:727;visibility:visible;mso-wrap-style:square;v-text-anchor:top" coordsize="36016,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XysUA&#10;AADcAAAADwAAAGRycy9kb3ducmV2LnhtbESPQUvDQBCF7wX/wzKCt3Zj0VZit8WKgrfSJAi9TbNj&#10;EszOxt21jf/eORR6m+G9ee+b1WZ0vTpRiJ1nA/ezDBRx7W3HjYGqfJ8+gYoJ2WLvmQz8UYTN+may&#10;wtz6M+/pVKRGSQjHHA20KQ251rFuyWGc+YFYtC8fHCZZQ6NtwLOEu17Ps2yhHXYsDS0O9NpS/V38&#10;OgPs5+XnkrfHyj1ui3Ln3n7CoTLm7nZ8eQaVaExX8+X6wwr+g+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9fKxQAAANwAAAAPAAAAAAAAAAAAAAAAAJgCAABkcnMv&#10;ZG93bnJldi54bWxQSwUGAAAAAAQABAD1AAAAigMAAAAA&#10;" path="m25,c9931,,18376,3556,25349,10668v7074,7137,10667,15709,10667,25679c36016,46482,32423,55028,25349,62014,18376,69151,9931,72695,25,72695l,72690,,60543r25,10c6552,60553,12192,58203,16865,53530v4686,-4826,7036,-10541,7036,-17183c23901,29718,21551,24028,16865,19278,12192,14515,6552,12154,25,12154l,12164,,5,25,xe" fillcolor="#7a736f" stroked="f" strokeweight="0">
                  <v:stroke miterlimit="83231f" joinstyle="miter"/>
                  <v:path arrowok="t" textboxrect="0,0,36016,72695"/>
                </v:shape>
                <v:shape id="Shape 142" o:spid="_x0000_s1163" style="position:absolute;left:60457;top:3842;width:598;height:728;visibility:visible;mso-wrap-style:square;v-text-anchor:top" coordsize="59754,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Bj8IA&#10;AADcAAAADwAAAGRycy9kb3ducmV2LnhtbERPS2sCMRC+C/0PYQreNGtZoq5GKaVKe/N18Dhsxs3S&#10;zWTZpO7675tCobf5+J6z3g6uEXfqQu1Zw2yagSAuvam50nA57yYLECEiG2w8k4YHBdhunkZrLIzv&#10;+Uj3U6xECuFQoAYbY1tIGUpLDsPUt8SJu/nOYUywq6TpsE/hrpEvWaakw5pTg8WW3iyVX6dvp2Gn&#10;VN9m0r43c3XY58tLrj4fV63Hz8PrCkSkIf6L/9wfJs3PZ/D7TL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sGPwgAAANwAAAAPAAAAAAAAAAAAAAAAAJgCAABkcnMvZG93&#10;bnJldi54bWxQSwUGAAAAAAQABAD1AAAAhwMAAAAA&#10;" path="m,l47778,43574,47778,,59754,r,72593l59754,72707r,89l11887,29223r,43484l,72707,,xe" fillcolor="#7a736f" stroked="f" strokeweight="0">
                  <v:stroke miterlimit="83231f" joinstyle="miter"/>
                  <v:path arrowok="t" textboxrect="0,0,59754,72796"/>
                </v:shape>
                <v:shape id="Shape 143" o:spid="_x0000_s1164" style="position:absolute;left:61254;top:3843;width:359;height:727;visibility:visible;mso-wrap-style:square;v-text-anchor:top" coordsize="35885,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iDsIA&#10;AADcAAAADwAAAGRycy9kb3ducmV2LnhtbERP32vCMBB+H/g/hBN8m6nFjVGNIsKYOASt+n4016bY&#10;XEoTte6vX4TB3u7j+3nzZW8bcaPO144VTMYJCOLC6ZorBafj5+sHCB+QNTaOScGDPCwXg5c5Ztrd&#10;+UC3PFQihrDPUIEJoc2k9IUhi37sWuLIla6zGCLsKqk7vMdw28g0Sd6lxZpjg8GW1oaKS361Co5l&#10;nm72b+X36bE/Nzv5c7BfW6PUaNivZiAC9eFf/Ofe6Dh/msLz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CIOwgAAANwAAAAPAAAAAAAAAAAAAAAAAJgCAABkcnMvZG93&#10;bnJldi54bWxQSwUGAAAAAAQABAD1AAAAhwMAAAAA&#10;" path="m35885,r,27127l25324,48426r10561,l35885,60478r-16454,l13360,72632,,72632,35885,xe" fillcolor="#7a736f" stroked="f" strokeweight="0">
                  <v:stroke miterlimit="83231f" joinstyle="miter"/>
                  <v:path arrowok="t" textboxrect="0,0,35885,72632"/>
                </v:shape>
                <v:shape id="Shape 144" o:spid="_x0000_s1165" style="position:absolute;left:61613;top:3843;width:358;height:727;visibility:visible;mso-wrap-style:square;v-text-anchor:top" coordsize="35858,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t7MEA&#10;AADcAAAADwAAAGRycy9kb3ducmV2LnhtbERPTWvCQBC9F/wPywjemo1NK5JmlVAQBE+NSq9DdpqE&#10;7s7G7Griv3cLhd7m8T6n2E7WiBsNvnOsYJmkIIhrpztuFJyOu+c1CB+QNRrHpOBOHrab2VOBuXYj&#10;f9KtCo2IIexzVNCG0OdS+roliz5xPXHkvt1gMUQ4NFIPOMZwa+RLmq6kxY5jQ4s9fbRU/1RXq+BQ&#10;XjCcXXek8s2YL3vNynSdKbWYT+U7iEBT+Bf/ufc6zn/N4PeZe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1rezBAAAA3AAAAA8AAAAAAAAAAAAAAAAAmAIAAGRycy9kb3du&#10;cmV2LnhtbFBLBQYAAAAABAAEAPUAAACGAwAAAAA=&#10;" path="m31,l35858,72695r-13310,l16541,60540,,60540,,48489r10560,l31,27127,,27190,,63,31,xe" fillcolor="#7a736f" stroked="f" strokeweight="0">
                  <v:stroke miterlimit="83231f" joinstyle="miter"/>
                  <v:path arrowok="t" textboxrect="0,0,35858,72695"/>
                </v:shape>
                <v:shape id="Shape 145" o:spid="_x0000_s1166" style="position:absolute;left:62170;top:3843;width:478;height:727;visibility:visible;mso-wrap-style:square;v-text-anchor:top" coordsize="47739,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5S8EA&#10;AADcAAAADwAAAGRycy9kb3ducmV2LnhtbERPTWsCMRC9C/0PYQRvmlitLVujlEJBPFS09T5upruL&#10;yWRJ0nX996ZQ8DaP9znLde+s6CjExrOG6USBIC69abjS8P31MX4BEROyQeuZNFwpwnr1MFhiYfyF&#10;99QdUiVyCMcCNdQptYWUsazJYZz4ljhzPz44TBmGSpqAlxzurHxUaiEdNpwbamzpvabyfPh1Gpz6&#10;tE+zUNrjcdHttqfds6LpSevRsH97BZGoT3fxv3tj8vz5HP6ey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eUvBAAAA3AAAAA8AAAAAAAAAAAAAAAAAmAIAAGRycy9kb3du&#10;cmV2LnhtbFBLBQYAAAAABAAEAPUAAACGAwAAAAA=&#10;" path="m,l11900,r,60554l47739,60554r,12141l,72695,,xe" fillcolor="#7a736f" stroked="f" strokeweight="0">
                  <v:stroke miterlimit="83231f" joinstyle="miter"/>
                  <v:path arrowok="t" textboxrect="0,0,47739,72695"/>
                </v:shape>
                <v:shape id="Shape 3226" o:spid="_x0000_s1167" style="position:absolute;left:53399;top:1867;width:260;height:1592;visibility:visible;mso-wrap-style:square;v-text-anchor:top" coordsize="26035,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vBsAA&#10;AADcAAAADwAAAGRycy9kb3ducmV2LnhtbERPy6rCMBDdX/AfwghuLpoqVqQaRUW5blz4+IChGZti&#10;MylN1Pr3N4Lgbg7nOfNlayvxoMaXjhUMBwkI4tzpkgsFl/OuPwXhA7LGyjEpeJGH5aLzM8dMuycf&#10;6XEKhYgh7DNUYEKoMyl9bsiiH7iaOHJX11gMETaF1A0+Y7it5ChJJtJiybHBYE0bQ/ntdLcKfLpd&#10;p6scr+vD4U8e3fSuzfhXqV63Xc1ABGrDV/xx73WcP07h/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GvBsAAAADcAAAADwAAAAAAAAAAAAAAAACYAgAAZHJzL2Rvd25y&#10;ZXYueG1sUEsFBgAAAAAEAAQA9QAAAIUDAAAAAA==&#10;" path="m,l26035,r,159131l,159131,,e" fillcolor="#35456f" stroked="f" strokeweight="0">
                  <v:stroke miterlimit="83231f" joinstyle="miter"/>
                  <v:path arrowok="t" textboxrect="0,0,26035,159131"/>
                </v:shape>
                <v:shape id="Shape 147" o:spid="_x0000_s1168" style="position:absolute;left:54177;top:1865;width:1308;height:1594;visibility:visible;mso-wrap-style:square;v-text-anchor:top" coordsize="130848,15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vAcEA&#10;AADcAAAADwAAAGRycy9kb3ducmV2LnhtbERPzYrCMBC+L/gOYYS9remKiFSjLCuCBz3Y+gBjM9tU&#10;m0lJYq1vvxEW9jYf3++sNoNtRU8+NI4VfE4yEMSV0w3XCs7l7mMBIkRkja1jUvCkAJv16G2FuXYP&#10;PlFfxFqkEA45KjAxdrmUoTJkMUxcR5y4H+ctxgR9LbXHRwq3rZxm2VxabDg1GOzo21B1K+5WQXap&#10;tqfr7nkt+sXhVh6NNyVdlHofD19LEJGG+C/+c+91mj+bw+u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7wHBAAAA3AAAAA8AAAAAAAAAAAAAAAAAmAIAAGRycy9kb3du&#10;cmV2LnhtbFBLBQYAAAAABAAEAPUAAACGAwAAAAA=&#10;" path="m,l104623,95390,104623,r26225,l130848,158915r,229l130848,159359,26048,63970r,95174l,159144,,xe" fillcolor="#35456f" stroked="f" strokeweight="0">
                  <v:stroke miterlimit="83231f" joinstyle="miter"/>
                  <v:path arrowok="t" textboxrect="0,0,130848,159359"/>
                </v:shape>
                <v:shape id="Shape 148" o:spid="_x0000_s1169" style="position:absolute;left:56001;top:1867;width:653;height:1592;visibility:visible;mso-wrap-style:square;v-text-anchor:top" coordsize="65278,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kPsIA&#10;AADcAAAADwAAAGRycy9kb3ducmV2LnhtbERP22rCQBB9L/gPywi+1Y0iNURXkZbSQqGo7QcM2TEJ&#10;ZmeX7JjEv+8WCn2bw7nOdj+6VvXUxcazgcU8A0VcettwZeD76/UxBxUF2WLrmQzcKcJ+N3nYYmH9&#10;wCfqz1KpFMKxQAO1SCi0jmVNDuPcB+LEXXznUBLsKm07HFK4a/Uyy560w4ZTQ42Bnmsqr+ebM/AS&#10;hjI/Hi7xIxxlJevP/PrWR2Nm0/GwASU0yr/4z/1u0/zVGn6fSR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Q+wgAAANwAAAAPAAAAAAAAAAAAAAAAAJgCAABkcnMvZG93&#10;bnJldi54bWxQSwUGAAAAAAQABAD1AAAAhwMAAAAA&#10;" path="m,l65278,r,26606l25997,26606r,52718l65278,79514r,26670l25997,106184r,52959l,159143,,xe" fillcolor="#35456f" stroked="f" strokeweight="0">
                  <v:stroke miterlimit="83231f" joinstyle="miter"/>
                  <v:path arrowok="t" textboxrect="0,0,65278,159143"/>
                </v:shape>
                <v:shape id="Shape 149" o:spid="_x0000_s1170" style="position:absolute;left:56654;top:1867;width:655;height:1592;visibility:visible;mso-wrap-style:square;v-text-anchor:top" coordsize="65544,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6PscA&#10;AADcAAAADwAAAGRycy9kb3ducmV2LnhtbESP3WrCQBCF74W+wzKCN1I3ioqkrlIEf6i9qNoHGLLT&#10;JJqdDdlV0z5950LwboZz5pxv5svWVepGTSg9GxgOElDEmbcl5wa+T+vXGagQkS1WnsnALwVYLl46&#10;c0ytv/OBbseYKwnhkKKBIsY61TpkBTkMA18Ti/bjG4dR1ibXtsG7hLtKj5Jkqh2WLA0F1rQqKLsc&#10;r87AalO6v/M+u64vX9Od/jj1PydbMqbXbd/fQEVq49P8uN5ZwR8LrT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Oj7HAAAA3AAAAA8AAAAAAAAAAAAAAAAAmAIAAGRy&#10;cy9kb3ducmV2LnhtbFBLBQYAAAAABAAEAPUAAACMAwAAAAA=&#10;" path="m,l13271,c27597,,39916,5194,50152,15595,60427,26009,65544,38455,65544,52971v,10999,-3098,21019,-9296,30036c50241,91884,42519,98221,33160,102032r32384,57111l35446,159143,5105,106184r-5105,l,79514r13271,64c20370,79578,26454,76974,31610,71768v5106,-5182,7671,-11456,7671,-18797c39281,45796,36716,39598,31610,34404,26454,29197,20370,26606,13271,26606l,26606,,xe" fillcolor="#35456f" stroked="f" strokeweight="0">
                  <v:stroke miterlimit="83231f" joinstyle="miter"/>
                  <v:path arrowok="t" textboxrect="0,0,65544,159143"/>
                </v:shape>
                <v:shape id="Shape 150" o:spid="_x0000_s1171" style="position:absolute;left:57693;top:1867;width:786;height:1592;visibility:visible;mso-wrap-style:square;v-text-anchor:top" coordsize="78543,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57sMA&#10;AADcAAAADwAAAGRycy9kb3ducmV2LnhtbERPTWvCQBC9F/wPywi9NRtLKBpdRcSWtnioUTyPu2MS&#10;zc6G7FbTf98tCL3N433ObNHbRlyp87VjBaMkBUGsnam5VLDfvT6NQfiAbLBxTAp+yMNiPniYYW7c&#10;jbd0LUIpYgj7HBVUIbS5lF5XZNEnriWO3Ml1FkOEXSlNh7cYbhv5nKYv0mLNsaHCllYV6UvxbRWs&#10;fXHUk/oz+7occHl6y8Zn/bFR6nHYL6cgAvXhX3x3v5s4P5vA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c57sMAAADcAAAADwAAAAAAAAAAAAAAAACYAgAAZHJzL2Rv&#10;d25yZXYueG1sUEsFBgAAAAAEAAQA9QAAAIgDAAAAAA==&#10;" path="m78524,r19,4l78543,26610r-19,-4c64186,26606,51829,31800,41415,42189,31306,52591,26238,65049,26238,79578v,14516,5068,27051,15177,37592c51829,127419,64186,132549,78524,132549r19,-3l78543,159139r-19,4c56807,159143,38291,151358,23089,135762,7671,120320,,101574,,79578,,57708,7671,38976,23089,23393,38164,7797,56655,,78524,xe" fillcolor="#35456f" stroked="f" strokeweight="0">
                  <v:stroke miterlimit="83231f" joinstyle="miter"/>
                  <v:path arrowok="t" textboxrect="0,0,78543,159143"/>
                </v:shape>
                <v:shape id="Shape 151" o:spid="_x0000_s1172" style="position:absolute;left:58479;top:1867;width:787;height:1592;visibility:visible;mso-wrap-style:square;v-text-anchor:top" coordsize="78772,15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OYsIA&#10;AADcAAAADwAAAGRycy9kb3ducmV2LnhtbESPQYvCMBCF7wv+hzCCtzVRUKRrFLEsqyfR9QcMzdgW&#10;m0lpoq3/3jks7G2G9+a9b9bbwTfqSV2sA1uYTQ0o4iK4mksL19/vzxWomJAdNoHJwosibDejjzVm&#10;LvR8pucllUpCOGZooUqpzbSORUUe4zS0xKLdQucxydqV2nXYS7hv9NyYpfZYszRU2NK+ouJ+eXgL&#10;x3zVpPPg+zw/9Cdj5j/h+mJrJ+Nh9wUq0ZD+zX/XByf4C8GXZ2QCv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E5iwgAAANwAAAAPAAAAAAAAAAAAAAAAAJgCAABkcnMvZG93&#10;bnJldi54bWxQSwUGAAAAAAQABAD1AAAAhwMAAAAA&#10;" path="m,l30158,5844v9247,3899,17682,9747,25309,17545c70974,38972,78772,57704,78772,79574v,22162,-7798,40894,-23305,56185c47840,143557,39405,149402,30158,153297l,159136,,132542r19980,-3843c26133,126135,31769,122290,36874,117166,47174,106625,52305,94091,52305,79574v,-14529,-5131,-26987,-15431,-37389c31769,36991,26133,33095,19980,30498l,26606,,xe" fillcolor="#35456f" stroked="f" strokeweight="0">
                  <v:stroke miterlimit="83231f" joinstyle="miter"/>
                  <v:path arrowok="t" textboxrect="0,0,78772,159136"/>
                </v:shape>
                <v:shape id="Shape 152" o:spid="_x0000_s1173" style="position:absolute;left:59646;top:1867;width:1342;height:1592;visibility:visible;mso-wrap-style:square;v-text-anchor:top" coordsize="134239,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6J8EA&#10;AADcAAAADwAAAGRycy9kb3ducmV2LnhtbERP22oCMRB9L/gPYQp906xX6moUsSv4VtR+wLAZN0s3&#10;kzVJdevXG6HQtzmc6yzXnW3ElXyoHSsYDjIQxKXTNVcKvk67/juIEJE1No5JwS8FWK96L0vMtbvx&#10;ga7HWIkUwiFHBSbGNpcylIYshoFriRN3dt5iTNBXUnu8pXDbyFGWzaTFmlODwZa2hsrv449VcC8K&#10;P3HVx1xf7pOzGX9m43JbKPX22m0WICJ18V/8597rNH86hOc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eifBAAAA3AAAAA8AAAAAAAAAAAAAAAAAmAIAAGRycy9kb3du&#10;cmV2LnhtbFBLBQYAAAAABAAEAPUAAACGAwAAAAA=&#10;" path="m78804,v10820,,20967,2070,30429,6185c118656,10313,126988,16053,134239,23393l115646,42190c105449,31788,93142,26606,78804,26606v-7265,,-14059,1372,-20409,4115c52070,33477,46533,37262,41758,42075,37008,46889,33236,52515,30455,58928v-2819,6426,-4216,13309,-4216,20650c26239,86906,27636,93790,30455,100216v2781,6413,6553,12027,11214,16853c46355,121882,51880,125667,58280,128397v6465,2769,13259,4153,20524,4153c92952,132550,105258,127419,115646,117170r18593,18581c126988,143091,118656,148831,109233,152946v-9462,4127,-19609,6185,-30429,6185c67932,159131,57722,157035,48197,152844,38722,148641,30391,142939,23216,135751,16053,128575,10376,120142,6236,110528,2045,100902,,90577,,79578,,68885,2045,58674,6236,48958,10376,39243,16053,30759,23216,23508,30391,16243,38722,10516,48197,6299,57722,2095,67932,,78804,xe" fillcolor="#35456f" stroked="f" strokeweight="0">
                  <v:stroke miterlimit="83231f" joinstyle="miter"/>
                  <v:path arrowok="t" textboxrect="0,0,134239,159131"/>
                </v:shape>
                <v:shape id="Shape 153" o:spid="_x0000_s1174" style="position:absolute;left:61340;top:1867;width:1308;height:1592;visibility:visible;mso-wrap-style:square;v-text-anchor:top" coordsize="130810,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dRMAA&#10;AADcAAAADwAAAGRycy9kb3ducmV2LnhtbERPTYvCMBC9C/sfwgjebFpBka5RRBA8eNnqwb0NzWxT&#10;NpmUJqt1f70RBG/zeJ+z2gzOiiv1ofWsoMhyEMS11y03Cs6n/XQJIkRkjdYzKbhTgM36Y7TCUvsb&#10;f9G1io1IIRxKVGBi7EopQ23IYch8R5y4H987jAn2jdQ93lK4s3KW5wvpsOXUYLCjnaH6t/pzCqrQ&#10;unjYFXz5XlTW/BeFsce9UpPxsP0EEWmIb/HLfdBp/nwGz2fS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MdRMAAAADcAAAADwAAAAAAAAAAAAAAAACYAgAAZHJzL2Rvd25y&#10;ZXYueG1sUEsFBgAAAAAEAAQA9QAAAIUDAAAAAA==&#10;" path="m,l25984,r,68567l93916,r36894,l52298,79578r78512,79553l93916,159131,25984,90805r,68326l,159131,,xe" fillcolor="#35456f" stroked="f" strokeweight="0">
                  <v:stroke miterlimit="83231f" joinstyle="miter"/>
                  <v:path arrowok="t" textboxrect="0,0,130810,159131"/>
                </v:shape>
                <v:shape id="Shape 154" o:spid="_x0000_s1175" style="position:absolute;left:50878;top:1867;width:2166;height:1592;visibility:visible;mso-wrap-style:square;v-text-anchor:top" coordsize="216535,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TNsIA&#10;AADcAAAADwAAAGRycy9kb3ducmV2LnhtbERPPWvDMBDdC/kP4grZGtkOLcGNEorBTYYudTJkPKyr&#10;bWKdHEm1nX9fFQrd7vE+b7ufTS9Gcr6zrCBdJSCIa6s7bhScT+XTBoQPyBp7y6TgTh72u8XDFnNt&#10;J/6ksQqNiCHsc1TQhjDkUvq6JYN+ZQfiyH1ZZzBE6BqpHU4x3PQyS5IXabDj2NDiQEVL9bX6Ngqu&#10;tynbNB/vXaVdeigu91QTl0otH+e3VxCB5vAv/nMfdZz/vI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BM2wgAAANwAAAAPAAAAAAAAAAAAAAAAAJgCAABkcnMvZG93&#10;bnJldi54bWxQSwUGAAAAAAQABAD1AAAAhwMAAAAA&#10;" path="m,l30442,,59779,114643r470,l95364,r27343,l157150,114643r457,l188278,r28257,l171031,159131r-26441,l108382,37986r-483,l71704,159131r-25565,l,xe" fillcolor="#35456f" stroked="f" strokeweight="0">
                  <v:stroke miterlimit="83231f" joinstyle="miter"/>
                  <v:path arrowok="t" textboxrect="0,0,216535,159131"/>
                </v:shape>
                <w10:wrap type="square"/>
              </v:group>
            </w:pict>
          </mc:Fallback>
        </mc:AlternateContent>
      </w:r>
    </w:p>
    <w:tbl>
      <w:tblPr>
        <w:tblStyle w:val="TableGrid"/>
        <w:tblW w:w="12475"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5"/>
      </w:tblGrid>
      <w:tr w:rsidR="00A662C1" w:rsidRPr="003E73D1" w14:paraId="7B7511DF" w14:textId="77777777" w:rsidTr="001B36D9">
        <w:trPr>
          <w:trHeight w:val="312"/>
        </w:trPr>
        <w:tc>
          <w:tcPr>
            <w:tcW w:w="12475" w:type="dxa"/>
            <w:shd w:val="clear" w:color="auto" w:fill="9BD2FF"/>
          </w:tcPr>
          <w:p w14:paraId="51B081EC" w14:textId="77777777" w:rsidR="001728FD" w:rsidRPr="00CF5FB1" w:rsidRDefault="001728FD" w:rsidP="008F42FD">
            <w:pPr>
              <w:pStyle w:val="Style4"/>
              <w:spacing w:after="120" w:line="240" w:lineRule="auto"/>
              <w:jc w:val="center"/>
            </w:pPr>
          </w:p>
        </w:tc>
      </w:tr>
      <w:tr w:rsidR="00A662C1" w:rsidRPr="003E73D1" w14:paraId="79950F73" w14:textId="77777777" w:rsidTr="00F75D86">
        <w:trPr>
          <w:trHeight w:val="2472"/>
        </w:trPr>
        <w:tc>
          <w:tcPr>
            <w:tcW w:w="12475" w:type="dxa"/>
            <w:shd w:val="clear" w:color="auto" w:fill="005293"/>
          </w:tcPr>
          <w:p w14:paraId="47949864" w14:textId="77777777" w:rsidR="009E38AD" w:rsidRPr="00F4632B" w:rsidRDefault="00B37121" w:rsidP="00F4632B">
            <w:pPr>
              <w:pStyle w:val="Tabletext"/>
              <w:jc w:val="center"/>
              <w:rPr>
                <w:b/>
                <w:caps/>
                <w:color w:val="FFFFFF" w:themeColor="background1"/>
                <w:sz w:val="72"/>
                <w:szCs w:val="72"/>
              </w:rPr>
            </w:pPr>
            <w:r w:rsidRPr="00F4632B">
              <w:rPr>
                <w:b/>
                <w:color w:val="FFFFFF" w:themeColor="background1"/>
                <w:sz w:val="72"/>
                <w:szCs w:val="72"/>
              </w:rPr>
              <w:t xml:space="preserve">Bangladesh </w:t>
            </w:r>
            <w:r w:rsidR="00045D23" w:rsidRPr="00F4632B">
              <w:rPr>
                <w:b/>
                <w:color w:val="FFFFFF" w:themeColor="background1"/>
                <w:sz w:val="72"/>
                <w:szCs w:val="72"/>
              </w:rPr>
              <w:t>Climate-Resilient</w:t>
            </w:r>
          </w:p>
          <w:p w14:paraId="1E26BDB4" w14:textId="5A415050" w:rsidR="00F4632B" w:rsidRPr="00F4632B" w:rsidRDefault="00045D23" w:rsidP="00F4632B">
            <w:pPr>
              <w:pStyle w:val="Tabletext"/>
              <w:jc w:val="center"/>
              <w:rPr>
                <w:b/>
                <w:color w:val="FFFFFF" w:themeColor="background1"/>
                <w:sz w:val="72"/>
                <w:szCs w:val="72"/>
              </w:rPr>
            </w:pPr>
            <w:r w:rsidRPr="00F4632B">
              <w:rPr>
                <w:b/>
                <w:color w:val="FFFFFF" w:themeColor="background1"/>
                <w:sz w:val="72"/>
                <w:szCs w:val="72"/>
              </w:rPr>
              <w:t>Ecosystems</w:t>
            </w:r>
            <w:r w:rsidR="00F4632B">
              <w:rPr>
                <w:b/>
                <w:color w:val="FFFFFF" w:themeColor="background1"/>
                <w:sz w:val="72"/>
                <w:szCs w:val="72"/>
              </w:rPr>
              <w:t xml:space="preserve"> </w:t>
            </w:r>
            <w:r w:rsidRPr="00F4632B">
              <w:rPr>
                <w:b/>
                <w:color w:val="FFFFFF" w:themeColor="background1"/>
                <w:sz w:val="72"/>
                <w:szCs w:val="72"/>
              </w:rPr>
              <w:t>Curriculum</w:t>
            </w:r>
          </w:p>
          <w:p w14:paraId="4A3BF78F" w14:textId="0947EAD1" w:rsidR="00CF5FB1" w:rsidRPr="00100D9D" w:rsidRDefault="00B053C3" w:rsidP="00100D9D">
            <w:pPr>
              <w:pStyle w:val="Tabletext"/>
              <w:jc w:val="center"/>
              <w:rPr>
                <w:b/>
                <w:color w:val="FFFFFF" w:themeColor="background1"/>
                <w:sz w:val="72"/>
                <w:szCs w:val="72"/>
              </w:rPr>
            </w:pPr>
            <w:r w:rsidRPr="00F4632B">
              <w:rPr>
                <w:b/>
                <w:color w:val="FFFFFF" w:themeColor="background1"/>
                <w:sz w:val="72"/>
                <w:szCs w:val="72"/>
              </w:rPr>
              <w:t>BACUM</w:t>
            </w:r>
          </w:p>
        </w:tc>
      </w:tr>
      <w:tr w:rsidR="00F75D86" w:rsidRPr="003E73D1" w14:paraId="06EFA9D3" w14:textId="77777777" w:rsidTr="001B36D9">
        <w:trPr>
          <w:trHeight w:val="2471"/>
        </w:trPr>
        <w:tc>
          <w:tcPr>
            <w:tcW w:w="12475" w:type="dxa"/>
            <w:shd w:val="clear" w:color="auto" w:fill="005293"/>
          </w:tcPr>
          <w:p w14:paraId="5BEF507D" w14:textId="29DEF9AA" w:rsidR="00C6576E" w:rsidRPr="00100D9D" w:rsidRDefault="00C6576E" w:rsidP="00BB4D28">
            <w:pPr>
              <w:pStyle w:val="Tabletext"/>
              <w:jc w:val="center"/>
              <w:rPr>
                <w:noProof/>
              </w:rPr>
            </w:pPr>
            <w:r w:rsidRPr="00C6576E">
              <w:rPr>
                <w:noProof/>
              </w:rPr>
              <w:drawing>
                <wp:inline distT="0" distB="0" distL="0" distR="0" wp14:anchorId="50FA4A5C" wp14:editId="7C3CB7BF">
                  <wp:extent cx="4972343" cy="3293370"/>
                  <wp:effectExtent l="0" t="0" r="0"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72343" cy="3293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62C1" w:rsidRPr="003E73D1" w14:paraId="4FEA1F72" w14:textId="77777777" w:rsidTr="00FC7BAB">
        <w:tc>
          <w:tcPr>
            <w:tcW w:w="12475" w:type="dxa"/>
            <w:shd w:val="clear" w:color="auto" w:fill="005293"/>
          </w:tcPr>
          <w:p w14:paraId="58765D67" w14:textId="1235C727" w:rsidR="00AF35CD" w:rsidRPr="00A16C53" w:rsidRDefault="00EB11FF" w:rsidP="00BB4D28">
            <w:pPr>
              <w:pStyle w:val="Tabletext"/>
              <w:spacing w:before="360" w:after="480" w:line="360" w:lineRule="exact"/>
              <w:jc w:val="center"/>
              <w:rPr>
                <w:b/>
                <w:noProof/>
                <w:color w:val="FFFFFF" w:themeColor="background1"/>
                <w:sz w:val="52"/>
                <w:szCs w:val="52"/>
              </w:rPr>
            </w:pPr>
            <w:r w:rsidRPr="00A16C53">
              <w:rPr>
                <w:b/>
                <w:color w:val="FFFFFF" w:themeColor="background1"/>
                <w:sz w:val="52"/>
                <w:szCs w:val="52"/>
              </w:rPr>
              <w:t>Module 1: Introduction to Climate Change</w:t>
            </w:r>
          </w:p>
        </w:tc>
      </w:tr>
      <w:tr w:rsidR="00A662C1" w:rsidRPr="003E73D1" w14:paraId="1DBE6974" w14:textId="77777777" w:rsidTr="00FC7BAB">
        <w:tc>
          <w:tcPr>
            <w:tcW w:w="12475" w:type="dxa"/>
            <w:shd w:val="clear" w:color="auto" w:fill="9BD2FF"/>
          </w:tcPr>
          <w:p w14:paraId="63C528E3" w14:textId="77777777" w:rsidR="001728FD" w:rsidRPr="00CF5FB1" w:rsidRDefault="001728FD" w:rsidP="008F42FD">
            <w:pPr>
              <w:pStyle w:val="Style4"/>
              <w:spacing w:after="120" w:line="240" w:lineRule="auto"/>
              <w:jc w:val="center"/>
            </w:pPr>
          </w:p>
        </w:tc>
      </w:tr>
    </w:tbl>
    <w:p w14:paraId="2CE04A94" w14:textId="668FF23A" w:rsidR="00547295" w:rsidRDefault="000D4B29">
      <w:pPr>
        <w:rPr>
          <w:b/>
        </w:rPr>
      </w:pPr>
      <w:r>
        <w:rPr>
          <w:noProof/>
        </w:rPr>
        <w:drawing>
          <wp:anchor distT="0" distB="0" distL="114300" distR="114300" simplePos="0" relativeHeight="251661312" behindDoc="0" locked="0" layoutInCell="1" allowOverlap="0" wp14:anchorId="74F5786C" wp14:editId="1F01873C">
            <wp:simplePos x="0" y="0"/>
            <wp:positionH relativeFrom="page">
              <wp:posOffset>635</wp:posOffset>
            </wp:positionH>
            <wp:positionV relativeFrom="page">
              <wp:posOffset>8996883</wp:posOffset>
            </wp:positionV>
            <wp:extent cx="7571740" cy="798195"/>
            <wp:effectExtent l="0" t="0" r="0" b="1905"/>
            <wp:wrapTopAndBottom/>
            <wp:docPr id="3210" name="Picture 3210"/>
            <wp:cNvGraphicFramePr/>
            <a:graphic xmlns:a="http://schemas.openxmlformats.org/drawingml/2006/main">
              <a:graphicData uri="http://schemas.openxmlformats.org/drawingml/2006/picture">
                <pic:pic xmlns:pic="http://schemas.openxmlformats.org/drawingml/2006/picture">
                  <pic:nvPicPr>
                    <pic:cNvPr id="3210" name="Picture 3210"/>
                    <pic:cNvPicPr/>
                  </pic:nvPicPr>
                  <pic:blipFill>
                    <a:blip r:embed="rId13"/>
                    <a:stretch>
                      <a:fillRect/>
                    </a:stretch>
                  </pic:blipFill>
                  <pic:spPr>
                    <a:xfrm>
                      <a:off x="0" y="0"/>
                      <a:ext cx="7571740" cy="798195"/>
                    </a:xfrm>
                    <a:prstGeom prst="rect">
                      <a:avLst/>
                    </a:prstGeom>
                  </pic:spPr>
                </pic:pic>
              </a:graphicData>
            </a:graphic>
            <wp14:sizeRelH relativeFrom="margin">
              <wp14:pctWidth>0</wp14:pctWidth>
            </wp14:sizeRelH>
          </wp:anchor>
        </w:drawing>
      </w:r>
    </w:p>
    <w:p w14:paraId="2675726F" w14:textId="7FF922E2" w:rsidR="008F42FD" w:rsidRDefault="008F42FD">
      <w:pPr>
        <w:rPr>
          <w:noProof/>
        </w:rPr>
      </w:pPr>
    </w:p>
    <w:p w14:paraId="13BC24FA" w14:textId="77777777" w:rsidR="00BB4D28" w:rsidRDefault="00BB4D28">
      <w:pPr>
        <w:rPr>
          <w:b/>
        </w:rPr>
        <w:sectPr w:rsidR="00BB4D28" w:rsidSect="00690ADD">
          <w:headerReference w:type="default" r:id="rId14"/>
          <w:footerReference w:type="even" r:id="rId15"/>
          <w:footerReference w:type="default" r:id="rId16"/>
          <w:headerReference w:type="first" r:id="rId17"/>
          <w:pgSz w:w="11907" w:h="16840" w:code="9"/>
          <w:pgMar w:top="1134" w:right="1134" w:bottom="851" w:left="1418" w:header="567" w:footer="567" w:gutter="0"/>
          <w:pgNumType w:start="1"/>
          <w:cols w:space="720"/>
          <w:titlePg/>
          <w:docGrid w:linePitch="360"/>
        </w:sectPr>
      </w:pPr>
    </w:p>
    <w:p w14:paraId="54490785" w14:textId="23696E89" w:rsidR="00E24214" w:rsidRPr="003E73D1" w:rsidRDefault="00CD56AD" w:rsidP="00361CBD">
      <w:pPr>
        <w:pStyle w:val="Heading1"/>
      </w:pPr>
      <w:r>
        <w:lastRenderedPageBreak/>
        <w:t>module</w:t>
      </w:r>
      <w:r w:rsidRPr="00CE3DB2">
        <w:t xml:space="preserve"> </w:t>
      </w:r>
      <w:r>
        <w:t>information</w:t>
      </w:r>
    </w:p>
    <w:p w14:paraId="1F5B2DDE" w14:textId="34003807" w:rsidR="00DC5A8F" w:rsidRDefault="00DC5A8F" w:rsidP="00DC5A8F">
      <w:pPr>
        <w:pStyle w:val="Style4"/>
      </w:pPr>
      <w:r w:rsidRPr="005C1091">
        <w:t>Climate change</w:t>
      </w:r>
      <w:r>
        <w:t xml:space="preserve"> resulting from</w:t>
      </w:r>
      <w:r w:rsidRPr="005C1091">
        <w:t xml:space="preserve"> human-induced greenhouse gas emissions is affecting the Earth in ways that are and will be significantly impacting people and our environment</w:t>
      </w:r>
      <w:r>
        <w:t xml:space="preserve"> for generations to come</w:t>
      </w:r>
      <w:r w:rsidRPr="005C1091">
        <w:t xml:space="preserve">. </w:t>
      </w:r>
      <w:r>
        <w:t xml:space="preserve">One aspect of climate change refers </w:t>
      </w:r>
      <w:r w:rsidRPr="00ED0C66">
        <w:t xml:space="preserve">to the increase in average global temperatures resulting from more greenhouse gases in the </w:t>
      </w:r>
      <w:r>
        <w:t>atmosphere. The impacts of global temperature increase on the Earth are pervasive and significant, including</w:t>
      </w:r>
      <w:r w:rsidRPr="00ED0C66">
        <w:t xml:space="preserve"> sea level rise, </w:t>
      </w:r>
      <w:r>
        <w:t xml:space="preserve">changes in </w:t>
      </w:r>
      <w:r w:rsidRPr="00ED0C66">
        <w:t>precipitation</w:t>
      </w:r>
      <w:r>
        <w:t xml:space="preserve"> and humidity patterns</w:t>
      </w:r>
      <w:r w:rsidRPr="00ED0C66">
        <w:t xml:space="preserve">, </w:t>
      </w:r>
      <w:r>
        <w:t>increased</w:t>
      </w:r>
      <w:r w:rsidRPr="00ED0C66">
        <w:t xml:space="preserve"> extreme weather events, and </w:t>
      </w:r>
      <w:r>
        <w:t xml:space="preserve">more climate </w:t>
      </w:r>
      <w:r w:rsidRPr="00ED0C66">
        <w:t>variability.</w:t>
      </w:r>
      <w:r>
        <w:t xml:space="preserve"> We refer to all of </w:t>
      </w:r>
      <w:r w:rsidR="00993A57">
        <w:t>these changes as ‘c</w:t>
      </w:r>
      <w:r w:rsidR="00B37121">
        <w:t>limate c</w:t>
      </w:r>
      <w:r w:rsidR="00993A57">
        <w:t>hange’</w:t>
      </w:r>
      <w:r>
        <w:t>.</w:t>
      </w:r>
    </w:p>
    <w:p w14:paraId="7997F655" w14:textId="3107AB9D" w:rsidR="00361CBD" w:rsidRDefault="00DC5A8F" w:rsidP="00993A57">
      <w:pPr>
        <w:pStyle w:val="Style4"/>
      </w:pPr>
      <w:r>
        <w:t>Given the enormous significance of climate change for people and our environment, it is imperative that university students gain broad knowledge on climate change topics</w:t>
      </w:r>
      <w:r w:rsidR="00BE30A2">
        <w:t>, including causes and effects, mitigation and adaptation, application of tools and technologies and effective communications</w:t>
      </w:r>
      <w:r w:rsidR="00453E64">
        <w:t xml:space="preserve">. </w:t>
      </w:r>
      <w:r>
        <w:t xml:space="preserve">Understanding climate change has relevance for students across many disciplines because it includes learning topics related to the physical sciences, biological sciences, environmental science, social science, agriculture, forestry, health and medicine, communications, and public </w:t>
      </w:r>
      <w:r w:rsidR="00B869C2">
        <w:t>services</w:t>
      </w:r>
      <w:r w:rsidR="00361CBD">
        <w:t>.</w:t>
      </w:r>
    </w:p>
    <w:p w14:paraId="360AEFA6" w14:textId="1C7ACEA7" w:rsidR="00162072" w:rsidRDefault="00791A44" w:rsidP="005871FB">
      <w:pPr>
        <w:pStyle w:val="Heading2"/>
      </w:pPr>
      <w:r>
        <w:t xml:space="preserve">Module </w:t>
      </w:r>
      <w:r w:rsidR="006673C9">
        <w:t>A</w:t>
      </w:r>
      <w:r w:rsidR="004257B1">
        <w:t xml:space="preserve">im </w:t>
      </w:r>
    </w:p>
    <w:p w14:paraId="4185101C" w14:textId="2B60A2F5" w:rsidR="00473C78" w:rsidRDefault="00C17F41" w:rsidP="00EB11FF">
      <w:pPr>
        <w:pStyle w:val="Style4"/>
      </w:pPr>
      <w:r w:rsidRPr="000603D2">
        <w:rPr>
          <w:b/>
        </w:rPr>
        <w:t>Introduction to Climate Change</w:t>
      </w:r>
      <w:r>
        <w:t xml:space="preserve"> (ICC)</w:t>
      </w:r>
      <w:r w:rsidR="00EB11FF">
        <w:t xml:space="preserve"> module provide</w:t>
      </w:r>
      <w:r w:rsidR="00791A44">
        <w:t>s</w:t>
      </w:r>
      <w:r w:rsidR="00EB11FF">
        <w:t xml:space="preserve"> </w:t>
      </w:r>
      <w:r w:rsidR="006673C9">
        <w:t>students</w:t>
      </w:r>
      <w:r w:rsidR="00EB11FF">
        <w:t xml:space="preserve"> with </w:t>
      </w:r>
      <w:r w:rsidR="00EB11FF" w:rsidRPr="001E1A52">
        <w:t>necessary</w:t>
      </w:r>
      <w:r w:rsidR="00EB11FF">
        <w:t xml:space="preserve"> </w:t>
      </w:r>
      <w:r w:rsidR="00EB11FF" w:rsidRPr="00C17F41">
        <w:rPr>
          <w:i/>
        </w:rPr>
        <w:t>knowledge</w:t>
      </w:r>
      <w:r w:rsidR="00EB11FF">
        <w:t xml:space="preserve">, </w:t>
      </w:r>
      <w:r w:rsidR="00EB11FF" w:rsidRPr="00C17F41">
        <w:rPr>
          <w:i/>
        </w:rPr>
        <w:t>skills</w:t>
      </w:r>
      <w:r w:rsidR="00EB11FF">
        <w:t xml:space="preserve"> and </w:t>
      </w:r>
      <w:r w:rsidR="00EB11FF" w:rsidRPr="00C17F41">
        <w:rPr>
          <w:i/>
        </w:rPr>
        <w:t>attitudes</w:t>
      </w:r>
      <w:r w:rsidR="00EB11FF">
        <w:t xml:space="preserve"> </w:t>
      </w:r>
      <w:r w:rsidR="00473C78">
        <w:t xml:space="preserve">on a broad range of climate change </w:t>
      </w:r>
      <w:r w:rsidR="00EB11FF" w:rsidRPr="001E1A52">
        <w:t>topic</w:t>
      </w:r>
      <w:r w:rsidR="00473C78">
        <w:t>s</w:t>
      </w:r>
      <w:r w:rsidR="00EB11FF" w:rsidRPr="001E1A52">
        <w:t>,</w:t>
      </w:r>
      <w:r w:rsidR="00473C78">
        <w:t xml:space="preserve"> including</w:t>
      </w:r>
      <w:r w:rsidR="00EB11FF" w:rsidRPr="001E1A52">
        <w:t xml:space="preserve"> </w:t>
      </w:r>
      <w:r w:rsidR="00473C78">
        <w:t>causes and impacts of climate change</w:t>
      </w:r>
      <w:r w:rsidR="006673C9">
        <w:t>,</w:t>
      </w:r>
      <w:r w:rsidR="00473C78">
        <w:t xml:space="preserve"> mitigation and adaptation, application of tools and technologies and effective communications. </w:t>
      </w:r>
    </w:p>
    <w:p w14:paraId="6ADE3FC0" w14:textId="5CFD0455" w:rsidR="00C17F41" w:rsidRDefault="00791A44" w:rsidP="005871FB">
      <w:pPr>
        <w:pStyle w:val="Heading2"/>
      </w:pPr>
      <w:r>
        <w:t>Module Format Options</w:t>
      </w:r>
    </w:p>
    <w:p w14:paraId="144B41F7" w14:textId="0E4F626E" w:rsidR="00D653F5" w:rsidRDefault="00500968" w:rsidP="00D653F5">
      <w:pPr>
        <w:pStyle w:val="Style4"/>
      </w:pPr>
      <w:r>
        <w:rPr>
          <w:b/>
        </w:rPr>
        <w:t>ICC</w:t>
      </w:r>
      <w:r w:rsidR="00B869C2">
        <w:rPr>
          <w:b/>
        </w:rPr>
        <w:t xml:space="preserve"> </w:t>
      </w:r>
      <w:r w:rsidR="00B869C2" w:rsidRPr="00B869C2">
        <w:t>module</w:t>
      </w:r>
      <w:r w:rsidR="001F636F">
        <w:t xml:space="preserve"> </w:t>
      </w:r>
      <w:r w:rsidR="006673C9">
        <w:t xml:space="preserve">is one of the five </w:t>
      </w:r>
      <w:r w:rsidR="006673C9" w:rsidRPr="001E1A52">
        <w:t xml:space="preserve">modules of </w:t>
      </w:r>
      <w:r w:rsidR="00B37121" w:rsidRPr="00B37121">
        <w:rPr>
          <w:b/>
        </w:rPr>
        <w:t xml:space="preserve">Bangladesh </w:t>
      </w:r>
      <w:r w:rsidR="006673C9" w:rsidRPr="00B37121">
        <w:rPr>
          <w:b/>
        </w:rPr>
        <w:t>Climate-Resilient Ecosystems Curriculum</w:t>
      </w:r>
      <w:r w:rsidR="00D653F5">
        <w:rPr>
          <w:b/>
        </w:rPr>
        <w:t xml:space="preserve"> (BACUM)</w:t>
      </w:r>
      <w:r w:rsidR="00D653F5">
        <w:t xml:space="preserve">. </w:t>
      </w:r>
      <w:r w:rsidR="00791A44">
        <w:t>The</w:t>
      </w:r>
      <w:r w:rsidR="006673C9">
        <w:t xml:space="preserve"> involved universities in Bangladesh will lead the curriculum application</w:t>
      </w:r>
      <w:r w:rsidR="00D363D5">
        <w:t xml:space="preserve"> at the countrywide level </w:t>
      </w:r>
      <w:r w:rsidR="006673C9">
        <w:t xml:space="preserve">to </w:t>
      </w:r>
      <w:r w:rsidR="00D653F5">
        <w:t>prepare</w:t>
      </w:r>
      <w:r w:rsidR="006673C9">
        <w:t xml:space="preserve"> qualified climate change experts for Bangladesh</w:t>
      </w:r>
      <w:r w:rsidR="00D653F5">
        <w:t xml:space="preserve"> and South Asia</w:t>
      </w:r>
      <w:r w:rsidR="006673C9">
        <w:t xml:space="preserve">. </w:t>
      </w:r>
    </w:p>
    <w:p w14:paraId="133167E9" w14:textId="32709593" w:rsidR="00D653F5" w:rsidRDefault="002B4AF2" w:rsidP="004D4F4F">
      <w:pPr>
        <w:pStyle w:val="Style4"/>
        <w:spacing w:after="240"/>
      </w:pPr>
      <w:r>
        <w:t>This</w:t>
      </w:r>
      <w:r w:rsidR="00D653F5">
        <w:t xml:space="preserve"> module is divided into three main sections, each including multiple topics: </w:t>
      </w:r>
    </w:p>
    <w:p w14:paraId="1FA3A696" w14:textId="2E252A05" w:rsidR="00AA3C42" w:rsidRDefault="00272541" w:rsidP="00CD56AD">
      <w:pPr>
        <w:pStyle w:val="ListParagraph"/>
      </w:pPr>
      <w:r>
        <w:t xml:space="preserve">Section I: </w:t>
      </w:r>
      <w:r>
        <w:tab/>
        <w:t xml:space="preserve">How and Why the </w:t>
      </w:r>
      <w:r w:rsidRPr="00AA3C42">
        <w:t>Climate</w:t>
      </w:r>
      <w:r>
        <w:t xml:space="preserve"> is Changing</w:t>
      </w:r>
    </w:p>
    <w:p w14:paraId="75627442" w14:textId="03B8C593" w:rsidR="00AA3C42" w:rsidRDefault="00272541" w:rsidP="00CD56AD">
      <w:pPr>
        <w:pStyle w:val="ListParagraph"/>
      </w:pPr>
      <w:r>
        <w:t>Section</w:t>
      </w:r>
      <w:r w:rsidR="00AA3C42">
        <w:t xml:space="preserve"> II: </w:t>
      </w:r>
      <w:r w:rsidR="00AA3C42">
        <w:tab/>
      </w:r>
      <w:r w:rsidR="00936055">
        <w:t>Impacts of Climate Change on People and Environment</w:t>
      </w:r>
    </w:p>
    <w:p w14:paraId="767C7F7B" w14:textId="1E0BB03B" w:rsidR="00AA3C42" w:rsidRPr="00AA3C42" w:rsidRDefault="00936055" w:rsidP="00CD56AD">
      <w:pPr>
        <w:pStyle w:val="ListParagraph"/>
      </w:pPr>
      <w:r>
        <w:t xml:space="preserve">Section </w:t>
      </w:r>
      <w:r w:rsidR="00AA3C42">
        <w:t>III:</w:t>
      </w:r>
      <w:r w:rsidR="00AA3C42">
        <w:tab/>
      </w:r>
      <w:r>
        <w:t>Responses to Climate Change - Mitigation and Adaptation</w:t>
      </w:r>
    </w:p>
    <w:p w14:paraId="5B2FD7B3" w14:textId="71FFBB11" w:rsidR="00214BC5" w:rsidRDefault="00214BC5" w:rsidP="00214BC5">
      <w:pPr>
        <w:pStyle w:val="Style4"/>
      </w:pPr>
      <w:r>
        <w:t xml:space="preserve">Given the needs per university, </w:t>
      </w:r>
      <w:r w:rsidR="004D4F4F">
        <w:rPr>
          <w:b/>
        </w:rPr>
        <w:t>BACUM</w:t>
      </w:r>
      <w:r w:rsidRPr="00473C78">
        <w:t xml:space="preserve"> </w:t>
      </w:r>
      <w:r>
        <w:t xml:space="preserve">is developed to be flexible and adaptable </w:t>
      </w:r>
      <w:r w:rsidR="00473C78" w:rsidRPr="00473C78">
        <w:t xml:space="preserve">to a wide range of educational contexts and country specifics. </w:t>
      </w:r>
      <w:r>
        <w:t>F</w:t>
      </w:r>
      <w:r w:rsidR="00473C78" w:rsidRPr="00473C78">
        <w:t xml:space="preserve">or academic level, </w:t>
      </w:r>
      <w:r>
        <w:t xml:space="preserve">university </w:t>
      </w:r>
      <w:r w:rsidR="00473C78" w:rsidRPr="00473C78">
        <w:t>professors can adapt the</w:t>
      </w:r>
      <w:r w:rsidR="00350EE0">
        <w:t>se</w:t>
      </w:r>
      <w:r w:rsidR="00473C78" w:rsidRPr="00473C78">
        <w:t xml:space="preserve"> materials to fit the training type according to </w:t>
      </w:r>
      <w:r>
        <w:t>students’ characteristics (</w:t>
      </w:r>
      <w:r w:rsidR="00473C78" w:rsidRPr="00473C78">
        <w:t>educational background and experience</w:t>
      </w:r>
      <w:r>
        <w:t>)</w:t>
      </w:r>
      <w:r w:rsidR="00473C78" w:rsidRPr="00473C78">
        <w:t xml:space="preserve"> </w:t>
      </w:r>
      <w:r>
        <w:t xml:space="preserve">and </w:t>
      </w:r>
      <w:r w:rsidR="00473C78" w:rsidRPr="00473C78">
        <w:t>to class structure (duration, class size, learning approaches, or technology support).</w:t>
      </w:r>
    </w:p>
    <w:p w14:paraId="422FC709" w14:textId="6B61212C" w:rsidR="00473C78" w:rsidRDefault="00453E64" w:rsidP="00214BC5">
      <w:pPr>
        <w:pStyle w:val="Style4"/>
      </w:pPr>
      <w:r>
        <w:t xml:space="preserve">Bangladesh universities </w:t>
      </w:r>
      <w:r w:rsidR="00AB6D77">
        <w:t xml:space="preserve">might take into consideration to apply </w:t>
      </w:r>
      <w:r w:rsidR="003E742D">
        <w:t>different</w:t>
      </w:r>
      <w:r w:rsidR="00473C78" w:rsidRPr="00473C78">
        <w:t xml:space="preserve"> training scenarios</w:t>
      </w:r>
      <w:r w:rsidR="00936055">
        <w:t xml:space="preserve"> as </w:t>
      </w:r>
      <w:r w:rsidR="003E742D">
        <w:t>follows</w:t>
      </w:r>
      <w:r w:rsidR="00473C78" w:rsidRPr="00473C78">
        <w:t>:</w:t>
      </w:r>
      <w:r>
        <w:t xml:space="preserve"> 3-day training (18 hours), 5-day training (30 hours) and 10-day training</w:t>
      </w:r>
      <w:r w:rsidR="003E742D">
        <w:t xml:space="preserve"> (60 hours)</w:t>
      </w:r>
      <w:r>
        <w:t xml:space="preserve"> </w:t>
      </w:r>
      <w:r w:rsidR="00EC3264">
        <w:t>or a semester long course. R</w:t>
      </w:r>
      <w:r w:rsidR="00AD3123">
        <w:t>elevant</w:t>
      </w:r>
      <w:r w:rsidR="00D653F5">
        <w:t xml:space="preserve"> topics can be selected and tailored </w:t>
      </w:r>
      <w:r w:rsidR="00D653F5" w:rsidRPr="00473C78">
        <w:t>to meet the n</w:t>
      </w:r>
      <w:r w:rsidR="00D653F5">
        <w:t>eeds of the right target groups</w:t>
      </w:r>
      <w:r w:rsidR="00EC3264">
        <w:t>, for instance a short seminar</w:t>
      </w:r>
      <w:r w:rsidR="00AB6D77">
        <w:t xml:space="preserve"> (1-2 days)</w:t>
      </w:r>
      <w:r w:rsidR="00EC3264">
        <w:t xml:space="preserve"> for governmental officers at national and sub-national levels</w:t>
      </w:r>
      <w:r w:rsidR="00D653F5">
        <w:t>.</w:t>
      </w:r>
    </w:p>
    <w:p w14:paraId="5F6F863F" w14:textId="59111FF6" w:rsidR="00EC3264" w:rsidRDefault="00EC3264" w:rsidP="005871FB">
      <w:pPr>
        <w:pStyle w:val="Heading2"/>
      </w:pPr>
      <w:r>
        <w:t>Target groups</w:t>
      </w:r>
    </w:p>
    <w:p w14:paraId="34E5E2AF" w14:textId="31EB24FF" w:rsidR="00EC3264" w:rsidRDefault="00EC3264" w:rsidP="00EC3264">
      <w:pPr>
        <w:pStyle w:val="ListParagraph"/>
      </w:pPr>
      <w:r w:rsidRPr="00AB6D77">
        <w:rPr>
          <w:b/>
        </w:rPr>
        <w:t>Main target groups</w:t>
      </w:r>
      <w:r w:rsidR="00925242">
        <w:t xml:space="preserve">: undergraduates and graduates </w:t>
      </w:r>
      <w:r w:rsidR="00322014">
        <w:t>(</w:t>
      </w:r>
      <w:r>
        <w:t>degree program</w:t>
      </w:r>
      <w:r w:rsidR="00322014">
        <w:t>)</w:t>
      </w:r>
    </w:p>
    <w:p w14:paraId="1684D372" w14:textId="0323F7C3" w:rsidR="00E44417" w:rsidRPr="00872B21" w:rsidRDefault="00EC3264" w:rsidP="00872B21">
      <w:pPr>
        <w:pStyle w:val="ListParagraph"/>
        <w:spacing w:line="360" w:lineRule="auto"/>
      </w:pPr>
      <w:r w:rsidRPr="00AB6D77">
        <w:rPr>
          <w:b/>
        </w:rPr>
        <w:t>Other audience</w:t>
      </w:r>
      <w:r>
        <w:t xml:space="preserve">: governmental officers </w:t>
      </w:r>
      <w:r w:rsidR="00322014">
        <w:t>(</w:t>
      </w:r>
      <w:r>
        <w:t>non-degree program</w:t>
      </w:r>
      <w:r w:rsidR="00322014">
        <w:t>)</w:t>
      </w:r>
    </w:p>
    <w:p w14:paraId="10264050" w14:textId="3CE7751E" w:rsidR="00322014" w:rsidRDefault="00322014" w:rsidP="005871FB">
      <w:pPr>
        <w:pStyle w:val="Heading2"/>
      </w:pPr>
      <w:r>
        <w:t>Learning Outcomes</w:t>
      </w:r>
    </w:p>
    <w:p w14:paraId="4F1B0E02" w14:textId="000FCA07" w:rsidR="00322014" w:rsidRPr="00AB6D77" w:rsidRDefault="00322014" w:rsidP="00322014">
      <w:pPr>
        <w:pStyle w:val="Style4"/>
        <w:rPr>
          <w:i/>
        </w:rPr>
      </w:pPr>
      <w:r w:rsidRPr="00AB6D77">
        <w:rPr>
          <w:i/>
        </w:rPr>
        <w:t xml:space="preserve">On completion of this module, students will be able to: </w:t>
      </w:r>
    </w:p>
    <w:p w14:paraId="29E73DF9" w14:textId="49D0F373" w:rsidR="0016246F" w:rsidRPr="00146816" w:rsidRDefault="0016246F" w:rsidP="00DF31DE">
      <w:pPr>
        <w:pStyle w:val="ListParagraph"/>
      </w:pPr>
      <w:r w:rsidRPr="00146816">
        <w:t>Describe the components, drive</w:t>
      </w:r>
      <w:r w:rsidR="00DF31DE" w:rsidRPr="00146816">
        <w:t>rs, and interactions of climate</w:t>
      </w:r>
    </w:p>
    <w:p w14:paraId="27414A9B" w14:textId="5502F04F" w:rsidR="0016246F" w:rsidRPr="00146816" w:rsidRDefault="0016246F" w:rsidP="00DF31DE">
      <w:pPr>
        <w:pStyle w:val="ListParagraph"/>
      </w:pPr>
      <w:r w:rsidRPr="00146816">
        <w:t>Analyze causes and effects of climate change</w:t>
      </w:r>
      <w:r w:rsidR="000B0D2E" w:rsidRPr="00146816">
        <w:t xml:space="preserve"> </w:t>
      </w:r>
      <w:r w:rsidR="00B535FB" w:rsidRPr="00146816">
        <w:t>(</w:t>
      </w:r>
      <w:r w:rsidR="000B0D2E" w:rsidRPr="00146816">
        <w:t>by using gender sensitive method, tools and technique</w:t>
      </w:r>
      <w:r w:rsidR="00146816" w:rsidRPr="00146816">
        <w:t>s</w:t>
      </w:r>
      <w:r w:rsidR="00B535FB" w:rsidRPr="00146816">
        <w:t>)</w:t>
      </w:r>
    </w:p>
    <w:p w14:paraId="0ED7EB49" w14:textId="70186DFF" w:rsidR="0016246F" w:rsidRPr="00146816" w:rsidRDefault="0016246F" w:rsidP="00DF31DE">
      <w:pPr>
        <w:pStyle w:val="ListParagraph"/>
      </w:pPr>
      <w:r w:rsidRPr="00146816">
        <w:t>Explain the relationship between human activities and climate change, with emphasis on ecosystems and conservation</w:t>
      </w:r>
    </w:p>
    <w:p w14:paraId="0C6A143B" w14:textId="6FF836B9" w:rsidR="0016246F" w:rsidRPr="00146816" w:rsidRDefault="0016246F" w:rsidP="009237A0">
      <w:pPr>
        <w:pStyle w:val="ListParagraph"/>
      </w:pPr>
      <w:r w:rsidRPr="00146816">
        <w:t>Assess</w:t>
      </w:r>
      <w:r w:rsidR="00B535FB" w:rsidRPr="00146816">
        <w:t xml:space="preserve"> (by using gender sensitive method, tools and technique</w:t>
      </w:r>
      <w:r w:rsidR="00146816" w:rsidRPr="00146816">
        <w:t>s</w:t>
      </w:r>
      <w:r w:rsidR="00B535FB" w:rsidRPr="00146816">
        <w:t>)</w:t>
      </w:r>
      <w:r w:rsidRPr="00146816">
        <w:t xml:space="preserve"> the impacts of human activities on climate and the impacts of climate change on ecosystem services and socio-economic systems</w:t>
      </w:r>
    </w:p>
    <w:p w14:paraId="5C96E490" w14:textId="679C5554" w:rsidR="0016246F" w:rsidRPr="00146816" w:rsidRDefault="0016246F" w:rsidP="00DF31DE">
      <w:pPr>
        <w:pStyle w:val="ListParagraph"/>
      </w:pPr>
      <w:r w:rsidRPr="00146816">
        <w:t>Identify potential responses and solutions to climate change challenges, and assess</w:t>
      </w:r>
      <w:r w:rsidR="00B535FB" w:rsidRPr="00146816">
        <w:t xml:space="preserve"> (</w:t>
      </w:r>
      <w:r w:rsidR="000D4B29" w:rsidRPr="00146816">
        <w:t>considering gender n</w:t>
      </w:r>
      <w:r w:rsidR="006630E5" w:rsidRPr="00146816">
        <w:t>eeds and</w:t>
      </w:r>
      <w:r w:rsidR="000D4B29" w:rsidRPr="00146816">
        <w:t xml:space="preserve"> p</w:t>
      </w:r>
      <w:r w:rsidR="00B535FB" w:rsidRPr="00146816">
        <w:t>riorities)</w:t>
      </w:r>
      <w:r w:rsidRPr="00146816">
        <w:t xml:space="preserve"> their feasibility and potential effectiveness</w:t>
      </w:r>
    </w:p>
    <w:p w14:paraId="676C24F6" w14:textId="23CB4CF1" w:rsidR="0016246F" w:rsidRDefault="0016246F" w:rsidP="00DF31DE">
      <w:pPr>
        <w:pStyle w:val="ListParagraph"/>
      </w:pPr>
      <w:r w:rsidRPr="00146816">
        <w:t>Apply appropriate communication strategies on climate change mitigation and adaptation to different types of audience</w:t>
      </w:r>
    </w:p>
    <w:p w14:paraId="43CF8462" w14:textId="77777777" w:rsidR="00C834BE" w:rsidRDefault="00C834BE">
      <w:pPr>
        <w:spacing w:line="240" w:lineRule="auto"/>
        <w:jc w:val="left"/>
        <w:rPr>
          <w:rFonts w:asciiTheme="minorHAnsi" w:hAnsiTheme="minorHAnsi"/>
          <w:b/>
          <w:bCs/>
          <w:caps/>
          <w:color w:val="005293"/>
          <w:sz w:val="36"/>
          <w:szCs w:val="28"/>
        </w:rPr>
      </w:pPr>
      <w:r>
        <w:br w:type="page"/>
      </w:r>
    </w:p>
    <w:p w14:paraId="79CD38F7" w14:textId="0B793413" w:rsidR="007A6782" w:rsidRDefault="007A6782" w:rsidP="007A6782">
      <w:pPr>
        <w:pStyle w:val="Heading1"/>
      </w:pPr>
      <w:r>
        <w:t>Module content</w:t>
      </w:r>
    </w:p>
    <w:p w14:paraId="6025B63D" w14:textId="7657CC0E" w:rsidR="007A6782" w:rsidRDefault="007A6782" w:rsidP="00AA1FF0">
      <w:pPr>
        <w:pStyle w:val="Heading1"/>
      </w:pPr>
      <w:r>
        <w:t xml:space="preserve">Module 1: </w:t>
      </w:r>
      <w:r w:rsidR="00AA1FF0">
        <w:t>Introduction to Climate Change</w:t>
      </w:r>
    </w:p>
    <w:p w14:paraId="7549EBEE" w14:textId="712009D5" w:rsidR="00AA1FF0" w:rsidRPr="001E1A52" w:rsidRDefault="00660110" w:rsidP="00AA1FF0">
      <w:pPr>
        <w:pStyle w:val="Style4"/>
      </w:pPr>
      <w:r>
        <w:t>This</w:t>
      </w:r>
      <w:r w:rsidR="00AA1FF0" w:rsidRPr="001E1A52">
        <w:t xml:space="preserve"> </w:t>
      </w:r>
      <w:r>
        <w:t>chapter</w:t>
      </w:r>
      <w:r w:rsidR="00AA1FF0" w:rsidRPr="001E1A52">
        <w:t xml:space="preserve"> contains the s</w:t>
      </w:r>
      <w:r w:rsidR="003E742D">
        <w:t>pecific content of</w:t>
      </w:r>
      <w:r w:rsidR="00AA660A">
        <w:t xml:space="preserve"> </w:t>
      </w:r>
      <w:r w:rsidR="00C82860" w:rsidRPr="00C82860">
        <w:rPr>
          <w:b/>
        </w:rPr>
        <w:t>Introduction to Climate Change</w:t>
      </w:r>
      <w:r w:rsidR="00C82860">
        <w:t xml:space="preserve"> module in </w:t>
      </w:r>
      <w:r w:rsidR="003E742D">
        <w:t xml:space="preserve">the </w:t>
      </w:r>
      <w:r w:rsidR="00E837A9" w:rsidRPr="00660110">
        <w:rPr>
          <w:b/>
        </w:rPr>
        <w:t>BACUM</w:t>
      </w:r>
      <w:r w:rsidR="00AA1FF0" w:rsidRPr="001E1A52">
        <w:t xml:space="preserve"> organized according to the following format:</w:t>
      </w:r>
    </w:p>
    <w:p w14:paraId="2FED0518" w14:textId="47EF3AF7" w:rsidR="00AA1FF0" w:rsidRDefault="00AA1FF0" w:rsidP="008949D2">
      <w:pPr>
        <w:pStyle w:val="ListParagraph"/>
      </w:pPr>
      <w:r>
        <w:rPr>
          <w:b/>
        </w:rPr>
        <w:t>Topics:</w:t>
      </w:r>
      <w:r>
        <w:t xml:space="preserve"> </w:t>
      </w:r>
      <w:r w:rsidR="00EA7047">
        <w:t>K</w:t>
      </w:r>
      <w:r w:rsidR="000C48DF">
        <w:t xml:space="preserve">nowledge, </w:t>
      </w:r>
      <w:r w:rsidR="00EA7047">
        <w:t>concepts,</w:t>
      </w:r>
      <w:r w:rsidR="000C48DF">
        <w:t xml:space="preserve"> </w:t>
      </w:r>
      <w:r>
        <w:t>s</w:t>
      </w:r>
      <w:r w:rsidR="000C48DF">
        <w:t xml:space="preserve">kills </w:t>
      </w:r>
      <w:r w:rsidR="00EA7047">
        <w:t xml:space="preserve">or attitudes </w:t>
      </w:r>
      <w:r>
        <w:t xml:space="preserve">are </w:t>
      </w:r>
      <w:r w:rsidRPr="001E1A52">
        <w:t xml:space="preserve">to be </w:t>
      </w:r>
      <w:r w:rsidR="000C48DF">
        <w:t>learned or achieved</w:t>
      </w:r>
    </w:p>
    <w:p w14:paraId="213C2721" w14:textId="494838A2" w:rsidR="00AA1FF0" w:rsidRDefault="000C48DF" w:rsidP="008949D2">
      <w:pPr>
        <w:pStyle w:val="ListParagraph"/>
        <w:rPr>
          <w:rFonts w:asciiTheme="minorHAnsi" w:hAnsiTheme="minorHAnsi" w:cs="Arial"/>
        </w:rPr>
      </w:pPr>
      <w:r w:rsidRPr="008B05E0">
        <w:rPr>
          <w:b/>
        </w:rPr>
        <w:t>Learning objectives</w:t>
      </w:r>
      <w:r>
        <w:t xml:space="preserve">: </w:t>
      </w:r>
      <w:r w:rsidR="00EA7047">
        <w:rPr>
          <w:rFonts w:asciiTheme="minorHAnsi" w:hAnsiTheme="minorHAnsi" w:cs="Arial"/>
        </w:rPr>
        <w:t xml:space="preserve">A </w:t>
      </w:r>
      <w:r w:rsidR="00AA1FF0" w:rsidRPr="000C48DF">
        <w:rPr>
          <w:rFonts w:asciiTheme="minorHAnsi" w:hAnsiTheme="minorHAnsi" w:cs="Arial"/>
        </w:rPr>
        <w:t xml:space="preserve">written statement describing what the </w:t>
      </w:r>
      <w:r w:rsidR="00EA7047">
        <w:rPr>
          <w:rFonts w:asciiTheme="minorHAnsi" w:hAnsiTheme="minorHAnsi" w:cs="Arial"/>
        </w:rPr>
        <w:t>students</w:t>
      </w:r>
      <w:r w:rsidR="00AA1FF0" w:rsidRPr="000C48DF">
        <w:rPr>
          <w:rFonts w:asciiTheme="minorHAnsi" w:hAnsiTheme="minorHAnsi" w:cs="Arial"/>
        </w:rPr>
        <w:t xml:space="preserve"> will be able to do at the end of each training session</w:t>
      </w:r>
    </w:p>
    <w:p w14:paraId="5A6E5793" w14:textId="47A170C9" w:rsidR="00FB1915" w:rsidRPr="00CE3DB2" w:rsidRDefault="00660110" w:rsidP="005871FB">
      <w:pPr>
        <w:pStyle w:val="Heading2"/>
      </w:pPr>
      <w:r>
        <w:t>Section I</w:t>
      </w:r>
      <w:r w:rsidR="00FB1915" w:rsidRPr="00CE3DB2">
        <w:t>: How and Why the Climate is Changing</w:t>
      </w:r>
    </w:p>
    <w:p w14:paraId="644348CD" w14:textId="56229138" w:rsidR="00FB1915" w:rsidRDefault="00FB1915" w:rsidP="00FB1915">
      <w:pPr>
        <w:pStyle w:val="Style4"/>
      </w:pPr>
      <w:r>
        <w:t>This section provides students with an understanding of the physical science basis of climate change, including what we know about the climate and climate change, what causes climate change, how climate change is resulting in more variability and greater extremes in climate, and how we use climate models to understand climate systems and make projections about future changes. The four topics covered in this section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34"/>
        <w:gridCol w:w="7785"/>
      </w:tblGrid>
      <w:tr w:rsidR="00E44417" w:rsidRPr="00E837A9" w14:paraId="7670AAD7" w14:textId="77777777" w:rsidTr="00C60A49">
        <w:tc>
          <w:tcPr>
            <w:tcW w:w="1843" w:type="dxa"/>
            <w:gridSpan w:val="2"/>
            <w:tcBorders>
              <w:bottom w:val="single" w:sz="12" w:space="0" w:color="auto"/>
            </w:tcBorders>
          </w:tcPr>
          <w:p w14:paraId="40FE57AE" w14:textId="5C9EF6E4" w:rsidR="00E44417" w:rsidRPr="00E837A9" w:rsidRDefault="00E44417" w:rsidP="008949D2">
            <w:pPr>
              <w:pStyle w:val="Tabletext"/>
              <w:spacing w:before="80" w:after="80"/>
              <w:rPr>
                <w:b/>
                <w:sz w:val="32"/>
                <w:szCs w:val="32"/>
              </w:rPr>
            </w:pPr>
            <w:r w:rsidRPr="00E837A9">
              <w:rPr>
                <w:b/>
                <w:sz w:val="32"/>
                <w:szCs w:val="32"/>
              </w:rPr>
              <w:t>TOPICS</w:t>
            </w:r>
          </w:p>
        </w:tc>
        <w:tc>
          <w:tcPr>
            <w:tcW w:w="7785" w:type="dxa"/>
            <w:tcBorders>
              <w:bottom w:val="single" w:sz="12" w:space="0" w:color="auto"/>
            </w:tcBorders>
          </w:tcPr>
          <w:p w14:paraId="787688F2" w14:textId="6CA1A170" w:rsidR="00E44417" w:rsidRPr="00E837A9" w:rsidRDefault="00E44417" w:rsidP="008949D2">
            <w:pPr>
              <w:pStyle w:val="Tabletext"/>
              <w:spacing w:before="80" w:after="80"/>
              <w:rPr>
                <w:b/>
                <w:sz w:val="32"/>
                <w:szCs w:val="32"/>
              </w:rPr>
            </w:pPr>
            <w:r w:rsidRPr="00E837A9">
              <w:rPr>
                <w:b/>
                <w:sz w:val="32"/>
                <w:szCs w:val="32"/>
              </w:rPr>
              <w:t>LEARNING OBJECTIVES</w:t>
            </w:r>
          </w:p>
        </w:tc>
      </w:tr>
      <w:tr w:rsidR="002A43B3" w:rsidRPr="000A4DC2" w14:paraId="0E81A237" w14:textId="77777777" w:rsidTr="00C60A49">
        <w:tc>
          <w:tcPr>
            <w:tcW w:w="709" w:type="dxa"/>
            <w:tcBorders>
              <w:top w:val="single" w:sz="12" w:space="0" w:color="auto"/>
              <w:bottom w:val="single" w:sz="12" w:space="0" w:color="auto"/>
            </w:tcBorders>
            <w:shd w:val="clear" w:color="auto" w:fill="9BD2FF"/>
          </w:tcPr>
          <w:p w14:paraId="5B56EEEB" w14:textId="37A775A8" w:rsidR="002A43B3" w:rsidRPr="000A4DC2" w:rsidRDefault="002A43B3" w:rsidP="008949D2">
            <w:pPr>
              <w:pStyle w:val="Tabletext"/>
              <w:spacing w:before="80" w:after="80"/>
              <w:rPr>
                <w:b/>
              </w:rPr>
            </w:pPr>
            <w:r w:rsidRPr="000A4DC2">
              <w:rPr>
                <w:b/>
              </w:rPr>
              <w:t>I.</w:t>
            </w:r>
          </w:p>
        </w:tc>
        <w:tc>
          <w:tcPr>
            <w:tcW w:w="8919" w:type="dxa"/>
            <w:gridSpan w:val="2"/>
            <w:tcBorders>
              <w:top w:val="single" w:sz="12" w:space="0" w:color="auto"/>
              <w:bottom w:val="single" w:sz="12" w:space="0" w:color="auto"/>
            </w:tcBorders>
            <w:shd w:val="clear" w:color="auto" w:fill="9BD2FF"/>
          </w:tcPr>
          <w:p w14:paraId="16106865" w14:textId="1116F8F3" w:rsidR="002A43B3" w:rsidRPr="000A4DC2" w:rsidRDefault="002A43B3" w:rsidP="008949D2">
            <w:pPr>
              <w:pStyle w:val="Tabletext"/>
              <w:spacing w:before="80" w:after="80"/>
              <w:rPr>
                <w:b/>
              </w:rPr>
            </w:pPr>
            <w:r w:rsidRPr="000A4DC2">
              <w:rPr>
                <w:b/>
              </w:rPr>
              <w:t>HOW AND WHY CLIMATE IS CHANGING</w:t>
            </w:r>
          </w:p>
        </w:tc>
      </w:tr>
      <w:tr w:rsidR="000A4DC2" w:rsidRPr="00E837A9" w14:paraId="67972ABA" w14:textId="77777777" w:rsidTr="000A4DC2">
        <w:tc>
          <w:tcPr>
            <w:tcW w:w="709" w:type="dxa"/>
            <w:tcBorders>
              <w:top w:val="single" w:sz="12" w:space="0" w:color="auto"/>
            </w:tcBorders>
          </w:tcPr>
          <w:p w14:paraId="1E38E250" w14:textId="2E59912A" w:rsidR="000A4DC2" w:rsidRPr="00E837A9" w:rsidRDefault="000A4DC2" w:rsidP="008949D2">
            <w:pPr>
              <w:pStyle w:val="Tabletext"/>
              <w:spacing w:before="80" w:after="80"/>
              <w:rPr>
                <w:b/>
              </w:rPr>
            </w:pPr>
            <w:r w:rsidRPr="00E837A9">
              <w:rPr>
                <w:b/>
              </w:rPr>
              <w:t>1.1.</w:t>
            </w:r>
          </w:p>
        </w:tc>
        <w:tc>
          <w:tcPr>
            <w:tcW w:w="8919" w:type="dxa"/>
            <w:gridSpan w:val="2"/>
            <w:tcBorders>
              <w:top w:val="single" w:sz="12" w:space="0" w:color="auto"/>
            </w:tcBorders>
          </w:tcPr>
          <w:p w14:paraId="75D0D563" w14:textId="1EAC1A5E" w:rsidR="000A4DC2" w:rsidRPr="00E837A9" w:rsidRDefault="000A4DC2" w:rsidP="008949D2">
            <w:pPr>
              <w:pStyle w:val="Tabletext"/>
              <w:spacing w:before="80" w:after="80"/>
              <w:rPr>
                <w:b/>
              </w:rPr>
            </w:pPr>
            <w:r w:rsidRPr="00E837A9">
              <w:rPr>
                <w:b/>
              </w:rPr>
              <w:t>Introduction to Climate Science and Climate Change</w:t>
            </w:r>
          </w:p>
        </w:tc>
      </w:tr>
      <w:tr w:rsidR="000A4DC2" w14:paraId="31B853C8" w14:textId="77777777" w:rsidTr="00BA46CC">
        <w:trPr>
          <w:trHeight w:val="631"/>
        </w:trPr>
        <w:tc>
          <w:tcPr>
            <w:tcW w:w="709" w:type="dxa"/>
          </w:tcPr>
          <w:p w14:paraId="2C1705E0" w14:textId="77777777" w:rsidR="000A4DC2" w:rsidRDefault="000A4DC2" w:rsidP="008949D2">
            <w:pPr>
              <w:pStyle w:val="Tabletext"/>
              <w:spacing w:before="80" w:after="80"/>
            </w:pPr>
          </w:p>
        </w:tc>
        <w:tc>
          <w:tcPr>
            <w:tcW w:w="8919" w:type="dxa"/>
            <w:gridSpan w:val="2"/>
          </w:tcPr>
          <w:p w14:paraId="6F05E898" w14:textId="77777777" w:rsidR="0090275E" w:rsidRPr="0090275E" w:rsidRDefault="0090275E" w:rsidP="008949D2">
            <w:pPr>
              <w:pStyle w:val="Tabletext"/>
              <w:spacing w:before="80" w:after="80"/>
              <w:rPr>
                <w:i/>
              </w:rPr>
            </w:pPr>
            <w:r w:rsidRPr="0090275E">
              <w:rPr>
                <w:i/>
              </w:rPr>
              <w:t xml:space="preserve">At the end of this training session, students will be able to: </w:t>
            </w:r>
          </w:p>
          <w:p w14:paraId="4E0D33B0" w14:textId="0EBA8896" w:rsidR="005B5C1E" w:rsidRPr="001C521C" w:rsidRDefault="005B5C1E" w:rsidP="00BC2667">
            <w:pPr>
              <w:pStyle w:val="Tabletext"/>
              <w:numPr>
                <w:ilvl w:val="0"/>
                <w:numId w:val="6"/>
              </w:numPr>
            </w:pPr>
            <w:r w:rsidRPr="001C521C">
              <w:t>Distinguish climate from weather</w:t>
            </w:r>
          </w:p>
          <w:p w14:paraId="70107FBA" w14:textId="36A23E3E" w:rsidR="00CA59BD" w:rsidRPr="001C521C" w:rsidRDefault="005B5C1E" w:rsidP="00BC2667">
            <w:pPr>
              <w:pStyle w:val="Tabletext"/>
              <w:numPr>
                <w:ilvl w:val="0"/>
                <w:numId w:val="6"/>
              </w:numPr>
            </w:pPr>
            <w:r w:rsidRPr="001C521C">
              <w:t xml:space="preserve">Describe the </w:t>
            </w:r>
            <w:r w:rsidR="00756B44" w:rsidRPr="001C521C">
              <w:t>component</w:t>
            </w:r>
            <w:r w:rsidR="0001085A" w:rsidRPr="001C521C">
              <w:t>s</w:t>
            </w:r>
            <w:r w:rsidR="00756B44" w:rsidRPr="001C521C">
              <w:t xml:space="preserve"> of the climate system </w:t>
            </w:r>
          </w:p>
          <w:p w14:paraId="1D112C0B" w14:textId="7358F454" w:rsidR="00756B44" w:rsidRPr="001C521C" w:rsidRDefault="00CA59BD" w:rsidP="00BC2667">
            <w:pPr>
              <w:pStyle w:val="Tabletext"/>
              <w:numPr>
                <w:ilvl w:val="0"/>
                <w:numId w:val="6"/>
              </w:numPr>
            </w:pPr>
            <w:r w:rsidRPr="001C521C">
              <w:t xml:space="preserve">Explain </w:t>
            </w:r>
            <w:r w:rsidR="00756B44" w:rsidRPr="001C521C">
              <w:t>how the</w:t>
            </w:r>
            <w:r w:rsidR="00756B44" w:rsidRPr="001C521C">
              <w:rPr>
                <w:rFonts w:eastAsiaTheme="minorEastAsia"/>
              </w:rPr>
              <w:t xml:space="preserve"> components have changed</w:t>
            </w:r>
          </w:p>
          <w:p w14:paraId="0A491BB3" w14:textId="39A09372" w:rsidR="008949D2" w:rsidRDefault="009E7416" w:rsidP="00BC2667">
            <w:pPr>
              <w:pStyle w:val="Tabletext"/>
              <w:numPr>
                <w:ilvl w:val="0"/>
                <w:numId w:val="6"/>
              </w:numPr>
            </w:pPr>
            <w:r w:rsidRPr="001C521C">
              <w:t>Explain</w:t>
            </w:r>
            <w:r w:rsidR="0090275E" w:rsidRPr="001C521C">
              <w:t xml:space="preserve"> the difference between </w:t>
            </w:r>
            <w:r w:rsidR="00BA46CC" w:rsidRPr="001C521C">
              <w:t xml:space="preserve">climate </w:t>
            </w:r>
            <w:r w:rsidR="00756B44" w:rsidRPr="001C521C">
              <w:t>variability</w:t>
            </w:r>
            <w:r w:rsidR="00756B44">
              <w:t xml:space="preserve"> and climate change</w:t>
            </w:r>
          </w:p>
        </w:tc>
      </w:tr>
      <w:tr w:rsidR="000A4DC2" w:rsidRPr="00E837A9" w14:paraId="43DB4EC1" w14:textId="77777777" w:rsidTr="008B1813">
        <w:tc>
          <w:tcPr>
            <w:tcW w:w="709" w:type="dxa"/>
          </w:tcPr>
          <w:p w14:paraId="2D4F13D6" w14:textId="22EB66C1" w:rsidR="000A4DC2" w:rsidRPr="00E837A9" w:rsidRDefault="000A4DC2" w:rsidP="008949D2">
            <w:pPr>
              <w:pStyle w:val="Tabletext"/>
              <w:spacing w:before="80" w:after="80"/>
              <w:rPr>
                <w:b/>
              </w:rPr>
            </w:pPr>
            <w:r w:rsidRPr="00E837A9">
              <w:rPr>
                <w:b/>
              </w:rPr>
              <w:t>1.2.</w:t>
            </w:r>
          </w:p>
        </w:tc>
        <w:tc>
          <w:tcPr>
            <w:tcW w:w="8919" w:type="dxa"/>
            <w:gridSpan w:val="2"/>
          </w:tcPr>
          <w:p w14:paraId="46764FAC" w14:textId="4B7C5DCB" w:rsidR="000A4DC2" w:rsidRPr="00E837A9" w:rsidRDefault="000A4DC2" w:rsidP="008949D2">
            <w:pPr>
              <w:pStyle w:val="Tabletext"/>
              <w:spacing w:before="80" w:after="80"/>
              <w:rPr>
                <w:b/>
              </w:rPr>
            </w:pPr>
            <w:r w:rsidRPr="00E837A9">
              <w:rPr>
                <w:b/>
              </w:rPr>
              <w:t>Causes of Climate Changes</w:t>
            </w:r>
          </w:p>
        </w:tc>
      </w:tr>
      <w:tr w:rsidR="000A4DC2" w14:paraId="4C06F87F" w14:textId="77777777" w:rsidTr="008B1813">
        <w:tc>
          <w:tcPr>
            <w:tcW w:w="709" w:type="dxa"/>
          </w:tcPr>
          <w:p w14:paraId="56696E8E" w14:textId="77777777" w:rsidR="000A4DC2" w:rsidRDefault="000A4DC2" w:rsidP="008949D2">
            <w:pPr>
              <w:pStyle w:val="Tabletext"/>
              <w:spacing w:before="80" w:after="80"/>
            </w:pPr>
          </w:p>
        </w:tc>
        <w:tc>
          <w:tcPr>
            <w:tcW w:w="8919" w:type="dxa"/>
            <w:gridSpan w:val="2"/>
          </w:tcPr>
          <w:p w14:paraId="6280F563" w14:textId="77777777" w:rsidR="007227D2" w:rsidRPr="0090275E" w:rsidRDefault="007227D2" w:rsidP="007227D2">
            <w:pPr>
              <w:pStyle w:val="Tabletext"/>
              <w:spacing w:before="80" w:after="80"/>
              <w:rPr>
                <w:i/>
              </w:rPr>
            </w:pPr>
            <w:r w:rsidRPr="0090275E">
              <w:rPr>
                <w:i/>
              </w:rPr>
              <w:t xml:space="preserve">At the end of this training session, students will be able to: </w:t>
            </w:r>
          </w:p>
          <w:p w14:paraId="183AC7FE" w14:textId="77777777" w:rsidR="007227D2" w:rsidRPr="00316A9A" w:rsidRDefault="007227D2" w:rsidP="00BC2667">
            <w:pPr>
              <w:pStyle w:val="Tabletext"/>
              <w:numPr>
                <w:ilvl w:val="0"/>
                <w:numId w:val="7"/>
              </w:numPr>
            </w:pPr>
            <w:r w:rsidRPr="00316A9A">
              <w:t>Explain and evaluate past climate investigations and tools to detect its change over time</w:t>
            </w:r>
          </w:p>
          <w:p w14:paraId="22172C0C" w14:textId="77777777" w:rsidR="007227D2" w:rsidRPr="00316A9A" w:rsidRDefault="007227D2" w:rsidP="00BC2667">
            <w:pPr>
              <w:pStyle w:val="Tabletext"/>
              <w:numPr>
                <w:ilvl w:val="0"/>
                <w:numId w:val="7"/>
              </w:numPr>
            </w:pPr>
            <w:r w:rsidRPr="00316A9A">
              <w:t>Analyze causes and factors (natural and human induced) contributing to climate change</w:t>
            </w:r>
          </w:p>
          <w:p w14:paraId="431CCBDF" w14:textId="77777777" w:rsidR="007227D2" w:rsidRPr="00316A9A" w:rsidRDefault="007227D2" w:rsidP="00BC2667">
            <w:pPr>
              <w:pStyle w:val="Tabletext"/>
              <w:numPr>
                <w:ilvl w:val="0"/>
                <w:numId w:val="7"/>
              </w:numPr>
            </w:pPr>
            <w:r w:rsidRPr="00316A9A">
              <w:t>Describe past, current, and future concentrations of greenhouse gases (GHG) and their effect on Earth’s climate, as well as humans’ contributions to GHG emissions</w:t>
            </w:r>
          </w:p>
          <w:p w14:paraId="25C32FA1" w14:textId="42C60CB1" w:rsidR="007227D2" w:rsidRPr="007227D2" w:rsidRDefault="007227D2" w:rsidP="00BC2667">
            <w:pPr>
              <w:pStyle w:val="Tabletext"/>
              <w:numPr>
                <w:ilvl w:val="0"/>
                <w:numId w:val="7"/>
              </w:numPr>
            </w:pPr>
            <w:r w:rsidRPr="00316A9A">
              <w:t>Identify major sectors and human activities contributing globally and regionall</w:t>
            </w:r>
            <w:r w:rsidRPr="007227D2">
              <w:t>y to GHG emissions</w:t>
            </w:r>
          </w:p>
        </w:tc>
      </w:tr>
      <w:tr w:rsidR="000A4DC2" w:rsidRPr="00E837A9" w14:paraId="0C7668F4" w14:textId="77777777" w:rsidTr="0031572E">
        <w:tc>
          <w:tcPr>
            <w:tcW w:w="709" w:type="dxa"/>
          </w:tcPr>
          <w:p w14:paraId="4F6910B6" w14:textId="77EC2867" w:rsidR="000A4DC2" w:rsidRPr="00E837A9" w:rsidRDefault="000A4DC2" w:rsidP="008949D2">
            <w:pPr>
              <w:pStyle w:val="Tabletext"/>
              <w:spacing w:before="80" w:after="80"/>
              <w:rPr>
                <w:b/>
              </w:rPr>
            </w:pPr>
            <w:r w:rsidRPr="00E837A9">
              <w:rPr>
                <w:b/>
              </w:rPr>
              <w:t>1.3.</w:t>
            </w:r>
          </w:p>
        </w:tc>
        <w:tc>
          <w:tcPr>
            <w:tcW w:w="8919" w:type="dxa"/>
            <w:gridSpan w:val="2"/>
          </w:tcPr>
          <w:p w14:paraId="4AC897DA" w14:textId="46BA97BA" w:rsidR="000A4DC2" w:rsidRPr="00E837A9" w:rsidRDefault="000A4DC2" w:rsidP="00502F7F">
            <w:pPr>
              <w:pStyle w:val="Tabletext"/>
              <w:spacing w:before="80" w:after="80"/>
              <w:rPr>
                <w:b/>
              </w:rPr>
            </w:pPr>
            <w:r w:rsidRPr="00E837A9">
              <w:rPr>
                <w:b/>
              </w:rPr>
              <w:t>Clima</w:t>
            </w:r>
            <w:r w:rsidR="00502F7F">
              <w:rPr>
                <w:b/>
              </w:rPr>
              <w:t xml:space="preserve">te Intensification: Floods, </w:t>
            </w:r>
            <w:r w:rsidRPr="00E837A9">
              <w:rPr>
                <w:b/>
              </w:rPr>
              <w:t>Droughts</w:t>
            </w:r>
            <w:r w:rsidR="00502F7F">
              <w:rPr>
                <w:b/>
              </w:rPr>
              <w:t xml:space="preserve"> and Cyclones</w:t>
            </w:r>
          </w:p>
        </w:tc>
      </w:tr>
      <w:tr w:rsidR="000A4DC2" w14:paraId="214BD696" w14:textId="77777777" w:rsidTr="00D514B7">
        <w:tc>
          <w:tcPr>
            <w:tcW w:w="709" w:type="dxa"/>
          </w:tcPr>
          <w:p w14:paraId="0B0B7A76" w14:textId="77777777" w:rsidR="000A4DC2" w:rsidRDefault="000A4DC2" w:rsidP="008949D2">
            <w:pPr>
              <w:pStyle w:val="Tabletext"/>
              <w:spacing w:before="80" w:after="80"/>
            </w:pPr>
          </w:p>
        </w:tc>
        <w:tc>
          <w:tcPr>
            <w:tcW w:w="8919" w:type="dxa"/>
            <w:gridSpan w:val="2"/>
          </w:tcPr>
          <w:p w14:paraId="40E896C9" w14:textId="77777777" w:rsidR="007227D2" w:rsidRPr="0090275E" w:rsidRDefault="007227D2" w:rsidP="007227D2">
            <w:pPr>
              <w:pStyle w:val="Tabletext"/>
              <w:spacing w:before="80" w:after="80"/>
              <w:rPr>
                <w:i/>
              </w:rPr>
            </w:pPr>
            <w:r w:rsidRPr="0090275E">
              <w:rPr>
                <w:i/>
              </w:rPr>
              <w:t xml:space="preserve">At the end of this training session, students will be able to: </w:t>
            </w:r>
          </w:p>
          <w:p w14:paraId="21AD4FA0" w14:textId="77777777" w:rsidR="001C521C" w:rsidRPr="00146816" w:rsidRDefault="004E1571" w:rsidP="00BC2667">
            <w:pPr>
              <w:pStyle w:val="Tabletext"/>
              <w:numPr>
                <w:ilvl w:val="0"/>
                <w:numId w:val="8"/>
              </w:numPr>
              <w:rPr>
                <w:rFonts w:cs="Times New Roman"/>
              </w:rPr>
            </w:pPr>
            <w:r w:rsidRPr="00146816">
              <w:rPr>
                <w:rFonts w:cs="Times New Roman"/>
              </w:rPr>
              <w:t xml:space="preserve">Explain </w:t>
            </w:r>
            <w:r w:rsidR="00AB2EF4" w:rsidRPr="00146816">
              <w:rPr>
                <w:rFonts w:cs="Times New Roman"/>
              </w:rPr>
              <w:t>what climate intensification is</w:t>
            </w:r>
          </w:p>
          <w:p w14:paraId="5AFC9945" w14:textId="77777777" w:rsidR="001C521C" w:rsidRPr="00146816" w:rsidRDefault="00AB2EF4" w:rsidP="00BC2667">
            <w:pPr>
              <w:pStyle w:val="Tabletext"/>
              <w:numPr>
                <w:ilvl w:val="0"/>
                <w:numId w:val="8"/>
              </w:numPr>
              <w:rPr>
                <w:rFonts w:cs="Times New Roman"/>
              </w:rPr>
            </w:pPr>
            <w:r w:rsidRPr="00146816">
              <w:rPr>
                <w:rFonts w:cs="Times New Roman"/>
              </w:rPr>
              <w:t>Explain how climate intensification occurs</w:t>
            </w:r>
          </w:p>
          <w:p w14:paraId="7BE070C7" w14:textId="6FAA9FCB" w:rsidR="004E1571" w:rsidRPr="00146816" w:rsidRDefault="00316A9A" w:rsidP="00BC2667">
            <w:pPr>
              <w:pStyle w:val="Tabletext"/>
              <w:numPr>
                <w:ilvl w:val="0"/>
                <w:numId w:val="8"/>
              </w:numPr>
              <w:rPr>
                <w:rFonts w:cs="Times New Roman"/>
              </w:rPr>
            </w:pPr>
            <w:r w:rsidRPr="00146816">
              <w:rPr>
                <w:rFonts w:cs="Times New Roman"/>
              </w:rPr>
              <w:t xml:space="preserve">Describe the evidence of </w:t>
            </w:r>
            <w:r w:rsidR="003279B4">
              <w:rPr>
                <w:rFonts w:cs="Times New Roman"/>
              </w:rPr>
              <w:t xml:space="preserve">climate intensification: floods, </w:t>
            </w:r>
            <w:r w:rsidRPr="00146816">
              <w:rPr>
                <w:rFonts w:cs="Times New Roman"/>
              </w:rPr>
              <w:t>droughts</w:t>
            </w:r>
            <w:r w:rsidR="003279B4">
              <w:rPr>
                <w:rFonts w:cs="Times New Roman"/>
              </w:rPr>
              <w:t xml:space="preserve"> and cyclones</w:t>
            </w:r>
            <w:r w:rsidR="00E605FF">
              <w:rPr>
                <w:rFonts w:cs="Times New Roman"/>
              </w:rPr>
              <w:t xml:space="preserve"> and</w:t>
            </w:r>
            <w:r w:rsidR="006F56B6" w:rsidRPr="00146816">
              <w:rPr>
                <w:rFonts w:cs="Times New Roman"/>
              </w:rPr>
              <w:t xml:space="preserve"> how these affect</w:t>
            </w:r>
            <w:r w:rsidR="00E605FF">
              <w:rPr>
                <w:rFonts w:cs="Times New Roman"/>
              </w:rPr>
              <w:t>s</w:t>
            </w:r>
            <w:r w:rsidR="006F56B6" w:rsidRPr="00146816">
              <w:rPr>
                <w:rFonts w:cs="Times New Roman"/>
              </w:rPr>
              <w:t xml:space="preserve"> </w:t>
            </w:r>
            <w:r w:rsidR="00905348" w:rsidRPr="00146816">
              <w:rPr>
                <w:rFonts w:cs="Times New Roman"/>
              </w:rPr>
              <w:t>are differen</w:t>
            </w:r>
            <w:r w:rsidR="005D149E" w:rsidRPr="00146816">
              <w:rPr>
                <w:rFonts w:cs="Times New Roman"/>
              </w:rPr>
              <w:t>t for men and</w:t>
            </w:r>
            <w:r w:rsidR="003279B4">
              <w:rPr>
                <w:rFonts w:cs="Times New Roman"/>
              </w:rPr>
              <w:t xml:space="preserve"> women</w:t>
            </w:r>
            <w:r w:rsidR="00E605FF">
              <w:rPr>
                <w:rFonts w:cs="Times New Roman"/>
              </w:rPr>
              <w:t xml:space="preserve"> particularly in Bangladesh</w:t>
            </w:r>
          </w:p>
          <w:p w14:paraId="62D6DB99" w14:textId="57A24BDB" w:rsidR="000A7D4D" w:rsidRPr="00146816" w:rsidRDefault="001C521C" w:rsidP="00BC2667">
            <w:pPr>
              <w:pStyle w:val="Tabletext"/>
              <w:numPr>
                <w:ilvl w:val="0"/>
                <w:numId w:val="8"/>
              </w:numPr>
              <w:rPr>
                <w:rFonts w:cs="Times New Roman"/>
              </w:rPr>
            </w:pPr>
            <w:r w:rsidRPr="00146816">
              <w:rPr>
                <w:rFonts w:cs="Times New Roman"/>
              </w:rPr>
              <w:t xml:space="preserve">Explain the unusual climate intensification: </w:t>
            </w:r>
            <w:r w:rsidR="00567679" w:rsidRPr="00146816">
              <w:rPr>
                <w:rFonts w:cs="Times New Roman"/>
              </w:rPr>
              <w:t xml:space="preserve"> El Niño and </w:t>
            </w:r>
            <w:r w:rsidR="00BC2667" w:rsidRPr="00146816">
              <w:rPr>
                <w:rFonts w:cs="Times New Roman"/>
              </w:rPr>
              <w:t>La Niña</w:t>
            </w:r>
          </w:p>
          <w:p w14:paraId="5265AA87" w14:textId="780A08CD" w:rsidR="000A4DC2" w:rsidRDefault="00567679" w:rsidP="00BC2667">
            <w:pPr>
              <w:pStyle w:val="Tabletext"/>
              <w:numPr>
                <w:ilvl w:val="0"/>
                <w:numId w:val="8"/>
              </w:numPr>
            </w:pPr>
            <w:r w:rsidRPr="00146816">
              <w:rPr>
                <w:rFonts w:cs="Times New Roman"/>
              </w:rPr>
              <w:t>Identify strategies to mitigate climate intensification</w:t>
            </w:r>
            <w:r w:rsidR="00905348" w:rsidRPr="00146816">
              <w:rPr>
                <w:rFonts w:cs="Times New Roman"/>
              </w:rPr>
              <w:t xml:space="preserve"> considering gender needs and priorities</w:t>
            </w:r>
            <w:r w:rsidR="00964799">
              <w:rPr>
                <w:rFonts w:cs="Times New Roman"/>
              </w:rPr>
              <w:t xml:space="preserve"> in Bangladesh</w:t>
            </w:r>
          </w:p>
        </w:tc>
      </w:tr>
    </w:tbl>
    <w:p w14:paraId="518A8EFF" w14:textId="4119E68D" w:rsidR="00BF529A" w:rsidRDefault="00660110" w:rsidP="005871FB">
      <w:pPr>
        <w:pStyle w:val="Heading2"/>
      </w:pPr>
      <w:r>
        <w:t xml:space="preserve">Section II: </w:t>
      </w:r>
      <w:r>
        <w:tab/>
        <w:t xml:space="preserve">Impacts of Climate Change on People and Environment </w:t>
      </w:r>
    </w:p>
    <w:p w14:paraId="3A3358FF" w14:textId="30EF6FA4" w:rsidR="00F97E93" w:rsidRDefault="00F97E93" w:rsidP="00F97E93">
      <w:pPr>
        <w:pStyle w:val="Style4"/>
      </w:pPr>
      <w:r>
        <w:t xml:space="preserve">Once students </w:t>
      </w:r>
      <w:r w:rsidR="00C82860">
        <w:t>acquire</w:t>
      </w:r>
      <w:r>
        <w:t xml:space="preserve"> the basic understanding of what climate change is and how it is changing, Section 2 then teaches students about the major impacts of climate change </w:t>
      </w:r>
      <w:r w:rsidR="00C82860">
        <w:t xml:space="preserve">on people and our environment. </w:t>
      </w:r>
      <w:r>
        <w:t xml:space="preserve">The six topics in this section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34"/>
        <w:gridCol w:w="7785"/>
      </w:tblGrid>
      <w:tr w:rsidR="00F97E93" w:rsidRPr="00E837A9" w14:paraId="3A54F385" w14:textId="77777777" w:rsidTr="00C60A49">
        <w:tc>
          <w:tcPr>
            <w:tcW w:w="1843" w:type="dxa"/>
            <w:gridSpan w:val="2"/>
            <w:tcBorders>
              <w:bottom w:val="single" w:sz="12" w:space="0" w:color="auto"/>
            </w:tcBorders>
          </w:tcPr>
          <w:p w14:paraId="1A04DE7A" w14:textId="77777777" w:rsidR="00F97E93" w:rsidRPr="00E837A9" w:rsidRDefault="00F97E93" w:rsidP="00A64EA0">
            <w:pPr>
              <w:pStyle w:val="Tabletext"/>
              <w:spacing w:before="120" w:after="120"/>
              <w:rPr>
                <w:b/>
                <w:sz w:val="32"/>
                <w:szCs w:val="32"/>
              </w:rPr>
            </w:pPr>
            <w:r w:rsidRPr="00E837A9">
              <w:rPr>
                <w:b/>
                <w:sz w:val="32"/>
                <w:szCs w:val="32"/>
              </w:rPr>
              <w:t>TOPICS</w:t>
            </w:r>
          </w:p>
        </w:tc>
        <w:tc>
          <w:tcPr>
            <w:tcW w:w="7785" w:type="dxa"/>
            <w:tcBorders>
              <w:bottom w:val="single" w:sz="12" w:space="0" w:color="auto"/>
            </w:tcBorders>
          </w:tcPr>
          <w:p w14:paraId="47D7BC05" w14:textId="77777777" w:rsidR="00F97E93" w:rsidRPr="00E837A9" w:rsidRDefault="00F97E93" w:rsidP="00A64EA0">
            <w:pPr>
              <w:pStyle w:val="Tabletext"/>
              <w:spacing w:before="120" w:after="120"/>
              <w:rPr>
                <w:b/>
                <w:sz w:val="32"/>
                <w:szCs w:val="32"/>
              </w:rPr>
            </w:pPr>
            <w:r w:rsidRPr="00E837A9">
              <w:rPr>
                <w:b/>
                <w:sz w:val="32"/>
                <w:szCs w:val="32"/>
              </w:rPr>
              <w:t>LEARNING OBJECTIVES</w:t>
            </w:r>
          </w:p>
        </w:tc>
      </w:tr>
      <w:tr w:rsidR="00F97E93" w:rsidRPr="000A4DC2" w14:paraId="58DEED64" w14:textId="77777777" w:rsidTr="00C60A49">
        <w:tc>
          <w:tcPr>
            <w:tcW w:w="709" w:type="dxa"/>
            <w:tcBorders>
              <w:top w:val="single" w:sz="12" w:space="0" w:color="auto"/>
              <w:bottom w:val="single" w:sz="12" w:space="0" w:color="auto"/>
            </w:tcBorders>
            <w:shd w:val="clear" w:color="auto" w:fill="9BD2FF"/>
          </w:tcPr>
          <w:p w14:paraId="680EF7C7" w14:textId="678A56D1" w:rsidR="00F97E93" w:rsidRPr="000A4DC2" w:rsidRDefault="00F97E93" w:rsidP="00A64EA0">
            <w:pPr>
              <w:pStyle w:val="Tabletext"/>
              <w:spacing w:before="120" w:after="120"/>
              <w:rPr>
                <w:b/>
              </w:rPr>
            </w:pPr>
            <w:r>
              <w:rPr>
                <w:b/>
              </w:rPr>
              <w:t>II</w:t>
            </w:r>
            <w:r w:rsidRPr="000A4DC2">
              <w:rPr>
                <w:b/>
              </w:rPr>
              <w:t>.</w:t>
            </w:r>
          </w:p>
        </w:tc>
        <w:tc>
          <w:tcPr>
            <w:tcW w:w="8919" w:type="dxa"/>
            <w:gridSpan w:val="2"/>
            <w:tcBorders>
              <w:top w:val="single" w:sz="12" w:space="0" w:color="auto"/>
              <w:bottom w:val="single" w:sz="12" w:space="0" w:color="auto"/>
            </w:tcBorders>
            <w:shd w:val="clear" w:color="auto" w:fill="9BD2FF"/>
          </w:tcPr>
          <w:p w14:paraId="21446B8E" w14:textId="742C2668" w:rsidR="00F97E93" w:rsidRPr="000A4DC2" w:rsidRDefault="00F97E93" w:rsidP="00A64EA0">
            <w:pPr>
              <w:pStyle w:val="Tabletext"/>
              <w:spacing w:before="120" w:after="120"/>
              <w:rPr>
                <w:b/>
              </w:rPr>
            </w:pPr>
            <w:r>
              <w:rPr>
                <w:b/>
              </w:rPr>
              <w:t>IMPACTS OF CLIMATE CHANGE ON PEOPLE AND ENVIRONMENT</w:t>
            </w:r>
          </w:p>
        </w:tc>
      </w:tr>
      <w:tr w:rsidR="00F97E93" w:rsidRPr="00E837A9" w14:paraId="7AFCD24C" w14:textId="77777777" w:rsidTr="00F87D32">
        <w:tc>
          <w:tcPr>
            <w:tcW w:w="709" w:type="dxa"/>
            <w:tcBorders>
              <w:top w:val="single" w:sz="12" w:space="0" w:color="auto"/>
            </w:tcBorders>
          </w:tcPr>
          <w:p w14:paraId="7B46081D" w14:textId="3B3E651F" w:rsidR="00F97E93" w:rsidRPr="00E837A9" w:rsidRDefault="0098311F" w:rsidP="00A64EA0">
            <w:pPr>
              <w:pStyle w:val="Tabletext"/>
              <w:spacing w:before="120" w:after="120"/>
              <w:rPr>
                <w:b/>
              </w:rPr>
            </w:pPr>
            <w:r>
              <w:rPr>
                <w:b/>
              </w:rPr>
              <w:t>2</w:t>
            </w:r>
            <w:r w:rsidR="00F97E93" w:rsidRPr="00E837A9">
              <w:rPr>
                <w:b/>
              </w:rPr>
              <w:t>.1.</w:t>
            </w:r>
          </w:p>
        </w:tc>
        <w:tc>
          <w:tcPr>
            <w:tcW w:w="8919" w:type="dxa"/>
            <w:gridSpan w:val="2"/>
            <w:tcBorders>
              <w:top w:val="single" w:sz="12" w:space="0" w:color="auto"/>
            </w:tcBorders>
          </w:tcPr>
          <w:p w14:paraId="48B24B3A" w14:textId="6046FE80" w:rsidR="00F97E93" w:rsidRPr="00E837A9" w:rsidRDefault="00F97E93" w:rsidP="00A64EA0">
            <w:pPr>
              <w:pStyle w:val="Tabletext"/>
              <w:spacing w:before="120" w:after="120"/>
              <w:rPr>
                <w:b/>
              </w:rPr>
            </w:pPr>
            <w:r w:rsidRPr="00E837A9">
              <w:rPr>
                <w:b/>
              </w:rPr>
              <w:t xml:space="preserve">Introduction to </w:t>
            </w:r>
            <w:r w:rsidR="0098311F">
              <w:rPr>
                <w:b/>
              </w:rPr>
              <w:t>Climate Change Impacts</w:t>
            </w:r>
          </w:p>
        </w:tc>
      </w:tr>
      <w:tr w:rsidR="00F97E93" w14:paraId="034F0B9B" w14:textId="77777777" w:rsidTr="00F87D32">
        <w:trPr>
          <w:trHeight w:val="631"/>
        </w:trPr>
        <w:tc>
          <w:tcPr>
            <w:tcW w:w="709" w:type="dxa"/>
          </w:tcPr>
          <w:p w14:paraId="501CB2D5" w14:textId="77777777" w:rsidR="00F97E93" w:rsidRDefault="00F97E93" w:rsidP="00A64EA0">
            <w:pPr>
              <w:pStyle w:val="Tabletext"/>
              <w:spacing w:before="120" w:after="120"/>
            </w:pPr>
          </w:p>
        </w:tc>
        <w:tc>
          <w:tcPr>
            <w:tcW w:w="8919" w:type="dxa"/>
            <w:gridSpan w:val="2"/>
          </w:tcPr>
          <w:p w14:paraId="356A71A2" w14:textId="2A8D3C86" w:rsidR="00696193" w:rsidRPr="00696193" w:rsidRDefault="00696193" w:rsidP="00696193">
            <w:pPr>
              <w:pStyle w:val="Tabletext"/>
              <w:rPr>
                <w:i/>
                <w:color w:val="000000"/>
              </w:rPr>
            </w:pPr>
            <w:r w:rsidRPr="00696193">
              <w:rPr>
                <w:i/>
              </w:rPr>
              <w:t xml:space="preserve">At the end of this training session, </w:t>
            </w:r>
            <w:r>
              <w:rPr>
                <w:i/>
              </w:rPr>
              <w:t>students</w:t>
            </w:r>
            <w:r w:rsidRPr="00696193">
              <w:rPr>
                <w:i/>
              </w:rPr>
              <w:t xml:space="preserve"> will be able to:</w:t>
            </w:r>
          </w:p>
          <w:p w14:paraId="4F9631D0" w14:textId="77777777" w:rsidR="00696193" w:rsidRPr="00964799" w:rsidRDefault="00696193" w:rsidP="00964799">
            <w:pPr>
              <w:pStyle w:val="ListParagraph"/>
            </w:pPr>
            <w:r w:rsidRPr="00964799">
              <w:t>Differentiate between climate change and climate impacts</w:t>
            </w:r>
          </w:p>
          <w:p w14:paraId="3EE05F88" w14:textId="77777777" w:rsidR="00964799" w:rsidRPr="00964799" w:rsidRDefault="00696193" w:rsidP="00964799">
            <w:pPr>
              <w:pStyle w:val="ListParagraph"/>
            </w:pPr>
            <w:r w:rsidRPr="00964799">
              <w:t>Explain how climate impacts are discerned</w:t>
            </w:r>
          </w:p>
          <w:p w14:paraId="22316E39" w14:textId="40BDC105" w:rsidR="00673C26" w:rsidRPr="00964799" w:rsidRDefault="00696193" w:rsidP="00964799">
            <w:pPr>
              <w:pStyle w:val="ListParagraph"/>
            </w:pPr>
            <w:r w:rsidRPr="00964799">
              <w:t xml:space="preserve">Analyze how impacts of climate change </w:t>
            </w:r>
            <w:r w:rsidR="00673E32" w:rsidRPr="00964799">
              <w:t xml:space="preserve">on </w:t>
            </w:r>
            <w:r w:rsidR="00F64FB4" w:rsidRPr="00964799">
              <w:t>natural and human</w:t>
            </w:r>
            <w:r w:rsidR="00F936A2" w:rsidRPr="00964799">
              <w:t xml:space="preserve"> </w:t>
            </w:r>
            <w:r w:rsidR="00F64FB4" w:rsidRPr="00964799">
              <w:t>systems</w:t>
            </w:r>
            <w:r w:rsidR="000D4B29" w:rsidRPr="00964799">
              <w:t xml:space="preserve"> a</w:t>
            </w:r>
            <w:r w:rsidR="00905348" w:rsidRPr="00964799">
              <w:t xml:space="preserve">nd </w:t>
            </w:r>
            <w:r w:rsidR="00393194" w:rsidRPr="00964799">
              <w:t xml:space="preserve">differently </w:t>
            </w:r>
            <w:r w:rsidR="00905348" w:rsidRPr="00964799">
              <w:t>impacts on</w:t>
            </w:r>
            <w:r w:rsidR="000D4B29" w:rsidRPr="00964799">
              <w:t xml:space="preserve"> m</w:t>
            </w:r>
            <w:r w:rsidR="005D149E" w:rsidRPr="00964799">
              <w:t>en and</w:t>
            </w:r>
            <w:r w:rsidR="00F936A2" w:rsidRPr="00964799">
              <w:t xml:space="preserve"> women</w:t>
            </w:r>
            <w:r w:rsidR="00905348" w:rsidRPr="00964799">
              <w:t>.</w:t>
            </w:r>
          </w:p>
          <w:p w14:paraId="78056DB7" w14:textId="3CE6FC09" w:rsidR="00F97E93" w:rsidRDefault="00696193" w:rsidP="00964799">
            <w:pPr>
              <w:pStyle w:val="ListParagraph"/>
            </w:pPr>
            <w:r w:rsidRPr="00964799">
              <w:t>Expl</w:t>
            </w:r>
            <w:r w:rsidR="00F64FB4" w:rsidRPr="00964799">
              <w:t>ain what impact pathways are</w:t>
            </w:r>
            <w:r w:rsidR="00F64FB4">
              <w:t>,</w:t>
            </w:r>
            <w:r w:rsidRPr="00592071">
              <w:t xml:space="preserve"> how to discern and evaluate them</w:t>
            </w:r>
          </w:p>
        </w:tc>
      </w:tr>
      <w:tr w:rsidR="00F97E93" w:rsidRPr="00E837A9" w14:paraId="677FBACF" w14:textId="77777777" w:rsidTr="00F87D32">
        <w:tc>
          <w:tcPr>
            <w:tcW w:w="709" w:type="dxa"/>
          </w:tcPr>
          <w:p w14:paraId="0A7CF22F" w14:textId="78332E5B" w:rsidR="00F97E93" w:rsidRPr="00E837A9" w:rsidRDefault="0098311F" w:rsidP="00A64EA0">
            <w:pPr>
              <w:pStyle w:val="Tabletext"/>
              <w:spacing w:before="120" w:after="120"/>
              <w:rPr>
                <w:b/>
              </w:rPr>
            </w:pPr>
            <w:r>
              <w:rPr>
                <w:b/>
              </w:rPr>
              <w:t>2</w:t>
            </w:r>
            <w:r w:rsidR="00F97E93" w:rsidRPr="00E837A9">
              <w:rPr>
                <w:b/>
              </w:rPr>
              <w:t>.2.</w:t>
            </w:r>
          </w:p>
        </w:tc>
        <w:tc>
          <w:tcPr>
            <w:tcW w:w="8919" w:type="dxa"/>
            <w:gridSpan w:val="2"/>
          </w:tcPr>
          <w:p w14:paraId="7663A361" w14:textId="46D6CE86" w:rsidR="00F97E93" w:rsidRPr="00E837A9" w:rsidRDefault="00096119" w:rsidP="00A64EA0">
            <w:pPr>
              <w:pStyle w:val="Tabletext"/>
              <w:spacing w:before="120" w:after="120"/>
              <w:rPr>
                <w:b/>
              </w:rPr>
            </w:pPr>
            <w:r>
              <w:rPr>
                <w:b/>
              </w:rPr>
              <w:t>Sea Level Rise</w:t>
            </w:r>
          </w:p>
        </w:tc>
      </w:tr>
      <w:tr w:rsidR="00F97E93" w14:paraId="7E94A8A5" w14:textId="77777777" w:rsidTr="00F87D32">
        <w:tc>
          <w:tcPr>
            <w:tcW w:w="709" w:type="dxa"/>
          </w:tcPr>
          <w:p w14:paraId="2A2E8E90" w14:textId="77777777" w:rsidR="00F97E93" w:rsidRDefault="00F97E93" w:rsidP="00A64EA0">
            <w:pPr>
              <w:pStyle w:val="Tabletext"/>
              <w:spacing w:before="120" w:after="120"/>
            </w:pPr>
          </w:p>
        </w:tc>
        <w:tc>
          <w:tcPr>
            <w:tcW w:w="8919" w:type="dxa"/>
            <w:gridSpan w:val="2"/>
          </w:tcPr>
          <w:p w14:paraId="1CB62CD1" w14:textId="77777777" w:rsidR="00673C26" w:rsidRPr="00696193" w:rsidRDefault="00673C26" w:rsidP="00673C26">
            <w:pPr>
              <w:pStyle w:val="Tabletext"/>
              <w:rPr>
                <w:i/>
                <w:color w:val="000000"/>
              </w:rPr>
            </w:pPr>
            <w:r w:rsidRPr="00696193">
              <w:rPr>
                <w:i/>
              </w:rPr>
              <w:t xml:space="preserve">At the end of this training session, </w:t>
            </w:r>
            <w:r>
              <w:rPr>
                <w:i/>
              </w:rPr>
              <w:t>students</w:t>
            </w:r>
            <w:r w:rsidRPr="00696193">
              <w:rPr>
                <w:i/>
              </w:rPr>
              <w:t xml:space="preserve"> will be able to:</w:t>
            </w:r>
          </w:p>
          <w:p w14:paraId="5CC38039" w14:textId="484F6C61" w:rsidR="00F64FB4" w:rsidRPr="00592071" w:rsidRDefault="00F64FB4" w:rsidP="00BC2667">
            <w:pPr>
              <w:pStyle w:val="ListParagraph"/>
              <w:numPr>
                <w:ilvl w:val="0"/>
                <w:numId w:val="10"/>
              </w:numPr>
              <w:spacing w:line="240" w:lineRule="auto"/>
            </w:pPr>
            <w:r w:rsidRPr="00592071">
              <w:t xml:space="preserve">Explain </w:t>
            </w:r>
            <w:r>
              <w:t xml:space="preserve">global and </w:t>
            </w:r>
            <w:r w:rsidRPr="00592071">
              <w:t xml:space="preserve">local sea level rise and factors contributing to both </w:t>
            </w:r>
          </w:p>
          <w:p w14:paraId="531AE5AB" w14:textId="77777777" w:rsidR="00F64FB4" w:rsidRPr="00592071" w:rsidRDefault="00F64FB4" w:rsidP="00BC2667">
            <w:pPr>
              <w:pStyle w:val="ListParagraph"/>
              <w:numPr>
                <w:ilvl w:val="0"/>
                <w:numId w:val="10"/>
              </w:numPr>
              <w:spacing w:line="240" w:lineRule="auto"/>
            </w:pPr>
            <w:r w:rsidRPr="00592071">
              <w:t>Explain the causes of sea level change</w:t>
            </w:r>
          </w:p>
          <w:p w14:paraId="49E9BE97" w14:textId="77777777" w:rsidR="00F64FB4" w:rsidRPr="00592071" w:rsidRDefault="00F64FB4" w:rsidP="00BC2667">
            <w:pPr>
              <w:pStyle w:val="ListParagraph"/>
              <w:numPr>
                <w:ilvl w:val="0"/>
                <w:numId w:val="10"/>
              </w:numPr>
              <w:spacing w:line="240" w:lineRule="auto"/>
            </w:pPr>
            <w:r w:rsidRPr="00592071">
              <w:t>Describe how sea level has changed throughout Earth’s history</w:t>
            </w:r>
          </w:p>
          <w:p w14:paraId="27418F28" w14:textId="77777777" w:rsidR="00F64FB4" w:rsidRPr="00592071" w:rsidRDefault="00F64FB4" w:rsidP="00BC2667">
            <w:pPr>
              <w:pStyle w:val="ListParagraph"/>
              <w:numPr>
                <w:ilvl w:val="0"/>
                <w:numId w:val="10"/>
              </w:numPr>
              <w:spacing w:line="240" w:lineRule="auto"/>
            </w:pPr>
            <w:r w:rsidRPr="00592071">
              <w:t>Explain current observations, projections of future sea levels, and their respective uncertainties</w:t>
            </w:r>
          </w:p>
          <w:p w14:paraId="16ED6F4A" w14:textId="77777777" w:rsidR="00F936A2" w:rsidRDefault="00F64FB4" w:rsidP="00BC2667">
            <w:pPr>
              <w:pStyle w:val="ListParagraph"/>
              <w:numPr>
                <w:ilvl w:val="0"/>
                <w:numId w:val="10"/>
              </w:numPr>
              <w:spacing w:line="240" w:lineRule="auto"/>
            </w:pPr>
            <w:r w:rsidRPr="00592071">
              <w:t>Explain the mechanisms underlying potential risks and vulnerabilities and their geographic distribution</w:t>
            </w:r>
          </w:p>
          <w:p w14:paraId="7DE2AB98" w14:textId="773F7947" w:rsidR="000C782D" w:rsidRPr="00146816" w:rsidRDefault="00F936A2" w:rsidP="00BC2667">
            <w:pPr>
              <w:pStyle w:val="ListParagraph"/>
              <w:numPr>
                <w:ilvl w:val="0"/>
                <w:numId w:val="10"/>
              </w:numPr>
              <w:spacing w:line="240" w:lineRule="auto"/>
            </w:pPr>
            <w:r w:rsidRPr="00146816">
              <w:t>Explain how see level rising increase women vulnerabilities and what are the potential</w:t>
            </w:r>
            <w:r w:rsidR="00F64FB4" w:rsidRPr="00146816">
              <w:t xml:space="preserve"> </w:t>
            </w:r>
            <w:r w:rsidRPr="00146816">
              <w:t>adaptive and mitigating measure to reduce vulnerabilities</w:t>
            </w:r>
          </w:p>
          <w:p w14:paraId="571FEB59" w14:textId="2D5A6780" w:rsidR="000C782D" w:rsidRDefault="00F64FB4" w:rsidP="00BC2667">
            <w:pPr>
              <w:pStyle w:val="ListParagraph"/>
              <w:numPr>
                <w:ilvl w:val="0"/>
                <w:numId w:val="10"/>
              </w:numPr>
              <w:spacing w:line="240" w:lineRule="auto"/>
            </w:pPr>
            <w:r w:rsidRPr="00146816">
              <w:t>Describe and evaluate potential adaptations to reduce or avoid the impacts to people</w:t>
            </w:r>
            <w:r w:rsidR="00CE2B0D" w:rsidRPr="00146816">
              <w:t xml:space="preserve"> (men</w:t>
            </w:r>
            <w:r w:rsidR="00393194" w:rsidRPr="00146816">
              <w:t xml:space="preserve"> </w:t>
            </w:r>
            <w:r w:rsidR="005D149E" w:rsidRPr="00146816">
              <w:t>and</w:t>
            </w:r>
            <w:r w:rsidR="00CE2B0D" w:rsidRPr="00146816">
              <w:t xml:space="preserve"> women)</w:t>
            </w:r>
            <w:r w:rsidRPr="00146816">
              <w:t xml:space="preserve"> and ecosystems</w:t>
            </w:r>
          </w:p>
        </w:tc>
      </w:tr>
      <w:tr w:rsidR="00F97E93" w:rsidRPr="00E837A9" w14:paraId="5192AC24" w14:textId="77777777" w:rsidTr="00F87D32">
        <w:tc>
          <w:tcPr>
            <w:tcW w:w="709" w:type="dxa"/>
          </w:tcPr>
          <w:p w14:paraId="2816B0B0" w14:textId="6320F0D3" w:rsidR="00F97E93" w:rsidRPr="00E837A9" w:rsidRDefault="0098311F" w:rsidP="00A64EA0">
            <w:pPr>
              <w:pStyle w:val="Tabletext"/>
              <w:spacing w:before="120" w:after="120"/>
              <w:rPr>
                <w:b/>
              </w:rPr>
            </w:pPr>
            <w:r>
              <w:rPr>
                <w:b/>
              </w:rPr>
              <w:t>2</w:t>
            </w:r>
            <w:r w:rsidR="00F97E93" w:rsidRPr="00E837A9">
              <w:rPr>
                <w:b/>
              </w:rPr>
              <w:t>.3.</w:t>
            </w:r>
          </w:p>
        </w:tc>
        <w:tc>
          <w:tcPr>
            <w:tcW w:w="8919" w:type="dxa"/>
            <w:gridSpan w:val="2"/>
          </w:tcPr>
          <w:p w14:paraId="09851566" w14:textId="58D48E04" w:rsidR="00F97E93" w:rsidRPr="00E837A9" w:rsidRDefault="00F97E93" w:rsidP="00A64EA0">
            <w:pPr>
              <w:pStyle w:val="Tabletext"/>
              <w:spacing w:before="120" w:after="120"/>
              <w:rPr>
                <w:b/>
              </w:rPr>
            </w:pPr>
            <w:r w:rsidRPr="00E837A9">
              <w:rPr>
                <w:b/>
              </w:rPr>
              <w:t xml:space="preserve">Climate </w:t>
            </w:r>
            <w:r w:rsidR="00096119">
              <w:rPr>
                <w:b/>
              </w:rPr>
              <w:t>C</w:t>
            </w:r>
            <w:r w:rsidR="00B95070">
              <w:rPr>
                <w:b/>
              </w:rPr>
              <w:t>hange</w:t>
            </w:r>
            <w:r w:rsidR="00096119">
              <w:rPr>
                <w:b/>
              </w:rPr>
              <w:t xml:space="preserve"> and Water Resources</w:t>
            </w:r>
            <w:r w:rsidR="0055775B">
              <w:rPr>
                <w:b/>
              </w:rPr>
              <w:t>: Effects</w:t>
            </w:r>
          </w:p>
        </w:tc>
      </w:tr>
      <w:tr w:rsidR="00F97E93" w14:paraId="3355A6CD" w14:textId="77777777" w:rsidTr="00F87D32">
        <w:tc>
          <w:tcPr>
            <w:tcW w:w="709" w:type="dxa"/>
          </w:tcPr>
          <w:p w14:paraId="02E2C2DD" w14:textId="77777777" w:rsidR="00F97E93" w:rsidRDefault="00F97E93" w:rsidP="00A64EA0">
            <w:pPr>
              <w:pStyle w:val="Tabletext"/>
              <w:spacing w:before="120" w:after="120"/>
            </w:pPr>
          </w:p>
        </w:tc>
        <w:tc>
          <w:tcPr>
            <w:tcW w:w="8919" w:type="dxa"/>
            <w:gridSpan w:val="2"/>
          </w:tcPr>
          <w:p w14:paraId="62118A6E" w14:textId="77777777" w:rsidR="00673C26" w:rsidRPr="00696193" w:rsidRDefault="00673C26" w:rsidP="00673C26">
            <w:pPr>
              <w:pStyle w:val="Tabletext"/>
              <w:rPr>
                <w:i/>
                <w:color w:val="000000"/>
              </w:rPr>
            </w:pPr>
            <w:r w:rsidRPr="00696193">
              <w:rPr>
                <w:i/>
              </w:rPr>
              <w:t xml:space="preserve">At the end of this training session, </w:t>
            </w:r>
            <w:r>
              <w:rPr>
                <w:i/>
              </w:rPr>
              <w:t>students</w:t>
            </w:r>
            <w:r w:rsidRPr="00696193">
              <w:rPr>
                <w:i/>
              </w:rPr>
              <w:t xml:space="preserve"> will be able to:</w:t>
            </w:r>
          </w:p>
          <w:p w14:paraId="6A3C5259" w14:textId="77777777" w:rsidR="00ED3F52" w:rsidRDefault="00ED3F52" w:rsidP="00D65458">
            <w:pPr>
              <w:pStyle w:val="ListParagraph"/>
              <w:numPr>
                <w:ilvl w:val="0"/>
                <w:numId w:val="11"/>
              </w:numPr>
              <w:spacing w:line="240" w:lineRule="auto"/>
            </w:pPr>
            <w:r>
              <w:t>Explain the basic values, issue</w:t>
            </w:r>
            <w:r w:rsidR="000C782D" w:rsidRPr="000A78CD">
              <w:t xml:space="preserve"> and threats to water</w:t>
            </w:r>
            <w:r>
              <w:t xml:space="preserve"> resources</w:t>
            </w:r>
          </w:p>
          <w:p w14:paraId="18143947" w14:textId="2795AFD0" w:rsidR="000C782D" w:rsidRPr="00146816" w:rsidRDefault="00ED3F52" w:rsidP="00D65458">
            <w:pPr>
              <w:pStyle w:val="ListParagraph"/>
              <w:numPr>
                <w:ilvl w:val="0"/>
                <w:numId w:val="11"/>
              </w:numPr>
              <w:spacing w:line="240" w:lineRule="auto"/>
            </w:pPr>
            <w:r w:rsidRPr="00146816">
              <w:t xml:space="preserve">Describe </w:t>
            </w:r>
            <w:r w:rsidR="000C782D" w:rsidRPr="00146816">
              <w:t>how climate change affect</w:t>
            </w:r>
            <w:r w:rsidRPr="00146816">
              <w:t>s</w:t>
            </w:r>
            <w:r w:rsidR="000C782D" w:rsidRPr="00146816">
              <w:t xml:space="preserve"> water resources and use</w:t>
            </w:r>
          </w:p>
          <w:p w14:paraId="159AB174" w14:textId="5CFC38B5" w:rsidR="00D65458" w:rsidRPr="00146816" w:rsidRDefault="000C782D" w:rsidP="00D65458">
            <w:pPr>
              <w:pStyle w:val="ListParagraph"/>
              <w:numPr>
                <w:ilvl w:val="0"/>
                <w:numId w:val="11"/>
              </w:numPr>
              <w:spacing w:line="240" w:lineRule="auto"/>
            </w:pPr>
            <w:r w:rsidRPr="00146816">
              <w:t>Describe and assess observed changes in and projected impacts on fr</w:t>
            </w:r>
            <w:r w:rsidR="00ED3F52" w:rsidRPr="00146816">
              <w:t>eshwater systems and resources</w:t>
            </w:r>
            <w:r w:rsidR="00D65458" w:rsidRPr="00146816">
              <w:t xml:space="preserve"> and increase women vulnerabilities and what are the potential adaptive and mitigating measure to reduce theses vulnerabilities in relation to water resources</w:t>
            </w:r>
          </w:p>
          <w:p w14:paraId="505A4D55" w14:textId="731EEF37" w:rsidR="00146816" w:rsidRPr="00146816" w:rsidRDefault="000C782D" w:rsidP="00146816">
            <w:pPr>
              <w:pStyle w:val="ListParagraph"/>
              <w:numPr>
                <w:ilvl w:val="0"/>
                <w:numId w:val="11"/>
              </w:numPr>
              <w:spacing w:line="240" w:lineRule="auto"/>
            </w:pPr>
            <w:r w:rsidRPr="00146816">
              <w:t>Analyze how impacts to water resources interact and affect human uses</w:t>
            </w:r>
            <w:r w:rsidR="00393194" w:rsidRPr="00146816">
              <w:t xml:space="preserve"> (</w:t>
            </w:r>
            <w:r w:rsidR="005D149E" w:rsidRPr="00146816">
              <w:t xml:space="preserve">differently affect men and </w:t>
            </w:r>
            <w:r w:rsidR="00393194" w:rsidRPr="00146816">
              <w:t xml:space="preserve">women) </w:t>
            </w:r>
            <w:r w:rsidRPr="00146816">
              <w:t>and aquatic ecosystems</w:t>
            </w:r>
          </w:p>
        </w:tc>
      </w:tr>
      <w:tr w:rsidR="00F97E93" w:rsidRPr="00E837A9" w14:paraId="7A0A4514" w14:textId="77777777" w:rsidTr="00F87D32">
        <w:tc>
          <w:tcPr>
            <w:tcW w:w="709" w:type="dxa"/>
          </w:tcPr>
          <w:p w14:paraId="77ECC6AF" w14:textId="27300F27" w:rsidR="00F97E93" w:rsidRPr="00E837A9" w:rsidRDefault="0098311F" w:rsidP="00A64EA0">
            <w:pPr>
              <w:pStyle w:val="Tabletext"/>
              <w:spacing w:before="120" w:after="120"/>
              <w:rPr>
                <w:b/>
              </w:rPr>
            </w:pPr>
            <w:r>
              <w:rPr>
                <w:b/>
              </w:rPr>
              <w:t>2</w:t>
            </w:r>
            <w:r w:rsidR="00F97E93" w:rsidRPr="00E837A9">
              <w:rPr>
                <w:b/>
              </w:rPr>
              <w:t>.4.</w:t>
            </w:r>
          </w:p>
        </w:tc>
        <w:tc>
          <w:tcPr>
            <w:tcW w:w="8919" w:type="dxa"/>
            <w:gridSpan w:val="2"/>
          </w:tcPr>
          <w:p w14:paraId="518F1AF7" w14:textId="68C38BFE" w:rsidR="00F97E93" w:rsidRPr="00E837A9" w:rsidRDefault="00F97E93" w:rsidP="00A64EA0">
            <w:pPr>
              <w:pStyle w:val="Tabletext"/>
              <w:spacing w:before="120" w:after="120"/>
              <w:rPr>
                <w:b/>
              </w:rPr>
            </w:pPr>
            <w:r w:rsidRPr="00E837A9">
              <w:rPr>
                <w:b/>
              </w:rPr>
              <w:t xml:space="preserve">Climate </w:t>
            </w:r>
            <w:r w:rsidR="00A64EA0">
              <w:rPr>
                <w:b/>
              </w:rPr>
              <w:t>Change and Food Security</w:t>
            </w:r>
          </w:p>
        </w:tc>
      </w:tr>
      <w:tr w:rsidR="00F97E93" w14:paraId="662ABCE1" w14:textId="77777777" w:rsidTr="0098311F">
        <w:tc>
          <w:tcPr>
            <w:tcW w:w="709" w:type="dxa"/>
          </w:tcPr>
          <w:p w14:paraId="7708F7D0" w14:textId="77777777" w:rsidR="00F97E93" w:rsidRDefault="00F97E93" w:rsidP="00A64EA0">
            <w:pPr>
              <w:pStyle w:val="Tabletext"/>
              <w:spacing w:before="120" w:after="120"/>
            </w:pPr>
          </w:p>
        </w:tc>
        <w:tc>
          <w:tcPr>
            <w:tcW w:w="8919" w:type="dxa"/>
            <w:gridSpan w:val="2"/>
          </w:tcPr>
          <w:p w14:paraId="3BE4596F" w14:textId="77777777" w:rsidR="00673C26" w:rsidRPr="00696193" w:rsidRDefault="00673C26" w:rsidP="00673C26">
            <w:pPr>
              <w:pStyle w:val="Tabletext"/>
              <w:rPr>
                <w:i/>
                <w:color w:val="000000"/>
              </w:rPr>
            </w:pPr>
            <w:r w:rsidRPr="00696193">
              <w:rPr>
                <w:i/>
              </w:rPr>
              <w:t xml:space="preserve">At the end of this training session, </w:t>
            </w:r>
            <w:r>
              <w:rPr>
                <w:i/>
              </w:rPr>
              <w:t>students</w:t>
            </w:r>
            <w:r w:rsidRPr="00696193">
              <w:rPr>
                <w:i/>
              </w:rPr>
              <w:t xml:space="preserve"> will be able to:</w:t>
            </w:r>
          </w:p>
          <w:p w14:paraId="22D5C723" w14:textId="687794F2" w:rsidR="00ED3F52" w:rsidRPr="00146816" w:rsidRDefault="00ED3F52" w:rsidP="00BC2667">
            <w:pPr>
              <w:pStyle w:val="ListParagraph"/>
              <w:numPr>
                <w:ilvl w:val="0"/>
                <w:numId w:val="12"/>
              </w:numPr>
              <w:spacing w:line="240" w:lineRule="auto"/>
              <w:rPr>
                <w:szCs w:val="28"/>
              </w:rPr>
            </w:pPr>
            <w:r w:rsidRPr="00146816">
              <w:rPr>
                <w:szCs w:val="28"/>
              </w:rPr>
              <w:t>Explain and analyze how climate change is affecting agriculture and food security</w:t>
            </w:r>
            <w:r w:rsidR="00546661" w:rsidRPr="00146816">
              <w:rPr>
                <w:szCs w:val="28"/>
              </w:rPr>
              <w:t xml:space="preserve"> and increase women vulnerabilities in relation to</w:t>
            </w:r>
            <w:r w:rsidR="006630E5" w:rsidRPr="00146816">
              <w:rPr>
                <w:szCs w:val="28"/>
              </w:rPr>
              <w:t xml:space="preserve"> agriculture and</w:t>
            </w:r>
            <w:r w:rsidR="00146816" w:rsidRPr="00146816">
              <w:rPr>
                <w:szCs w:val="28"/>
              </w:rPr>
              <w:t xml:space="preserve"> food security</w:t>
            </w:r>
          </w:p>
          <w:p w14:paraId="153B5322" w14:textId="591C7DA5" w:rsidR="00EA5069" w:rsidRPr="00146816" w:rsidRDefault="00ED3F52" w:rsidP="00BC2667">
            <w:pPr>
              <w:pStyle w:val="ListParagraph"/>
              <w:numPr>
                <w:ilvl w:val="0"/>
                <w:numId w:val="12"/>
              </w:numPr>
              <w:spacing w:line="240" w:lineRule="auto"/>
              <w:rPr>
                <w:szCs w:val="28"/>
              </w:rPr>
            </w:pPr>
            <w:r w:rsidRPr="00146816">
              <w:rPr>
                <w:szCs w:val="28"/>
              </w:rPr>
              <w:t>Propose potential adaptation actions to reduce the negative impacts of climate change on agriculture to ensure food security</w:t>
            </w:r>
            <w:r w:rsidR="00546661" w:rsidRPr="00146816">
              <w:rPr>
                <w:szCs w:val="28"/>
              </w:rPr>
              <w:t xml:space="preserve"> considering gender </w:t>
            </w:r>
            <w:r w:rsidR="00D65458" w:rsidRPr="00146816">
              <w:rPr>
                <w:szCs w:val="28"/>
              </w:rPr>
              <w:t>needs and priorities</w:t>
            </w:r>
          </w:p>
          <w:p w14:paraId="2E17E7F7" w14:textId="7EC1E999" w:rsidR="008217DF" w:rsidRPr="008217DF" w:rsidRDefault="00ED3F52" w:rsidP="0096700A">
            <w:pPr>
              <w:pStyle w:val="ListParagraph"/>
              <w:numPr>
                <w:ilvl w:val="0"/>
                <w:numId w:val="12"/>
              </w:numPr>
              <w:spacing w:line="240" w:lineRule="auto"/>
              <w:rPr>
                <w:szCs w:val="28"/>
              </w:rPr>
            </w:pPr>
            <w:r w:rsidRPr="00146816">
              <w:rPr>
                <w:szCs w:val="28"/>
              </w:rPr>
              <w:t>Propose potential improvements in agricultural systems to improve food security while mitigating climate change (i.e., reducing emissions from the agriculture land use sector)</w:t>
            </w:r>
            <w:r w:rsidR="00291331" w:rsidRPr="00146816">
              <w:rPr>
                <w:szCs w:val="28"/>
              </w:rPr>
              <w:t xml:space="preserve"> considering men </w:t>
            </w:r>
            <w:r w:rsidR="004A5205">
              <w:rPr>
                <w:szCs w:val="28"/>
              </w:rPr>
              <w:t xml:space="preserve">and </w:t>
            </w:r>
            <w:r w:rsidR="00291331" w:rsidRPr="00146816">
              <w:rPr>
                <w:szCs w:val="28"/>
              </w:rPr>
              <w:t>women potential</w:t>
            </w:r>
            <w:r w:rsidR="005D149E" w:rsidRPr="00146816">
              <w:rPr>
                <w:szCs w:val="28"/>
              </w:rPr>
              <w:t>s</w:t>
            </w:r>
          </w:p>
        </w:tc>
      </w:tr>
      <w:tr w:rsidR="0098311F" w:rsidRPr="00A64EA0" w14:paraId="79586E17" w14:textId="77777777" w:rsidTr="0098311F">
        <w:tc>
          <w:tcPr>
            <w:tcW w:w="709" w:type="dxa"/>
          </w:tcPr>
          <w:p w14:paraId="20CF776C" w14:textId="1B8CD3B1" w:rsidR="0098311F" w:rsidRPr="00A64EA0" w:rsidRDefault="0098311F" w:rsidP="00A64EA0">
            <w:pPr>
              <w:pStyle w:val="Tabletext"/>
              <w:spacing w:before="120" w:after="120"/>
              <w:rPr>
                <w:b/>
              </w:rPr>
            </w:pPr>
            <w:r w:rsidRPr="00A64EA0">
              <w:rPr>
                <w:b/>
              </w:rPr>
              <w:t>2.5</w:t>
            </w:r>
          </w:p>
        </w:tc>
        <w:tc>
          <w:tcPr>
            <w:tcW w:w="8919" w:type="dxa"/>
            <w:gridSpan w:val="2"/>
          </w:tcPr>
          <w:p w14:paraId="52253B15" w14:textId="57887572" w:rsidR="0098311F" w:rsidRPr="00A64EA0" w:rsidRDefault="00A64EA0" w:rsidP="00A64EA0">
            <w:pPr>
              <w:pStyle w:val="Tabletext"/>
              <w:spacing w:before="120" w:after="120"/>
              <w:rPr>
                <w:b/>
              </w:rPr>
            </w:pPr>
            <w:r w:rsidRPr="00A64EA0">
              <w:rPr>
                <w:b/>
              </w:rPr>
              <w:t>Cl</w:t>
            </w:r>
            <w:r>
              <w:rPr>
                <w:b/>
              </w:rPr>
              <w:t>imate Change and Human Health</w:t>
            </w:r>
          </w:p>
        </w:tc>
      </w:tr>
      <w:tr w:rsidR="0098311F" w14:paraId="51721654" w14:textId="77777777" w:rsidTr="0098311F">
        <w:tc>
          <w:tcPr>
            <w:tcW w:w="709" w:type="dxa"/>
          </w:tcPr>
          <w:p w14:paraId="15496B4E" w14:textId="77777777" w:rsidR="0098311F" w:rsidRPr="0098311F" w:rsidRDefault="0098311F" w:rsidP="00A64EA0">
            <w:pPr>
              <w:pStyle w:val="Tabletext"/>
              <w:spacing w:before="120" w:after="120"/>
              <w:rPr>
                <w:b/>
              </w:rPr>
            </w:pPr>
          </w:p>
        </w:tc>
        <w:tc>
          <w:tcPr>
            <w:tcW w:w="8919" w:type="dxa"/>
            <w:gridSpan w:val="2"/>
          </w:tcPr>
          <w:p w14:paraId="56589F23" w14:textId="77777777" w:rsidR="00673C26" w:rsidRPr="00696193" w:rsidRDefault="00673C26" w:rsidP="00673C26">
            <w:pPr>
              <w:pStyle w:val="Tabletext"/>
              <w:rPr>
                <w:i/>
                <w:color w:val="000000"/>
              </w:rPr>
            </w:pPr>
            <w:r w:rsidRPr="00696193">
              <w:rPr>
                <w:i/>
              </w:rPr>
              <w:t xml:space="preserve">At the end of this training session, </w:t>
            </w:r>
            <w:r>
              <w:rPr>
                <w:i/>
              </w:rPr>
              <w:t>students</w:t>
            </w:r>
            <w:r w:rsidRPr="00696193">
              <w:rPr>
                <w:i/>
              </w:rPr>
              <w:t xml:space="preserve"> will be able to:</w:t>
            </w:r>
          </w:p>
          <w:p w14:paraId="2DDC4E3D" w14:textId="77777777" w:rsidR="008217DF" w:rsidRPr="00A036EB" w:rsidRDefault="008217DF" w:rsidP="00BC2667">
            <w:pPr>
              <w:pStyle w:val="ListParagraph"/>
              <w:numPr>
                <w:ilvl w:val="0"/>
                <w:numId w:val="13"/>
              </w:numPr>
              <w:spacing w:line="240" w:lineRule="auto"/>
            </w:pPr>
            <w:r w:rsidRPr="00A036EB">
              <w:t>Describe the diseases likely to be exacerbated by climate change - from local, regional, and global perspectives</w:t>
            </w:r>
          </w:p>
          <w:p w14:paraId="45538DF1" w14:textId="77777777" w:rsidR="008217DF" w:rsidRDefault="008217DF" w:rsidP="00BC2667">
            <w:pPr>
              <w:pStyle w:val="ListParagraph"/>
              <w:numPr>
                <w:ilvl w:val="0"/>
                <w:numId w:val="13"/>
              </w:numPr>
              <w:spacing w:line="240" w:lineRule="auto"/>
            </w:pPr>
            <w:r w:rsidRPr="00A036EB">
              <w:t>Identify the most vulnerable people and populations whose health could be affected by climate change</w:t>
            </w:r>
          </w:p>
          <w:p w14:paraId="3CA64356" w14:textId="108C59D3" w:rsidR="0098311F" w:rsidRDefault="008217DF" w:rsidP="00BC2667">
            <w:pPr>
              <w:pStyle w:val="ListParagraph"/>
              <w:numPr>
                <w:ilvl w:val="0"/>
                <w:numId w:val="13"/>
              </w:numPr>
              <w:spacing w:line="240" w:lineRule="auto"/>
            </w:pPr>
            <w:r w:rsidRPr="00A036EB">
              <w:t>Propose possible adaptations to climate change-related human health issues, risks, and problems</w:t>
            </w:r>
          </w:p>
        </w:tc>
      </w:tr>
      <w:tr w:rsidR="0098311F" w:rsidRPr="00A64EA0" w14:paraId="415DEF4F" w14:textId="77777777" w:rsidTr="00E71C8E">
        <w:tc>
          <w:tcPr>
            <w:tcW w:w="709" w:type="dxa"/>
          </w:tcPr>
          <w:p w14:paraId="063AE0DD" w14:textId="04A1DB29" w:rsidR="0098311F" w:rsidRPr="00A64EA0" w:rsidRDefault="0098311F" w:rsidP="00A64EA0">
            <w:pPr>
              <w:pStyle w:val="Tabletext"/>
              <w:spacing w:before="120" w:after="120"/>
              <w:rPr>
                <w:b/>
              </w:rPr>
            </w:pPr>
            <w:r w:rsidRPr="00A64EA0">
              <w:rPr>
                <w:b/>
              </w:rPr>
              <w:t>2.6</w:t>
            </w:r>
          </w:p>
        </w:tc>
        <w:tc>
          <w:tcPr>
            <w:tcW w:w="8919" w:type="dxa"/>
            <w:gridSpan w:val="2"/>
          </w:tcPr>
          <w:p w14:paraId="1BD123FA" w14:textId="0FAE276A" w:rsidR="0098311F" w:rsidRPr="00A64EA0" w:rsidRDefault="00A64EA0" w:rsidP="00A64EA0">
            <w:pPr>
              <w:pStyle w:val="Tabletext"/>
              <w:spacing w:before="120" w:after="120"/>
              <w:rPr>
                <w:b/>
              </w:rPr>
            </w:pPr>
            <w:r>
              <w:rPr>
                <w:b/>
              </w:rPr>
              <w:t xml:space="preserve">Climate Change and </w:t>
            </w:r>
            <w:r w:rsidR="00FD51EC">
              <w:rPr>
                <w:b/>
              </w:rPr>
              <w:t>Terrestrial Ecosystems</w:t>
            </w:r>
          </w:p>
        </w:tc>
      </w:tr>
      <w:tr w:rsidR="0098311F" w14:paraId="231437DF" w14:textId="77777777" w:rsidTr="00E71C8E">
        <w:tc>
          <w:tcPr>
            <w:tcW w:w="709" w:type="dxa"/>
          </w:tcPr>
          <w:p w14:paraId="1F689801" w14:textId="77777777" w:rsidR="0098311F" w:rsidRPr="0098311F" w:rsidRDefault="0098311F" w:rsidP="00A64EA0">
            <w:pPr>
              <w:pStyle w:val="Tabletext"/>
              <w:spacing w:before="120" w:after="120"/>
              <w:rPr>
                <w:b/>
              </w:rPr>
            </w:pPr>
          </w:p>
        </w:tc>
        <w:tc>
          <w:tcPr>
            <w:tcW w:w="8919" w:type="dxa"/>
            <w:gridSpan w:val="2"/>
          </w:tcPr>
          <w:p w14:paraId="10DF9003" w14:textId="77777777" w:rsidR="0098311F" w:rsidRDefault="00673C26" w:rsidP="008217DF">
            <w:pPr>
              <w:pStyle w:val="Tabletext"/>
              <w:rPr>
                <w:i/>
              </w:rPr>
            </w:pPr>
            <w:r w:rsidRPr="00696193">
              <w:rPr>
                <w:i/>
              </w:rPr>
              <w:t xml:space="preserve">At the end of this training session, </w:t>
            </w:r>
            <w:r>
              <w:rPr>
                <w:i/>
              </w:rPr>
              <w:t>students</w:t>
            </w:r>
            <w:r w:rsidRPr="00696193">
              <w:rPr>
                <w:i/>
              </w:rPr>
              <w:t xml:space="preserve"> will be able to:</w:t>
            </w:r>
          </w:p>
          <w:p w14:paraId="719CB825" w14:textId="77777777" w:rsidR="00D31CF3" w:rsidRDefault="00D31CF3" w:rsidP="00BC2667">
            <w:pPr>
              <w:pStyle w:val="ListParagraph"/>
              <w:numPr>
                <w:ilvl w:val="0"/>
                <w:numId w:val="14"/>
              </w:numPr>
              <w:spacing w:line="240" w:lineRule="auto"/>
            </w:pPr>
            <w:r w:rsidRPr="00157B2A">
              <w:t>Describe how climate influences the distribution of plants around the world and ways o</w:t>
            </w:r>
            <w:r>
              <w:t>f classifying plant communities</w:t>
            </w:r>
          </w:p>
          <w:p w14:paraId="18BCCC39" w14:textId="77777777" w:rsidR="00D31CF3" w:rsidRDefault="00D31CF3" w:rsidP="00BC2667">
            <w:pPr>
              <w:pStyle w:val="ListParagraph"/>
              <w:numPr>
                <w:ilvl w:val="0"/>
                <w:numId w:val="14"/>
              </w:numPr>
              <w:spacing w:line="240" w:lineRule="auto"/>
            </w:pPr>
            <w:r w:rsidRPr="00157B2A">
              <w:t>Describe the impacts of climate change on vegetation and wildlife, from the level of the individual to the biome level</w:t>
            </w:r>
          </w:p>
          <w:p w14:paraId="0A9C23C0" w14:textId="24514BF8" w:rsidR="00C47D63" w:rsidRPr="00C47D63" w:rsidRDefault="00C47D63" w:rsidP="00C47D63">
            <w:pPr>
              <w:pStyle w:val="ListBullet2"/>
              <w:numPr>
                <w:ilvl w:val="0"/>
                <w:numId w:val="0"/>
              </w:numPr>
              <w:ind w:left="720"/>
            </w:pPr>
          </w:p>
        </w:tc>
      </w:tr>
    </w:tbl>
    <w:p w14:paraId="38F471B8" w14:textId="25F7356F" w:rsidR="00F97E93" w:rsidRDefault="00587C3A" w:rsidP="005871FB">
      <w:pPr>
        <w:pStyle w:val="Heading2"/>
      </w:pPr>
      <w:r>
        <w:t>Section III:</w:t>
      </w:r>
      <w:r>
        <w:tab/>
        <w:t>Responses to Climate Change - Mitigation and Adaptation</w:t>
      </w:r>
    </w:p>
    <w:p w14:paraId="2BDD8A99" w14:textId="1F562B59" w:rsidR="00B95070" w:rsidRDefault="00587C3A" w:rsidP="00F97E93">
      <w:pPr>
        <w:pStyle w:val="Style4"/>
      </w:pPr>
      <w:r>
        <w:t xml:space="preserve">In this final section, students will learn about how people can respond to the </w:t>
      </w:r>
      <w:r w:rsidR="0068637D">
        <w:t>various</w:t>
      </w:r>
      <w:r>
        <w:t xml:space="preserve"> impacts of climate change with both mitigation and adaptation responses. The </w:t>
      </w:r>
      <w:r w:rsidR="0068637D">
        <w:t>six</w:t>
      </w:r>
      <w:r>
        <w:t xml:space="preserve"> topics covered in this section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134"/>
        <w:gridCol w:w="7785"/>
      </w:tblGrid>
      <w:tr w:rsidR="00B95070" w:rsidRPr="00E837A9" w14:paraId="0FC5DC69" w14:textId="77777777" w:rsidTr="00C60A49">
        <w:tc>
          <w:tcPr>
            <w:tcW w:w="1843" w:type="dxa"/>
            <w:gridSpan w:val="2"/>
            <w:tcBorders>
              <w:bottom w:val="single" w:sz="12" w:space="0" w:color="auto"/>
            </w:tcBorders>
          </w:tcPr>
          <w:p w14:paraId="3C9384BE" w14:textId="77777777" w:rsidR="00B95070" w:rsidRPr="00E837A9" w:rsidRDefault="00B95070" w:rsidP="00F87D32">
            <w:pPr>
              <w:pStyle w:val="Tabletext"/>
              <w:spacing w:before="120" w:after="120"/>
              <w:rPr>
                <w:b/>
                <w:sz w:val="32"/>
                <w:szCs w:val="32"/>
              </w:rPr>
            </w:pPr>
            <w:r w:rsidRPr="00E837A9">
              <w:rPr>
                <w:b/>
                <w:sz w:val="32"/>
                <w:szCs w:val="32"/>
              </w:rPr>
              <w:t>TOPICS</w:t>
            </w:r>
          </w:p>
        </w:tc>
        <w:tc>
          <w:tcPr>
            <w:tcW w:w="7785" w:type="dxa"/>
            <w:tcBorders>
              <w:bottom w:val="single" w:sz="12" w:space="0" w:color="auto"/>
            </w:tcBorders>
          </w:tcPr>
          <w:p w14:paraId="025847C4" w14:textId="77777777" w:rsidR="00B95070" w:rsidRPr="00E837A9" w:rsidRDefault="00B95070" w:rsidP="00F87D32">
            <w:pPr>
              <w:pStyle w:val="Tabletext"/>
              <w:spacing w:before="120" w:after="120"/>
              <w:rPr>
                <w:b/>
                <w:sz w:val="32"/>
                <w:szCs w:val="32"/>
              </w:rPr>
            </w:pPr>
            <w:r w:rsidRPr="00E837A9">
              <w:rPr>
                <w:b/>
                <w:sz w:val="32"/>
                <w:szCs w:val="32"/>
              </w:rPr>
              <w:t>LEARNING OBJECTIVES</w:t>
            </w:r>
          </w:p>
        </w:tc>
      </w:tr>
      <w:tr w:rsidR="00B95070" w:rsidRPr="000A4DC2" w14:paraId="6405A4D9" w14:textId="77777777" w:rsidTr="00C60A49">
        <w:tc>
          <w:tcPr>
            <w:tcW w:w="709" w:type="dxa"/>
            <w:tcBorders>
              <w:top w:val="single" w:sz="12" w:space="0" w:color="auto"/>
              <w:bottom w:val="single" w:sz="12" w:space="0" w:color="auto"/>
            </w:tcBorders>
            <w:shd w:val="clear" w:color="auto" w:fill="9BD2FF"/>
          </w:tcPr>
          <w:p w14:paraId="34A55016" w14:textId="348F388F" w:rsidR="00B95070" w:rsidRPr="000A4DC2" w:rsidRDefault="00B95070" w:rsidP="00F87D32">
            <w:pPr>
              <w:pStyle w:val="Tabletext"/>
              <w:spacing w:before="120" w:after="120"/>
              <w:rPr>
                <w:b/>
              </w:rPr>
            </w:pPr>
            <w:r>
              <w:rPr>
                <w:b/>
              </w:rPr>
              <w:t>II</w:t>
            </w:r>
            <w:r w:rsidR="009216FF">
              <w:rPr>
                <w:b/>
              </w:rPr>
              <w:t>I</w:t>
            </w:r>
            <w:r w:rsidRPr="000A4DC2">
              <w:rPr>
                <w:b/>
              </w:rPr>
              <w:t>.</w:t>
            </w:r>
          </w:p>
        </w:tc>
        <w:tc>
          <w:tcPr>
            <w:tcW w:w="8919" w:type="dxa"/>
            <w:gridSpan w:val="2"/>
            <w:tcBorders>
              <w:top w:val="single" w:sz="12" w:space="0" w:color="auto"/>
              <w:bottom w:val="single" w:sz="12" w:space="0" w:color="auto"/>
            </w:tcBorders>
            <w:shd w:val="clear" w:color="auto" w:fill="9BD2FF"/>
          </w:tcPr>
          <w:p w14:paraId="44FE1F5A" w14:textId="7394F530" w:rsidR="00B95070" w:rsidRPr="000A4DC2" w:rsidRDefault="009216FF" w:rsidP="009216FF">
            <w:pPr>
              <w:pStyle w:val="Tabletext"/>
              <w:spacing w:before="120" w:after="120"/>
              <w:rPr>
                <w:b/>
              </w:rPr>
            </w:pPr>
            <w:r>
              <w:rPr>
                <w:b/>
              </w:rPr>
              <w:t xml:space="preserve">RESPONSES TO </w:t>
            </w:r>
            <w:r w:rsidR="00B95070">
              <w:rPr>
                <w:b/>
              </w:rPr>
              <w:t xml:space="preserve">CLIMATE CHANGE </w:t>
            </w:r>
            <w:r>
              <w:rPr>
                <w:b/>
              </w:rPr>
              <w:t>– MITITAGATION AND ADAPTATION</w:t>
            </w:r>
          </w:p>
        </w:tc>
      </w:tr>
      <w:tr w:rsidR="00B95070" w:rsidRPr="00E837A9" w14:paraId="142A91E6" w14:textId="77777777" w:rsidTr="00F87D32">
        <w:tc>
          <w:tcPr>
            <w:tcW w:w="709" w:type="dxa"/>
            <w:tcBorders>
              <w:top w:val="single" w:sz="12" w:space="0" w:color="auto"/>
            </w:tcBorders>
          </w:tcPr>
          <w:p w14:paraId="4791FAEA" w14:textId="56C2D0BE" w:rsidR="00B95070" w:rsidRPr="00E837A9" w:rsidRDefault="009216FF" w:rsidP="00F87D32">
            <w:pPr>
              <w:pStyle w:val="Tabletext"/>
              <w:spacing w:before="120" w:after="120"/>
              <w:rPr>
                <w:b/>
              </w:rPr>
            </w:pPr>
            <w:r>
              <w:rPr>
                <w:b/>
              </w:rPr>
              <w:t>3</w:t>
            </w:r>
            <w:r w:rsidR="00B95070" w:rsidRPr="00E837A9">
              <w:rPr>
                <w:b/>
              </w:rPr>
              <w:t>.1.</w:t>
            </w:r>
          </w:p>
        </w:tc>
        <w:tc>
          <w:tcPr>
            <w:tcW w:w="8919" w:type="dxa"/>
            <w:gridSpan w:val="2"/>
            <w:tcBorders>
              <w:top w:val="single" w:sz="12" w:space="0" w:color="auto"/>
            </w:tcBorders>
          </w:tcPr>
          <w:p w14:paraId="4653B3EE" w14:textId="64101A79" w:rsidR="00B95070" w:rsidRPr="00E837A9" w:rsidRDefault="00B95070" w:rsidP="0055775B">
            <w:pPr>
              <w:pStyle w:val="Tabletext"/>
              <w:spacing w:before="120" w:after="120"/>
              <w:rPr>
                <w:b/>
              </w:rPr>
            </w:pPr>
            <w:r>
              <w:rPr>
                <w:b/>
              </w:rPr>
              <w:t xml:space="preserve">Climate Change </w:t>
            </w:r>
            <w:r w:rsidR="0055775B">
              <w:rPr>
                <w:b/>
              </w:rPr>
              <w:t>and Forest Management</w:t>
            </w:r>
          </w:p>
        </w:tc>
      </w:tr>
      <w:tr w:rsidR="00B95070" w14:paraId="0688ADF4" w14:textId="77777777" w:rsidTr="00F87D32">
        <w:trPr>
          <w:trHeight w:val="631"/>
        </w:trPr>
        <w:tc>
          <w:tcPr>
            <w:tcW w:w="709" w:type="dxa"/>
          </w:tcPr>
          <w:p w14:paraId="402BCF44" w14:textId="77777777" w:rsidR="00B95070" w:rsidRDefault="00B95070" w:rsidP="00F87D32">
            <w:pPr>
              <w:pStyle w:val="Tabletext"/>
              <w:spacing w:before="120" w:after="120"/>
            </w:pPr>
          </w:p>
        </w:tc>
        <w:tc>
          <w:tcPr>
            <w:tcW w:w="8919" w:type="dxa"/>
            <w:gridSpan w:val="2"/>
          </w:tcPr>
          <w:p w14:paraId="74A2C159" w14:textId="77777777" w:rsidR="00396C12" w:rsidRDefault="00396C12" w:rsidP="00396C12">
            <w:pPr>
              <w:pStyle w:val="Tabletext"/>
              <w:rPr>
                <w:i/>
              </w:rPr>
            </w:pPr>
            <w:r w:rsidRPr="00696193">
              <w:rPr>
                <w:i/>
              </w:rPr>
              <w:t xml:space="preserve">At the end of this training session, </w:t>
            </w:r>
            <w:r>
              <w:rPr>
                <w:i/>
              </w:rPr>
              <w:t>students</w:t>
            </w:r>
            <w:r w:rsidRPr="00696193">
              <w:rPr>
                <w:i/>
              </w:rPr>
              <w:t xml:space="preserve"> will be able to:</w:t>
            </w:r>
          </w:p>
          <w:p w14:paraId="29373856" w14:textId="3A3BF260" w:rsidR="008F35FC" w:rsidRPr="009F6579" w:rsidRDefault="001F107B" w:rsidP="009F6579">
            <w:pPr>
              <w:pStyle w:val="ListParagraph"/>
              <w:numPr>
                <w:ilvl w:val="0"/>
                <w:numId w:val="15"/>
              </w:numPr>
              <w:spacing w:line="240" w:lineRule="auto"/>
            </w:pPr>
            <w:r>
              <w:t xml:space="preserve">Identify the roles of forests in </w:t>
            </w:r>
            <w:r w:rsidR="009F6579">
              <w:t xml:space="preserve">greenhouse gas mitigation and in adapting to climate change impacts </w:t>
            </w:r>
          </w:p>
          <w:p w14:paraId="6BBB2BB5" w14:textId="661D557C" w:rsidR="00B95070" w:rsidRDefault="00B84C6F" w:rsidP="009F6579">
            <w:pPr>
              <w:pStyle w:val="ListParagraph"/>
              <w:numPr>
                <w:ilvl w:val="0"/>
                <w:numId w:val="15"/>
              </w:numPr>
              <w:spacing w:line="240" w:lineRule="auto"/>
            </w:pPr>
            <w:r w:rsidRPr="006C059E">
              <w:t>Explain the relevance and importance of key impacts of climate change on forests</w:t>
            </w:r>
          </w:p>
        </w:tc>
      </w:tr>
      <w:tr w:rsidR="00B95070" w:rsidRPr="00E837A9" w14:paraId="3F4C405C" w14:textId="77777777" w:rsidTr="00F87D32">
        <w:tc>
          <w:tcPr>
            <w:tcW w:w="709" w:type="dxa"/>
          </w:tcPr>
          <w:p w14:paraId="44860C08" w14:textId="13682FE0" w:rsidR="00B95070" w:rsidRPr="00E837A9" w:rsidRDefault="00146816" w:rsidP="00F87D32">
            <w:pPr>
              <w:pStyle w:val="Tabletext"/>
              <w:spacing w:before="120" w:after="120"/>
              <w:rPr>
                <w:b/>
              </w:rPr>
            </w:pPr>
            <w:r>
              <w:br w:type="page"/>
            </w:r>
            <w:r w:rsidR="009216FF">
              <w:rPr>
                <w:b/>
              </w:rPr>
              <w:t>3</w:t>
            </w:r>
            <w:r w:rsidR="00B95070" w:rsidRPr="00E837A9">
              <w:rPr>
                <w:b/>
              </w:rPr>
              <w:t>.2.</w:t>
            </w:r>
          </w:p>
        </w:tc>
        <w:tc>
          <w:tcPr>
            <w:tcW w:w="8919" w:type="dxa"/>
            <w:gridSpan w:val="2"/>
          </w:tcPr>
          <w:p w14:paraId="6588770E" w14:textId="2A7B296F" w:rsidR="00B95070" w:rsidRPr="00E837A9" w:rsidRDefault="0055775B" w:rsidP="00F87D32">
            <w:pPr>
              <w:pStyle w:val="Tabletext"/>
              <w:spacing w:before="120" w:after="120"/>
              <w:rPr>
                <w:b/>
              </w:rPr>
            </w:pPr>
            <w:r w:rsidRPr="00E837A9">
              <w:rPr>
                <w:b/>
              </w:rPr>
              <w:t xml:space="preserve">Climate </w:t>
            </w:r>
            <w:r>
              <w:rPr>
                <w:b/>
              </w:rPr>
              <w:t xml:space="preserve">Change and Water Resources: </w:t>
            </w:r>
            <w:r w:rsidR="00C43093">
              <w:rPr>
                <w:b/>
              </w:rPr>
              <w:t xml:space="preserve">Responses and </w:t>
            </w:r>
            <w:r>
              <w:rPr>
                <w:b/>
              </w:rPr>
              <w:t>Adaptation</w:t>
            </w:r>
          </w:p>
        </w:tc>
      </w:tr>
      <w:tr w:rsidR="00B95070" w14:paraId="38375B2F" w14:textId="77777777" w:rsidTr="00F87D32">
        <w:tc>
          <w:tcPr>
            <w:tcW w:w="709" w:type="dxa"/>
          </w:tcPr>
          <w:p w14:paraId="6B4DCEF4" w14:textId="77777777" w:rsidR="00B95070" w:rsidRDefault="00B95070" w:rsidP="00F87D32">
            <w:pPr>
              <w:pStyle w:val="Tabletext"/>
              <w:spacing w:before="120" w:after="120"/>
            </w:pPr>
          </w:p>
        </w:tc>
        <w:tc>
          <w:tcPr>
            <w:tcW w:w="8919" w:type="dxa"/>
            <w:gridSpan w:val="2"/>
          </w:tcPr>
          <w:p w14:paraId="799CEDA3" w14:textId="77777777" w:rsidR="00396C12" w:rsidRDefault="00396C12" w:rsidP="00396C12">
            <w:pPr>
              <w:pStyle w:val="Tabletext"/>
              <w:rPr>
                <w:i/>
              </w:rPr>
            </w:pPr>
            <w:r w:rsidRPr="00696193">
              <w:rPr>
                <w:i/>
              </w:rPr>
              <w:t xml:space="preserve">At the end of this training session, </w:t>
            </w:r>
            <w:r>
              <w:rPr>
                <w:i/>
              </w:rPr>
              <w:t>students</w:t>
            </w:r>
            <w:r w:rsidRPr="00696193">
              <w:rPr>
                <w:i/>
              </w:rPr>
              <w:t xml:space="preserve"> will be able to:</w:t>
            </w:r>
          </w:p>
          <w:p w14:paraId="09BD20CD" w14:textId="5AC1F25F" w:rsidR="005A04BE" w:rsidRPr="00146816" w:rsidRDefault="005A04BE" w:rsidP="00BC2667">
            <w:pPr>
              <w:pStyle w:val="ListParagraph"/>
              <w:numPr>
                <w:ilvl w:val="0"/>
                <w:numId w:val="16"/>
              </w:numPr>
              <w:spacing w:line="240" w:lineRule="auto"/>
              <w:rPr>
                <w:szCs w:val="28"/>
              </w:rPr>
            </w:pPr>
            <w:r w:rsidRPr="00146816">
              <w:rPr>
                <w:szCs w:val="28"/>
              </w:rPr>
              <w:t>Explain and evaluate how people</w:t>
            </w:r>
            <w:r w:rsidR="00546661" w:rsidRPr="00146816">
              <w:rPr>
                <w:szCs w:val="28"/>
              </w:rPr>
              <w:t xml:space="preserve"> </w:t>
            </w:r>
            <w:r w:rsidR="005D149E" w:rsidRPr="00146816">
              <w:rPr>
                <w:szCs w:val="28"/>
              </w:rPr>
              <w:t xml:space="preserve">(men and </w:t>
            </w:r>
            <w:r w:rsidR="00546661" w:rsidRPr="00146816">
              <w:rPr>
                <w:szCs w:val="28"/>
              </w:rPr>
              <w:t>women</w:t>
            </w:r>
            <w:r w:rsidR="00291331" w:rsidRPr="00146816">
              <w:rPr>
                <w:szCs w:val="28"/>
              </w:rPr>
              <w:t xml:space="preserve"> differently</w:t>
            </w:r>
            <w:r w:rsidR="00546661" w:rsidRPr="00146816">
              <w:rPr>
                <w:szCs w:val="28"/>
              </w:rPr>
              <w:t>)</w:t>
            </w:r>
            <w:r w:rsidRPr="00146816">
              <w:rPr>
                <w:szCs w:val="28"/>
              </w:rPr>
              <w:t xml:space="preserve"> and ecosystems can adapt to climate change impacts on water resources </w:t>
            </w:r>
          </w:p>
          <w:p w14:paraId="23095610" w14:textId="305A8DC8" w:rsidR="00B95070" w:rsidRDefault="005A04BE" w:rsidP="00F87D32">
            <w:pPr>
              <w:pStyle w:val="Tabletext"/>
              <w:numPr>
                <w:ilvl w:val="0"/>
                <w:numId w:val="16"/>
              </w:numPr>
              <w:spacing w:before="120" w:after="120"/>
            </w:pPr>
            <w:r w:rsidRPr="00146816">
              <w:rPr>
                <w:rFonts w:cs="Times New Roman"/>
                <w:szCs w:val="28"/>
              </w:rPr>
              <w:t>Apply best practices</w:t>
            </w:r>
            <w:r w:rsidR="00291331" w:rsidRPr="00146816">
              <w:rPr>
                <w:rFonts w:cs="Times New Roman"/>
                <w:szCs w:val="28"/>
              </w:rPr>
              <w:t xml:space="preserve"> considering gender needs</w:t>
            </w:r>
            <w:r w:rsidRPr="00146816">
              <w:rPr>
                <w:rFonts w:cs="Times New Roman"/>
                <w:szCs w:val="28"/>
              </w:rPr>
              <w:t xml:space="preserve"> for water resource and watershed protection to effectively adapt to climate change</w:t>
            </w:r>
          </w:p>
        </w:tc>
      </w:tr>
    </w:tbl>
    <w:p w14:paraId="14A4D490" w14:textId="77777777" w:rsidR="0061364B" w:rsidRDefault="006136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919"/>
      </w:tblGrid>
      <w:tr w:rsidR="00B95070" w:rsidRPr="00E837A9" w14:paraId="40F20A97" w14:textId="77777777" w:rsidTr="00F87D32">
        <w:tc>
          <w:tcPr>
            <w:tcW w:w="709" w:type="dxa"/>
          </w:tcPr>
          <w:p w14:paraId="3EB1FCD5" w14:textId="1F016C4F" w:rsidR="00B95070" w:rsidRPr="00E837A9" w:rsidRDefault="009216FF" w:rsidP="00F87D32">
            <w:pPr>
              <w:pStyle w:val="Tabletext"/>
              <w:spacing w:before="120" w:after="120"/>
              <w:rPr>
                <w:b/>
              </w:rPr>
            </w:pPr>
            <w:r>
              <w:rPr>
                <w:b/>
              </w:rPr>
              <w:t>3</w:t>
            </w:r>
            <w:r w:rsidR="00B95070" w:rsidRPr="00E837A9">
              <w:rPr>
                <w:b/>
              </w:rPr>
              <w:t>.3.</w:t>
            </w:r>
          </w:p>
        </w:tc>
        <w:tc>
          <w:tcPr>
            <w:tcW w:w="8919" w:type="dxa"/>
          </w:tcPr>
          <w:p w14:paraId="4D3D3A4A" w14:textId="6B683307" w:rsidR="00B95070" w:rsidRPr="00E837A9" w:rsidRDefault="002664F3" w:rsidP="002664F3">
            <w:pPr>
              <w:pStyle w:val="Tabletext"/>
              <w:spacing w:before="120" w:after="120"/>
              <w:rPr>
                <w:b/>
              </w:rPr>
            </w:pPr>
            <w:r>
              <w:rPr>
                <w:b/>
              </w:rPr>
              <w:t xml:space="preserve">Principles and Practices of </w:t>
            </w:r>
            <w:r w:rsidR="001E07F2">
              <w:rPr>
                <w:b/>
              </w:rPr>
              <w:t>Climate Change Vulnerability Assessment</w:t>
            </w:r>
          </w:p>
        </w:tc>
      </w:tr>
      <w:tr w:rsidR="00B95070" w14:paraId="71CFB680" w14:textId="77777777" w:rsidTr="00F87D32">
        <w:tc>
          <w:tcPr>
            <w:tcW w:w="709" w:type="dxa"/>
          </w:tcPr>
          <w:p w14:paraId="208D174D" w14:textId="77777777" w:rsidR="00B95070" w:rsidRDefault="00B95070" w:rsidP="00F87D32">
            <w:pPr>
              <w:pStyle w:val="Tabletext"/>
              <w:spacing w:before="120" w:after="120"/>
            </w:pPr>
          </w:p>
        </w:tc>
        <w:tc>
          <w:tcPr>
            <w:tcW w:w="8919" w:type="dxa"/>
          </w:tcPr>
          <w:p w14:paraId="240CBFA2" w14:textId="77777777" w:rsidR="005A04BE" w:rsidRDefault="005A04BE" w:rsidP="005A04BE">
            <w:pPr>
              <w:pStyle w:val="Tabletext"/>
              <w:rPr>
                <w:i/>
              </w:rPr>
            </w:pPr>
            <w:r w:rsidRPr="00696193">
              <w:rPr>
                <w:i/>
              </w:rPr>
              <w:t xml:space="preserve">At the end of this training session, </w:t>
            </w:r>
            <w:r>
              <w:rPr>
                <w:i/>
              </w:rPr>
              <w:t>students</w:t>
            </w:r>
            <w:r w:rsidRPr="00696193">
              <w:rPr>
                <w:i/>
              </w:rPr>
              <w:t xml:space="preserve"> will be able to:</w:t>
            </w:r>
          </w:p>
          <w:p w14:paraId="65350E8C" w14:textId="45B81B23" w:rsidR="00EE2938" w:rsidRDefault="0051110E" w:rsidP="00BC2667">
            <w:pPr>
              <w:pStyle w:val="ListParagraph"/>
              <w:numPr>
                <w:ilvl w:val="0"/>
                <w:numId w:val="17"/>
              </w:numPr>
              <w:spacing w:line="240" w:lineRule="auto"/>
            </w:pPr>
            <w:r>
              <w:t>Distinguish the difference between</w:t>
            </w:r>
            <w:r w:rsidR="00EE2938">
              <w:t xml:space="preserve"> resilience and vulnerability</w:t>
            </w:r>
          </w:p>
          <w:p w14:paraId="3F7C0154" w14:textId="6DE68E16" w:rsidR="00EE2938" w:rsidRPr="00020BCD" w:rsidRDefault="00EE2938" w:rsidP="00BC2667">
            <w:pPr>
              <w:pStyle w:val="ListParagraph"/>
              <w:numPr>
                <w:ilvl w:val="0"/>
                <w:numId w:val="17"/>
              </w:numPr>
              <w:spacing w:line="240" w:lineRule="auto"/>
            </w:pPr>
            <w:r>
              <w:t>Identify important elem</w:t>
            </w:r>
            <w:r w:rsidR="0051110E">
              <w:t xml:space="preserve">ents and principles of climate </w:t>
            </w:r>
            <w:r w:rsidRPr="00020BCD">
              <w:t>vulnerability assessment</w:t>
            </w:r>
          </w:p>
          <w:p w14:paraId="134BBFA5" w14:textId="38826AB6" w:rsidR="00EE2938" w:rsidRPr="00146816" w:rsidRDefault="00EE2938" w:rsidP="00BC2667">
            <w:pPr>
              <w:pStyle w:val="ListParagraph"/>
              <w:numPr>
                <w:ilvl w:val="0"/>
                <w:numId w:val="17"/>
              </w:numPr>
              <w:spacing w:line="240" w:lineRule="auto"/>
              <w:rPr>
                <w:szCs w:val="28"/>
              </w:rPr>
            </w:pPr>
            <w:r w:rsidRPr="00020BCD">
              <w:t xml:space="preserve">Evaluate and apply the most </w:t>
            </w:r>
            <w:r w:rsidRPr="00146816">
              <w:rPr>
                <w:szCs w:val="28"/>
              </w:rPr>
              <w:t>relevant</w:t>
            </w:r>
            <w:r w:rsidR="006F4E6C" w:rsidRPr="00146816">
              <w:rPr>
                <w:szCs w:val="28"/>
              </w:rPr>
              <w:t xml:space="preserve"> gender sensitive</w:t>
            </w:r>
            <w:r w:rsidRPr="00146816">
              <w:rPr>
                <w:szCs w:val="28"/>
              </w:rPr>
              <w:t xml:space="preserve"> vulnerability assessment framework </w:t>
            </w:r>
          </w:p>
          <w:p w14:paraId="5C03E565" w14:textId="77777777" w:rsidR="00EE2938" w:rsidRDefault="00EE2938" w:rsidP="00BC2667">
            <w:pPr>
              <w:pStyle w:val="ListParagraph"/>
              <w:numPr>
                <w:ilvl w:val="0"/>
                <w:numId w:val="17"/>
              </w:numPr>
              <w:spacing w:line="240" w:lineRule="auto"/>
            </w:pPr>
            <w:r w:rsidRPr="00020BCD">
              <w:t xml:space="preserve">Interpret </w:t>
            </w:r>
            <w:r>
              <w:t xml:space="preserve">climate </w:t>
            </w:r>
            <w:r w:rsidRPr="00020BCD">
              <w:t xml:space="preserve">vulnerability assessment results </w:t>
            </w:r>
          </w:p>
          <w:p w14:paraId="5FC3B3A5" w14:textId="517CD2E9" w:rsidR="00B95070" w:rsidRDefault="00EE2938" w:rsidP="00F87D32">
            <w:pPr>
              <w:pStyle w:val="Tabletext"/>
              <w:numPr>
                <w:ilvl w:val="0"/>
                <w:numId w:val="17"/>
              </w:numPr>
              <w:spacing w:before="120" w:after="120"/>
            </w:pPr>
            <w:r>
              <w:t xml:space="preserve">Develop </w:t>
            </w:r>
            <w:r w:rsidRPr="00020BCD">
              <w:t>corresponding adaptation strategies</w:t>
            </w:r>
          </w:p>
        </w:tc>
      </w:tr>
      <w:tr w:rsidR="00B95070" w:rsidRPr="00E837A9" w14:paraId="774B6C87" w14:textId="77777777" w:rsidTr="00F87D32">
        <w:tc>
          <w:tcPr>
            <w:tcW w:w="709" w:type="dxa"/>
          </w:tcPr>
          <w:p w14:paraId="48994C7A" w14:textId="716EC740" w:rsidR="00B95070" w:rsidRPr="00E837A9" w:rsidRDefault="009216FF" w:rsidP="00F87D32">
            <w:pPr>
              <w:pStyle w:val="Tabletext"/>
              <w:spacing w:before="120" w:after="120"/>
              <w:rPr>
                <w:b/>
              </w:rPr>
            </w:pPr>
            <w:r>
              <w:rPr>
                <w:b/>
              </w:rPr>
              <w:t>3</w:t>
            </w:r>
            <w:r w:rsidR="00B95070" w:rsidRPr="00E837A9">
              <w:rPr>
                <w:b/>
              </w:rPr>
              <w:t>.4.</w:t>
            </w:r>
          </w:p>
        </w:tc>
        <w:tc>
          <w:tcPr>
            <w:tcW w:w="8919" w:type="dxa"/>
          </w:tcPr>
          <w:p w14:paraId="3C17C773" w14:textId="518BFA46" w:rsidR="00B95070" w:rsidRPr="00E837A9" w:rsidRDefault="002664F3" w:rsidP="00F87D32">
            <w:pPr>
              <w:pStyle w:val="Tabletext"/>
              <w:spacing w:before="120" w:after="120"/>
              <w:rPr>
                <w:b/>
              </w:rPr>
            </w:pPr>
            <w:r>
              <w:rPr>
                <w:b/>
              </w:rPr>
              <w:t>Uncertainties in Climate Change</w:t>
            </w:r>
          </w:p>
        </w:tc>
      </w:tr>
      <w:tr w:rsidR="00B95070" w14:paraId="24C43ECC" w14:textId="77777777" w:rsidTr="00F87D32">
        <w:tc>
          <w:tcPr>
            <w:tcW w:w="709" w:type="dxa"/>
          </w:tcPr>
          <w:p w14:paraId="238F6A82" w14:textId="77777777" w:rsidR="00B95070" w:rsidRDefault="00B95070" w:rsidP="00F87D32">
            <w:pPr>
              <w:pStyle w:val="Tabletext"/>
              <w:spacing w:before="120" w:after="120"/>
            </w:pPr>
          </w:p>
        </w:tc>
        <w:tc>
          <w:tcPr>
            <w:tcW w:w="8919" w:type="dxa"/>
          </w:tcPr>
          <w:p w14:paraId="2F583248" w14:textId="77777777" w:rsidR="005A04BE" w:rsidRDefault="005A04BE" w:rsidP="005A04BE">
            <w:pPr>
              <w:pStyle w:val="Tabletext"/>
              <w:rPr>
                <w:i/>
              </w:rPr>
            </w:pPr>
            <w:r w:rsidRPr="00696193">
              <w:rPr>
                <w:i/>
              </w:rPr>
              <w:t xml:space="preserve">At the end of this training session, </w:t>
            </w:r>
            <w:r>
              <w:rPr>
                <w:i/>
              </w:rPr>
              <w:t>students</w:t>
            </w:r>
            <w:r w:rsidRPr="00696193">
              <w:rPr>
                <w:i/>
              </w:rPr>
              <w:t xml:space="preserve"> will be able to:</w:t>
            </w:r>
          </w:p>
          <w:p w14:paraId="7BCAB29E" w14:textId="104C6AC6" w:rsidR="00EE2938" w:rsidRPr="00443B3A" w:rsidRDefault="00EE2938" w:rsidP="00276FCE">
            <w:pPr>
              <w:pStyle w:val="ListParagraph"/>
              <w:numPr>
                <w:ilvl w:val="0"/>
                <w:numId w:val="22"/>
              </w:numPr>
              <w:spacing w:line="240" w:lineRule="auto"/>
              <w:ind w:left="714" w:hanging="357"/>
            </w:pPr>
            <w:r w:rsidRPr="00443B3A">
              <w:t>Evaluate the sources of uncertainties associated</w:t>
            </w:r>
            <w:r w:rsidR="00276FCE">
              <w:t xml:space="preserve"> with projected climate change impacts</w:t>
            </w:r>
          </w:p>
          <w:p w14:paraId="2A334552" w14:textId="77777777" w:rsidR="00EE2938" w:rsidRPr="00443B3A" w:rsidRDefault="00EE2938" w:rsidP="0051110E">
            <w:pPr>
              <w:pStyle w:val="ListParagraph"/>
              <w:numPr>
                <w:ilvl w:val="0"/>
                <w:numId w:val="22"/>
              </w:numPr>
              <w:spacing w:line="240" w:lineRule="auto"/>
              <w:ind w:left="714" w:hanging="357"/>
            </w:pPr>
            <w:r w:rsidRPr="00443B3A">
              <w:t>Analyze uncertainties during decision making processes</w:t>
            </w:r>
          </w:p>
          <w:p w14:paraId="4FF5D39E" w14:textId="4D03FA76" w:rsidR="00B95070" w:rsidRDefault="00EE2938" w:rsidP="00ED1DB3">
            <w:pPr>
              <w:pStyle w:val="ListParagraph"/>
              <w:numPr>
                <w:ilvl w:val="0"/>
                <w:numId w:val="22"/>
              </w:numPr>
              <w:spacing w:line="240" w:lineRule="auto"/>
              <w:ind w:left="714" w:hanging="357"/>
            </w:pPr>
            <w:r w:rsidRPr="00443B3A">
              <w:t>Use scenarios, smart adaptive thinking and measures to deal with uncertainties appropriately</w:t>
            </w:r>
          </w:p>
        </w:tc>
      </w:tr>
      <w:tr w:rsidR="00B95070" w:rsidRPr="00A64EA0" w14:paraId="234A079B" w14:textId="77777777" w:rsidTr="00F87D32">
        <w:tc>
          <w:tcPr>
            <w:tcW w:w="709" w:type="dxa"/>
          </w:tcPr>
          <w:p w14:paraId="17A9EF41" w14:textId="0AFEB1DC" w:rsidR="00B95070" w:rsidRPr="00A64EA0" w:rsidRDefault="009216FF" w:rsidP="00F87D32">
            <w:pPr>
              <w:pStyle w:val="Tabletext"/>
              <w:spacing w:before="120" w:after="120"/>
              <w:rPr>
                <w:b/>
              </w:rPr>
            </w:pPr>
            <w:r>
              <w:rPr>
                <w:b/>
              </w:rPr>
              <w:t>3</w:t>
            </w:r>
            <w:r w:rsidR="00B95070" w:rsidRPr="00A64EA0">
              <w:rPr>
                <w:b/>
              </w:rPr>
              <w:t>.5</w:t>
            </w:r>
            <w:r w:rsidR="008D25C6">
              <w:rPr>
                <w:b/>
              </w:rPr>
              <w:t>.</w:t>
            </w:r>
          </w:p>
        </w:tc>
        <w:tc>
          <w:tcPr>
            <w:tcW w:w="8919" w:type="dxa"/>
          </w:tcPr>
          <w:p w14:paraId="6D4C4D9A" w14:textId="76730FD8" w:rsidR="00B95070" w:rsidRPr="00A64EA0" w:rsidRDefault="00EE2938" w:rsidP="00F87D32">
            <w:pPr>
              <w:pStyle w:val="Tabletext"/>
              <w:spacing w:before="120" w:after="120"/>
              <w:rPr>
                <w:b/>
              </w:rPr>
            </w:pPr>
            <w:r>
              <w:rPr>
                <w:b/>
              </w:rPr>
              <w:t>Climate Change and</w:t>
            </w:r>
            <w:r w:rsidR="002664F3">
              <w:rPr>
                <w:b/>
              </w:rPr>
              <w:t xml:space="preserve"> Ecosystem Services</w:t>
            </w:r>
          </w:p>
        </w:tc>
      </w:tr>
      <w:tr w:rsidR="00B95070" w14:paraId="796E683A" w14:textId="77777777" w:rsidTr="00F87D32">
        <w:tc>
          <w:tcPr>
            <w:tcW w:w="709" w:type="dxa"/>
          </w:tcPr>
          <w:p w14:paraId="6A12861F" w14:textId="77777777" w:rsidR="00B95070" w:rsidRPr="0098311F" w:rsidRDefault="00B95070" w:rsidP="00F87D32">
            <w:pPr>
              <w:pStyle w:val="Tabletext"/>
              <w:spacing w:before="120" w:after="120"/>
              <w:rPr>
                <w:b/>
              </w:rPr>
            </w:pPr>
          </w:p>
        </w:tc>
        <w:tc>
          <w:tcPr>
            <w:tcW w:w="8919" w:type="dxa"/>
          </w:tcPr>
          <w:p w14:paraId="08338EB5" w14:textId="77777777" w:rsidR="005A04BE" w:rsidRDefault="005A04BE" w:rsidP="005A04BE">
            <w:pPr>
              <w:pStyle w:val="Tabletext"/>
              <w:rPr>
                <w:i/>
              </w:rPr>
            </w:pPr>
            <w:r w:rsidRPr="00696193">
              <w:rPr>
                <w:i/>
              </w:rPr>
              <w:t xml:space="preserve">At the end of this training session, </w:t>
            </w:r>
            <w:r>
              <w:rPr>
                <w:i/>
              </w:rPr>
              <w:t>students</w:t>
            </w:r>
            <w:r w:rsidRPr="00696193">
              <w:rPr>
                <w:i/>
              </w:rPr>
              <w:t xml:space="preserve"> will be able to:</w:t>
            </w:r>
          </w:p>
          <w:p w14:paraId="62301975" w14:textId="77777777" w:rsidR="00B813CD" w:rsidRPr="008A5578" w:rsidRDefault="00B813CD" w:rsidP="00BC2667">
            <w:pPr>
              <w:pStyle w:val="ListParagraph"/>
              <w:numPr>
                <w:ilvl w:val="0"/>
                <w:numId w:val="19"/>
              </w:numPr>
              <w:spacing w:line="240" w:lineRule="auto"/>
            </w:pPr>
            <w:r w:rsidRPr="008A5578">
              <w:t>Explain and apply the framework of ecosystem services in climate change assessment and response</w:t>
            </w:r>
          </w:p>
          <w:p w14:paraId="6A4D8F51" w14:textId="77777777" w:rsidR="00B813CD" w:rsidRPr="008A5578" w:rsidRDefault="00B813CD" w:rsidP="00BC2667">
            <w:pPr>
              <w:pStyle w:val="ListParagraph"/>
              <w:numPr>
                <w:ilvl w:val="0"/>
                <w:numId w:val="19"/>
              </w:numPr>
              <w:spacing w:line="240" w:lineRule="auto"/>
            </w:pPr>
            <w:r w:rsidRPr="008A5578">
              <w:t>Describe the basic concepts of the emerging ecosystem markets for carbon and watershed services</w:t>
            </w:r>
          </w:p>
          <w:p w14:paraId="63B031AB" w14:textId="2CD2C65D" w:rsidR="00B95070" w:rsidRDefault="00B813CD" w:rsidP="00F87D32">
            <w:pPr>
              <w:pStyle w:val="Tabletext"/>
              <w:numPr>
                <w:ilvl w:val="0"/>
                <w:numId w:val="19"/>
              </w:numPr>
              <w:spacing w:before="120" w:after="120"/>
            </w:pPr>
            <w:r w:rsidRPr="008A5578">
              <w:t>Analyze the role of ecosystem-based adaptation and mitigation solutions</w:t>
            </w:r>
          </w:p>
        </w:tc>
      </w:tr>
      <w:tr w:rsidR="00B95070" w:rsidRPr="00A64EA0" w14:paraId="19E7A82D" w14:textId="77777777" w:rsidTr="00E71C8E">
        <w:tc>
          <w:tcPr>
            <w:tcW w:w="709" w:type="dxa"/>
          </w:tcPr>
          <w:p w14:paraId="1BA1639F" w14:textId="127B6531" w:rsidR="00B95070" w:rsidRPr="00A64EA0" w:rsidRDefault="00146816" w:rsidP="00F87D32">
            <w:pPr>
              <w:pStyle w:val="Tabletext"/>
              <w:spacing w:before="120" w:after="120"/>
              <w:rPr>
                <w:b/>
              </w:rPr>
            </w:pPr>
            <w:r>
              <w:br w:type="page"/>
            </w:r>
            <w:r w:rsidR="009216FF">
              <w:rPr>
                <w:b/>
              </w:rPr>
              <w:t>3</w:t>
            </w:r>
            <w:r w:rsidR="00B95070" w:rsidRPr="00A64EA0">
              <w:rPr>
                <w:b/>
              </w:rPr>
              <w:t>.6</w:t>
            </w:r>
            <w:r w:rsidR="008D25C6">
              <w:rPr>
                <w:b/>
              </w:rPr>
              <w:t>.</w:t>
            </w:r>
          </w:p>
        </w:tc>
        <w:tc>
          <w:tcPr>
            <w:tcW w:w="8919" w:type="dxa"/>
          </w:tcPr>
          <w:p w14:paraId="197789A1" w14:textId="6271A5F6" w:rsidR="00B95070" w:rsidRPr="00A64EA0" w:rsidRDefault="002664F3" w:rsidP="00F87D32">
            <w:pPr>
              <w:pStyle w:val="Tabletext"/>
              <w:spacing w:before="120" w:after="120"/>
              <w:rPr>
                <w:b/>
              </w:rPr>
            </w:pPr>
            <w:r>
              <w:rPr>
                <w:b/>
              </w:rPr>
              <w:t>Effective Communications in Climate Change</w:t>
            </w:r>
          </w:p>
        </w:tc>
      </w:tr>
      <w:tr w:rsidR="00B95070" w14:paraId="0C4CC997" w14:textId="77777777" w:rsidTr="00E71C8E">
        <w:tc>
          <w:tcPr>
            <w:tcW w:w="709" w:type="dxa"/>
          </w:tcPr>
          <w:p w14:paraId="672B9326" w14:textId="77777777" w:rsidR="00B95070" w:rsidRPr="0098311F" w:rsidRDefault="00B95070" w:rsidP="00F87D32">
            <w:pPr>
              <w:pStyle w:val="Tabletext"/>
              <w:spacing w:before="120" w:after="120"/>
              <w:rPr>
                <w:b/>
              </w:rPr>
            </w:pPr>
          </w:p>
        </w:tc>
        <w:tc>
          <w:tcPr>
            <w:tcW w:w="8919" w:type="dxa"/>
          </w:tcPr>
          <w:p w14:paraId="526C8269" w14:textId="77777777" w:rsidR="005A04BE" w:rsidRDefault="005A04BE" w:rsidP="005A04BE">
            <w:pPr>
              <w:pStyle w:val="Tabletext"/>
              <w:rPr>
                <w:i/>
              </w:rPr>
            </w:pPr>
            <w:r w:rsidRPr="00696193">
              <w:rPr>
                <w:i/>
              </w:rPr>
              <w:t xml:space="preserve">At the end of this training session, </w:t>
            </w:r>
            <w:r>
              <w:rPr>
                <w:i/>
              </w:rPr>
              <w:t>students</w:t>
            </w:r>
            <w:r w:rsidRPr="00696193">
              <w:rPr>
                <w:i/>
              </w:rPr>
              <w:t xml:space="preserve"> will be able to:</w:t>
            </w:r>
          </w:p>
          <w:p w14:paraId="2BCDF126" w14:textId="77777777" w:rsidR="00B813CD" w:rsidRPr="00196A76" w:rsidRDefault="00B813CD" w:rsidP="00BC2667">
            <w:pPr>
              <w:pStyle w:val="ListParagraph"/>
              <w:numPr>
                <w:ilvl w:val="0"/>
                <w:numId w:val="20"/>
              </w:numPr>
              <w:spacing w:line="240" w:lineRule="auto"/>
            </w:pPr>
            <w:r>
              <w:t>E</w:t>
            </w:r>
            <w:r w:rsidRPr="00196A76">
              <w:t>xplain communication process and components</w:t>
            </w:r>
          </w:p>
          <w:p w14:paraId="16A90BAF" w14:textId="77777777" w:rsidR="00B813CD" w:rsidRPr="00196A76" w:rsidRDefault="00B813CD" w:rsidP="00BC2667">
            <w:pPr>
              <w:pStyle w:val="ListParagraph"/>
              <w:numPr>
                <w:ilvl w:val="0"/>
                <w:numId w:val="20"/>
              </w:numPr>
              <w:spacing w:line="240" w:lineRule="auto"/>
            </w:pPr>
            <w:r w:rsidRPr="00196A76">
              <w:t>Analyze the challenges and opportunities in communicating climate change</w:t>
            </w:r>
          </w:p>
          <w:p w14:paraId="6E31F9FC" w14:textId="77777777" w:rsidR="00B813CD" w:rsidRPr="00196A76" w:rsidRDefault="00B813CD" w:rsidP="00BC2667">
            <w:pPr>
              <w:pStyle w:val="ListParagraph"/>
              <w:numPr>
                <w:ilvl w:val="0"/>
                <w:numId w:val="20"/>
              </w:numPr>
              <w:spacing w:line="240" w:lineRule="auto"/>
            </w:pPr>
            <w:r w:rsidRPr="00196A76">
              <w:t>Describe six communication principles in climate change</w:t>
            </w:r>
          </w:p>
          <w:p w14:paraId="1F118E48" w14:textId="5546E260" w:rsidR="00B95070" w:rsidRPr="00146816" w:rsidRDefault="00B813CD" w:rsidP="00ED1DB3">
            <w:pPr>
              <w:pStyle w:val="ListParagraph"/>
              <w:numPr>
                <w:ilvl w:val="0"/>
                <w:numId w:val="20"/>
              </w:numPr>
              <w:spacing w:line="240" w:lineRule="auto"/>
              <w:rPr>
                <w:szCs w:val="28"/>
              </w:rPr>
            </w:pPr>
            <w:r w:rsidRPr="00146816">
              <w:rPr>
                <w:szCs w:val="28"/>
              </w:rPr>
              <w:t>Apply effective communication when discussing climate change to different types of audience</w:t>
            </w:r>
            <w:r w:rsidR="00291331" w:rsidRPr="00146816">
              <w:rPr>
                <w:szCs w:val="28"/>
              </w:rPr>
              <w:t xml:space="preserve"> </w:t>
            </w:r>
            <w:r w:rsidR="005D149E" w:rsidRPr="00146816">
              <w:rPr>
                <w:szCs w:val="28"/>
              </w:rPr>
              <w:t xml:space="preserve">with </w:t>
            </w:r>
            <w:r w:rsidR="00291331" w:rsidRPr="00146816">
              <w:rPr>
                <w:szCs w:val="28"/>
              </w:rPr>
              <w:t xml:space="preserve">special attention </w:t>
            </w:r>
            <w:r w:rsidR="005D149E" w:rsidRPr="00146816">
              <w:rPr>
                <w:szCs w:val="28"/>
              </w:rPr>
              <w:t xml:space="preserve">to </w:t>
            </w:r>
            <w:r w:rsidR="006630E5" w:rsidRPr="00146816">
              <w:rPr>
                <w:szCs w:val="28"/>
              </w:rPr>
              <w:t xml:space="preserve">the </w:t>
            </w:r>
            <w:r w:rsidR="005D149E" w:rsidRPr="00146816">
              <w:rPr>
                <w:szCs w:val="28"/>
              </w:rPr>
              <w:t>disadvantaged</w:t>
            </w:r>
            <w:r w:rsidR="006630E5" w:rsidRPr="00146816">
              <w:rPr>
                <w:szCs w:val="28"/>
              </w:rPr>
              <w:t xml:space="preserve"> (women, disable, old etc.)</w:t>
            </w:r>
          </w:p>
          <w:p w14:paraId="0DB8F99E" w14:textId="432289E9" w:rsidR="00ED1DB3" w:rsidRPr="00ED1DB3" w:rsidRDefault="00ED1DB3" w:rsidP="0062122B">
            <w:pPr>
              <w:pStyle w:val="ListBullet2"/>
              <w:numPr>
                <w:ilvl w:val="0"/>
                <w:numId w:val="0"/>
              </w:numPr>
              <w:ind w:left="720" w:hanging="360"/>
            </w:pPr>
          </w:p>
        </w:tc>
      </w:tr>
    </w:tbl>
    <w:p w14:paraId="3B6E2E1C" w14:textId="22E5CA37" w:rsidR="008B05E0" w:rsidRPr="00232A10" w:rsidRDefault="00272541" w:rsidP="0061364B">
      <w:pPr>
        <w:pStyle w:val="Heading1"/>
      </w:pPr>
      <w:r>
        <w:br w:type="page"/>
      </w:r>
      <w:r w:rsidR="002F6AAB" w:rsidRPr="00232A10">
        <w:t>Grading System</w:t>
      </w:r>
    </w:p>
    <w:p w14:paraId="0CEBBD38" w14:textId="4E5CCD98" w:rsidR="008B05E0" w:rsidRDefault="008B05E0" w:rsidP="008B05E0">
      <w:pPr>
        <w:pStyle w:val="Style4"/>
      </w:pPr>
      <w:r>
        <w:t>Normally the Training Department</w:t>
      </w:r>
      <w:r w:rsidR="00516583">
        <w:t xml:space="preserve"> of the </w:t>
      </w:r>
      <w:r w:rsidR="003F4139">
        <w:t>participating</w:t>
      </w:r>
      <w:r w:rsidR="00516583">
        <w:t xml:space="preserve"> universities</w:t>
      </w:r>
      <w:r>
        <w:t xml:space="preserve"> </w:t>
      </w:r>
      <w:r w:rsidRPr="001E1A52">
        <w:t>is responsible for defining the way in which the credi</w:t>
      </w:r>
      <w:r w:rsidR="00957AD2">
        <w:t>t hours are calculated for the d</w:t>
      </w:r>
      <w:r w:rsidRPr="001E1A52">
        <w:t xml:space="preserve">egree </w:t>
      </w:r>
      <w:r w:rsidR="00957AD2">
        <w:t>program or n</w:t>
      </w:r>
      <w:r w:rsidRPr="008B05E0">
        <w:t>o</w:t>
      </w:r>
      <w:r w:rsidR="00957AD2">
        <w:t>n-d</w:t>
      </w:r>
      <w:r w:rsidRPr="001E1A52">
        <w:t>egree program</w:t>
      </w:r>
      <w:r w:rsidR="00957AD2">
        <w:t>.</w:t>
      </w:r>
    </w:p>
    <w:p w14:paraId="7FBF50AE" w14:textId="3AC3F345" w:rsidR="008B05E0" w:rsidRPr="001E1A52" w:rsidRDefault="00C536AD" w:rsidP="005871FB">
      <w:pPr>
        <w:pStyle w:val="Heading2"/>
      </w:pPr>
      <w:r>
        <w:t>Assesment Criteria</w:t>
      </w:r>
    </w:p>
    <w:p w14:paraId="69871087" w14:textId="05C7F670" w:rsidR="008B05E0" w:rsidRDefault="0048261F" w:rsidP="00957AD2">
      <w:pPr>
        <w:pStyle w:val="Style4"/>
      </w:pPr>
      <w:r>
        <w:t>Participating universities have their</w:t>
      </w:r>
      <w:r w:rsidR="008B05E0" w:rsidRPr="001E1A52">
        <w:t xml:space="preserve"> own grading system </w:t>
      </w:r>
      <w:r>
        <w:t xml:space="preserve">each </w:t>
      </w:r>
      <w:r w:rsidR="008B05E0" w:rsidRPr="001E1A52">
        <w:t xml:space="preserve">and </w:t>
      </w:r>
      <w:r>
        <w:t xml:space="preserve">will </w:t>
      </w:r>
      <w:r w:rsidR="003F4139">
        <w:t xml:space="preserve">continue to </w:t>
      </w:r>
      <w:r w:rsidR="008B05E0" w:rsidRPr="001E1A52">
        <w:t xml:space="preserve">apply its </w:t>
      </w:r>
      <w:r w:rsidR="00957AD2">
        <w:t>current</w:t>
      </w:r>
      <w:r w:rsidR="008B05E0" w:rsidRPr="001E1A52">
        <w:t xml:space="preserve"> practice. This proposed grading system is based on the belief that knowledge</w:t>
      </w:r>
      <w:r w:rsidR="007D1D49">
        <w:t xml:space="preserve"> (K)</w:t>
      </w:r>
      <w:r w:rsidR="008B05E0" w:rsidRPr="001E1A52">
        <w:t>, skills</w:t>
      </w:r>
      <w:r w:rsidR="007D1D49">
        <w:t xml:space="preserve"> (S)</w:t>
      </w:r>
      <w:r w:rsidR="008B05E0" w:rsidRPr="001E1A52">
        <w:t xml:space="preserve"> and attitudes</w:t>
      </w:r>
      <w:r w:rsidR="007D1D49">
        <w:t xml:space="preserve"> (A)</w:t>
      </w:r>
      <w:r w:rsidR="008B05E0" w:rsidRPr="001E1A52">
        <w:t xml:space="preserve"> are all important</w:t>
      </w:r>
      <w:r w:rsidR="008B05E0">
        <w:t xml:space="preserve"> in becoming a good climate change actor</w:t>
      </w:r>
      <w:r w:rsidR="008B05E0" w:rsidRPr="001E1A52">
        <w:t xml:space="preserve">. </w:t>
      </w:r>
      <w:r w:rsidR="00957AD2">
        <w:t>Th</w:t>
      </w:r>
      <w:r w:rsidR="008B05E0" w:rsidRPr="001E1A52">
        <w:t>e assessment criteria are</w:t>
      </w:r>
      <w:r w:rsidR="004C229D">
        <w:t xml:space="preserve"> proposed as follows</w:t>
      </w:r>
      <w:r w:rsidR="008B05E0" w:rsidRPr="001E1A52">
        <w:t>:</w:t>
      </w:r>
    </w:p>
    <w:tbl>
      <w:tblPr>
        <w:tblW w:w="0" w:type="auto"/>
        <w:tblInd w:w="426" w:type="dxa"/>
        <w:tblLook w:val="04A0" w:firstRow="1" w:lastRow="0" w:firstColumn="1" w:lastColumn="0" w:noHBand="0" w:noVBand="1"/>
      </w:tblPr>
      <w:tblGrid>
        <w:gridCol w:w="6378"/>
        <w:gridCol w:w="2410"/>
      </w:tblGrid>
      <w:tr w:rsidR="008B05E0" w:rsidRPr="001E1A52" w14:paraId="5101339D" w14:textId="77777777" w:rsidTr="00C60A49">
        <w:tc>
          <w:tcPr>
            <w:tcW w:w="6378" w:type="dxa"/>
            <w:tcBorders>
              <w:top w:val="single" w:sz="12" w:space="0" w:color="auto"/>
              <w:bottom w:val="single" w:sz="12" w:space="0" w:color="auto"/>
            </w:tcBorders>
            <w:shd w:val="clear" w:color="auto" w:fill="9BD2FF"/>
          </w:tcPr>
          <w:p w14:paraId="7D920BD7" w14:textId="77777777" w:rsidR="008B05E0" w:rsidRPr="002F6AAB" w:rsidRDefault="008B05E0" w:rsidP="002F6AAB">
            <w:pPr>
              <w:pStyle w:val="Tabletext"/>
              <w:rPr>
                <w:b/>
                <w:i/>
                <w:sz w:val="24"/>
              </w:rPr>
            </w:pPr>
            <w:r w:rsidRPr="002F6AAB">
              <w:rPr>
                <w:b/>
                <w:sz w:val="24"/>
              </w:rPr>
              <w:t>Criteria</w:t>
            </w:r>
          </w:p>
        </w:tc>
        <w:tc>
          <w:tcPr>
            <w:tcW w:w="2410" w:type="dxa"/>
            <w:tcBorders>
              <w:top w:val="single" w:sz="12" w:space="0" w:color="auto"/>
              <w:bottom w:val="single" w:sz="12" w:space="0" w:color="auto"/>
            </w:tcBorders>
            <w:shd w:val="clear" w:color="auto" w:fill="9BD2FF"/>
          </w:tcPr>
          <w:p w14:paraId="66DD4086" w14:textId="662F9B8D" w:rsidR="004C229D" w:rsidRPr="002F6AAB" w:rsidRDefault="003358AC" w:rsidP="002F6AAB">
            <w:pPr>
              <w:pStyle w:val="Tabletext"/>
              <w:rPr>
                <w:b/>
                <w:sz w:val="24"/>
              </w:rPr>
            </w:pPr>
            <w:r w:rsidRPr="002F6AAB">
              <w:rPr>
                <w:b/>
                <w:sz w:val="24"/>
              </w:rPr>
              <w:t>Percentag</w:t>
            </w:r>
            <w:r w:rsidR="004C229D" w:rsidRPr="002F6AAB">
              <w:rPr>
                <w:b/>
                <w:sz w:val="24"/>
              </w:rPr>
              <w:t>e</w:t>
            </w:r>
          </w:p>
        </w:tc>
      </w:tr>
      <w:tr w:rsidR="008B05E0" w:rsidRPr="004C229D" w14:paraId="582D77C5" w14:textId="77777777" w:rsidTr="006B5C77">
        <w:tc>
          <w:tcPr>
            <w:tcW w:w="6378" w:type="dxa"/>
            <w:tcBorders>
              <w:top w:val="single" w:sz="12" w:space="0" w:color="auto"/>
            </w:tcBorders>
          </w:tcPr>
          <w:p w14:paraId="4B6F59FC" w14:textId="0C647130" w:rsidR="008B05E0" w:rsidRPr="002F6AAB" w:rsidRDefault="004C229D" w:rsidP="002F6AAB">
            <w:pPr>
              <w:pStyle w:val="Tabletext"/>
              <w:numPr>
                <w:ilvl w:val="0"/>
                <w:numId w:val="23"/>
              </w:numPr>
              <w:rPr>
                <w:sz w:val="24"/>
              </w:rPr>
            </w:pPr>
            <w:r w:rsidRPr="002F6AAB">
              <w:rPr>
                <w:sz w:val="24"/>
              </w:rPr>
              <w:t xml:space="preserve">Attendance </w:t>
            </w:r>
            <w:r w:rsidR="007D1D49" w:rsidRPr="002F6AAB">
              <w:rPr>
                <w:sz w:val="24"/>
              </w:rPr>
              <w:t>(A)</w:t>
            </w:r>
          </w:p>
        </w:tc>
        <w:tc>
          <w:tcPr>
            <w:tcW w:w="2410" w:type="dxa"/>
            <w:tcBorders>
              <w:top w:val="single" w:sz="12" w:space="0" w:color="auto"/>
            </w:tcBorders>
          </w:tcPr>
          <w:p w14:paraId="09DC0160" w14:textId="57EAF140" w:rsidR="008B05E0" w:rsidRPr="002F6AAB" w:rsidRDefault="004C229D" w:rsidP="002F6AAB">
            <w:pPr>
              <w:pStyle w:val="Tabletext"/>
              <w:rPr>
                <w:i/>
                <w:sz w:val="24"/>
              </w:rPr>
            </w:pPr>
            <w:r w:rsidRPr="002F6AAB">
              <w:rPr>
                <w:sz w:val="24"/>
              </w:rPr>
              <w:t>10%</w:t>
            </w:r>
          </w:p>
        </w:tc>
      </w:tr>
      <w:tr w:rsidR="008B05E0" w:rsidRPr="004C229D" w14:paraId="762A53F1" w14:textId="77777777" w:rsidTr="006B5C77">
        <w:tc>
          <w:tcPr>
            <w:tcW w:w="6378" w:type="dxa"/>
          </w:tcPr>
          <w:p w14:paraId="5C0DF816" w14:textId="4C13652A" w:rsidR="008B05E0" w:rsidRPr="002F6AAB" w:rsidRDefault="007D1D49" w:rsidP="002F6AAB">
            <w:pPr>
              <w:pStyle w:val="Tabletext"/>
              <w:numPr>
                <w:ilvl w:val="0"/>
                <w:numId w:val="23"/>
              </w:numPr>
              <w:rPr>
                <w:i/>
                <w:sz w:val="24"/>
              </w:rPr>
            </w:pPr>
            <w:r w:rsidRPr="002F6AAB">
              <w:rPr>
                <w:sz w:val="24"/>
              </w:rPr>
              <w:t>Assignment and Presentation (K-S-A)</w:t>
            </w:r>
          </w:p>
        </w:tc>
        <w:tc>
          <w:tcPr>
            <w:tcW w:w="2410" w:type="dxa"/>
          </w:tcPr>
          <w:p w14:paraId="1EF34853" w14:textId="38406E6C" w:rsidR="008B05E0" w:rsidRPr="002F6AAB" w:rsidRDefault="0095202F" w:rsidP="002F6AAB">
            <w:pPr>
              <w:pStyle w:val="Tabletext"/>
              <w:rPr>
                <w:i/>
                <w:sz w:val="24"/>
              </w:rPr>
            </w:pPr>
            <w:r w:rsidRPr="002F6AAB">
              <w:rPr>
                <w:sz w:val="24"/>
              </w:rPr>
              <w:t>10%</w:t>
            </w:r>
          </w:p>
        </w:tc>
      </w:tr>
      <w:tr w:rsidR="00673457" w:rsidRPr="004C229D" w14:paraId="7CA91EBC" w14:textId="77777777" w:rsidTr="006B5C77">
        <w:tc>
          <w:tcPr>
            <w:tcW w:w="6378" w:type="dxa"/>
          </w:tcPr>
          <w:p w14:paraId="7A550CD7" w14:textId="1F1CDE57" w:rsidR="00673457" w:rsidRPr="002F6AAB" w:rsidRDefault="007D1D49" w:rsidP="002F6AAB">
            <w:pPr>
              <w:pStyle w:val="ListParagraph"/>
              <w:spacing w:line="320" w:lineRule="atLeast"/>
              <w:rPr>
                <w:sz w:val="24"/>
              </w:rPr>
            </w:pPr>
            <w:r w:rsidRPr="002F6AAB">
              <w:rPr>
                <w:sz w:val="24"/>
              </w:rPr>
              <w:t>Class Tests (K-S)</w:t>
            </w:r>
          </w:p>
        </w:tc>
        <w:tc>
          <w:tcPr>
            <w:tcW w:w="2410" w:type="dxa"/>
          </w:tcPr>
          <w:p w14:paraId="2BDA9C40" w14:textId="5DD16402" w:rsidR="00673457" w:rsidRPr="002F6AAB" w:rsidRDefault="00673457" w:rsidP="002F6AAB">
            <w:pPr>
              <w:pStyle w:val="Tabletext"/>
              <w:rPr>
                <w:sz w:val="24"/>
              </w:rPr>
            </w:pPr>
            <w:r w:rsidRPr="002F6AAB">
              <w:rPr>
                <w:sz w:val="24"/>
              </w:rPr>
              <w:t>10%</w:t>
            </w:r>
          </w:p>
        </w:tc>
      </w:tr>
      <w:tr w:rsidR="00673457" w:rsidRPr="004C229D" w14:paraId="1439CB9C" w14:textId="77777777" w:rsidTr="006B5C77">
        <w:tc>
          <w:tcPr>
            <w:tcW w:w="6378" w:type="dxa"/>
          </w:tcPr>
          <w:p w14:paraId="30C87FBA" w14:textId="29719B7A" w:rsidR="00673457" w:rsidRPr="002F6AAB" w:rsidRDefault="00673457" w:rsidP="002F6AAB">
            <w:pPr>
              <w:pStyle w:val="ListParagraph"/>
              <w:spacing w:line="320" w:lineRule="atLeast"/>
              <w:rPr>
                <w:sz w:val="24"/>
              </w:rPr>
            </w:pPr>
            <w:r w:rsidRPr="002F6AAB">
              <w:rPr>
                <w:sz w:val="24"/>
              </w:rPr>
              <w:t>Mid-Term Exam</w:t>
            </w:r>
            <w:r w:rsidR="007D1D49" w:rsidRPr="002F6AAB">
              <w:rPr>
                <w:sz w:val="24"/>
              </w:rPr>
              <w:t xml:space="preserve"> (K-S)</w:t>
            </w:r>
          </w:p>
        </w:tc>
        <w:tc>
          <w:tcPr>
            <w:tcW w:w="2410" w:type="dxa"/>
          </w:tcPr>
          <w:p w14:paraId="16D8BF91" w14:textId="5ED1C1BD" w:rsidR="00673457" w:rsidRPr="002F6AAB" w:rsidRDefault="00673457" w:rsidP="002F6AAB">
            <w:pPr>
              <w:pStyle w:val="Tabletext"/>
              <w:rPr>
                <w:sz w:val="24"/>
              </w:rPr>
            </w:pPr>
            <w:r w:rsidRPr="002F6AAB">
              <w:rPr>
                <w:sz w:val="24"/>
              </w:rPr>
              <w:t>30%</w:t>
            </w:r>
          </w:p>
        </w:tc>
      </w:tr>
      <w:tr w:rsidR="00673457" w:rsidRPr="004C229D" w14:paraId="784DCAA7" w14:textId="77777777" w:rsidTr="00C60A49">
        <w:tc>
          <w:tcPr>
            <w:tcW w:w="6378" w:type="dxa"/>
            <w:tcBorders>
              <w:bottom w:val="single" w:sz="12" w:space="0" w:color="auto"/>
            </w:tcBorders>
          </w:tcPr>
          <w:p w14:paraId="47AF5158" w14:textId="21BFB2B3" w:rsidR="00673457" w:rsidRPr="002F6AAB" w:rsidRDefault="00673457" w:rsidP="002F6AAB">
            <w:pPr>
              <w:pStyle w:val="ListParagraph"/>
              <w:spacing w:line="320" w:lineRule="atLeast"/>
              <w:rPr>
                <w:sz w:val="24"/>
              </w:rPr>
            </w:pPr>
            <w:r w:rsidRPr="002F6AAB">
              <w:rPr>
                <w:sz w:val="24"/>
              </w:rPr>
              <w:t>Final Exam</w:t>
            </w:r>
            <w:r w:rsidR="007D1D49" w:rsidRPr="002F6AAB">
              <w:rPr>
                <w:sz w:val="24"/>
              </w:rPr>
              <w:t>(K-S)</w:t>
            </w:r>
          </w:p>
        </w:tc>
        <w:tc>
          <w:tcPr>
            <w:tcW w:w="2410" w:type="dxa"/>
            <w:tcBorders>
              <w:bottom w:val="single" w:sz="12" w:space="0" w:color="auto"/>
            </w:tcBorders>
          </w:tcPr>
          <w:p w14:paraId="2BD07CBB" w14:textId="6334E063" w:rsidR="00673457" w:rsidRPr="002F6AAB" w:rsidRDefault="00673457" w:rsidP="002F6AAB">
            <w:pPr>
              <w:pStyle w:val="Tabletext"/>
              <w:rPr>
                <w:sz w:val="24"/>
              </w:rPr>
            </w:pPr>
            <w:r w:rsidRPr="002F6AAB">
              <w:rPr>
                <w:sz w:val="24"/>
              </w:rPr>
              <w:t>40%</w:t>
            </w:r>
          </w:p>
        </w:tc>
      </w:tr>
      <w:tr w:rsidR="00673457" w:rsidRPr="004B41E7" w14:paraId="29CA9A5C" w14:textId="77777777" w:rsidTr="00C60A49">
        <w:tc>
          <w:tcPr>
            <w:tcW w:w="6378" w:type="dxa"/>
            <w:tcBorders>
              <w:top w:val="single" w:sz="12" w:space="0" w:color="auto"/>
              <w:bottom w:val="single" w:sz="12" w:space="0" w:color="auto"/>
            </w:tcBorders>
            <w:shd w:val="clear" w:color="auto" w:fill="9BD2FF"/>
          </w:tcPr>
          <w:p w14:paraId="0844E06A" w14:textId="77777777" w:rsidR="00673457" w:rsidRPr="002F6AAB" w:rsidRDefault="00673457" w:rsidP="002F6AAB">
            <w:pPr>
              <w:pStyle w:val="Tabletext"/>
              <w:rPr>
                <w:b/>
                <w:i/>
                <w:sz w:val="24"/>
              </w:rPr>
            </w:pPr>
            <w:r w:rsidRPr="002F6AAB">
              <w:rPr>
                <w:b/>
                <w:bCs/>
                <w:sz w:val="24"/>
                <w:lang w:val="fr-FR"/>
              </w:rPr>
              <w:t xml:space="preserve">TOTAL </w:t>
            </w:r>
          </w:p>
        </w:tc>
        <w:tc>
          <w:tcPr>
            <w:tcW w:w="2410" w:type="dxa"/>
            <w:tcBorders>
              <w:top w:val="single" w:sz="12" w:space="0" w:color="auto"/>
              <w:bottom w:val="single" w:sz="12" w:space="0" w:color="auto"/>
            </w:tcBorders>
            <w:shd w:val="clear" w:color="auto" w:fill="9BD2FF"/>
          </w:tcPr>
          <w:p w14:paraId="5561F396" w14:textId="693E8BE9" w:rsidR="00673457" w:rsidRPr="002F6AAB" w:rsidRDefault="00673457" w:rsidP="002F6AAB">
            <w:pPr>
              <w:pStyle w:val="Tabletext"/>
              <w:rPr>
                <w:b/>
                <w:i/>
                <w:sz w:val="24"/>
              </w:rPr>
            </w:pPr>
            <w:r w:rsidRPr="002F6AAB">
              <w:rPr>
                <w:b/>
                <w:sz w:val="24"/>
              </w:rPr>
              <w:t>100%</w:t>
            </w:r>
          </w:p>
        </w:tc>
      </w:tr>
    </w:tbl>
    <w:p w14:paraId="48AB99A0" w14:textId="573C516F" w:rsidR="008B05E0" w:rsidRPr="001E1A52" w:rsidRDefault="00C536AD" w:rsidP="005871FB">
      <w:pPr>
        <w:pStyle w:val="Heading2"/>
        <w:rPr>
          <w:lang w:val="en-GB"/>
        </w:rPr>
      </w:pPr>
      <w:r>
        <w:rPr>
          <w:lang w:val="en-GB"/>
        </w:rPr>
        <w:t xml:space="preserve">Grading </w:t>
      </w:r>
      <w:r w:rsidR="008B05E0" w:rsidRPr="001E1A52">
        <w:rPr>
          <w:lang w:val="en-GB"/>
        </w:rPr>
        <w:t>C</w:t>
      </w:r>
      <w:r>
        <w:rPr>
          <w:lang w:val="en-GB"/>
        </w:rPr>
        <w:t>riteria</w:t>
      </w:r>
    </w:p>
    <w:tbl>
      <w:tblPr>
        <w:tblW w:w="0" w:type="auto"/>
        <w:jc w:val="center"/>
        <w:tblLayout w:type="fixed"/>
        <w:tblLook w:val="0000" w:firstRow="0" w:lastRow="0" w:firstColumn="0" w:lastColumn="0" w:noHBand="0" w:noVBand="0"/>
      </w:tblPr>
      <w:tblGrid>
        <w:gridCol w:w="3402"/>
        <w:gridCol w:w="2977"/>
        <w:gridCol w:w="2410"/>
      </w:tblGrid>
      <w:tr w:rsidR="001E2853" w:rsidRPr="006F52DE" w14:paraId="381481D9" w14:textId="77777777" w:rsidTr="00C60A49">
        <w:trPr>
          <w:trHeight w:val="207"/>
          <w:jc w:val="center"/>
        </w:trPr>
        <w:tc>
          <w:tcPr>
            <w:tcW w:w="3402" w:type="dxa"/>
            <w:tcBorders>
              <w:top w:val="single" w:sz="12" w:space="0" w:color="auto"/>
              <w:bottom w:val="single" w:sz="12" w:space="0" w:color="auto"/>
            </w:tcBorders>
            <w:shd w:val="clear" w:color="auto" w:fill="9BD2FF"/>
          </w:tcPr>
          <w:p w14:paraId="165ACB72" w14:textId="4FB62B15" w:rsidR="001E2853" w:rsidRPr="002F6AAB" w:rsidRDefault="008F6EA6" w:rsidP="00403E8A">
            <w:pPr>
              <w:pStyle w:val="Tabletext"/>
              <w:jc w:val="left"/>
              <w:rPr>
                <w:b/>
                <w:sz w:val="24"/>
              </w:rPr>
            </w:pPr>
            <w:r w:rsidRPr="002F6AAB">
              <w:rPr>
                <w:b/>
                <w:sz w:val="24"/>
              </w:rPr>
              <w:t>Numerical Grade</w:t>
            </w:r>
          </w:p>
        </w:tc>
        <w:tc>
          <w:tcPr>
            <w:tcW w:w="2977" w:type="dxa"/>
            <w:tcBorders>
              <w:top w:val="single" w:sz="12" w:space="0" w:color="auto"/>
              <w:bottom w:val="single" w:sz="12" w:space="0" w:color="auto"/>
            </w:tcBorders>
            <w:shd w:val="clear" w:color="auto" w:fill="9BD2FF"/>
          </w:tcPr>
          <w:p w14:paraId="622D3DF6" w14:textId="5A2CA866" w:rsidR="001E2853" w:rsidRPr="002F6AAB" w:rsidRDefault="008F6EA6" w:rsidP="00403E8A">
            <w:pPr>
              <w:pStyle w:val="Tabletext"/>
              <w:jc w:val="left"/>
              <w:rPr>
                <w:b/>
                <w:sz w:val="24"/>
                <w:lang w:val="en-GB"/>
              </w:rPr>
            </w:pPr>
            <w:r w:rsidRPr="002F6AAB">
              <w:rPr>
                <w:b/>
                <w:sz w:val="24"/>
                <w:lang w:val="en-GB"/>
              </w:rPr>
              <w:t>Letter Grade</w:t>
            </w:r>
          </w:p>
        </w:tc>
        <w:tc>
          <w:tcPr>
            <w:tcW w:w="2410" w:type="dxa"/>
            <w:tcBorders>
              <w:top w:val="single" w:sz="12" w:space="0" w:color="auto"/>
              <w:bottom w:val="single" w:sz="12" w:space="0" w:color="auto"/>
            </w:tcBorders>
            <w:shd w:val="clear" w:color="auto" w:fill="9BD2FF"/>
          </w:tcPr>
          <w:p w14:paraId="60F52836" w14:textId="3F6B9D16" w:rsidR="001E2853" w:rsidRPr="002F6AAB" w:rsidRDefault="008F6EA6" w:rsidP="00403E8A">
            <w:pPr>
              <w:pStyle w:val="Tabletext"/>
              <w:jc w:val="left"/>
              <w:rPr>
                <w:b/>
                <w:sz w:val="24"/>
                <w:lang w:val="en-GB"/>
              </w:rPr>
            </w:pPr>
            <w:r w:rsidRPr="002F6AAB">
              <w:rPr>
                <w:b/>
                <w:sz w:val="24"/>
                <w:lang w:val="en-GB"/>
              </w:rPr>
              <w:t>Grade Point</w:t>
            </w:r>
          </w:p>
        </w:tc>
      </w:tr>
      <w:tr w:rsidR="008F6EA6" w:rsidRPr="001E1A52" w14:paraId="7761E5EA" w14:textId="77777777" w:rsidTr="00403E8A">
        <w:trPr>
          <w:trHeight w:val="312"/>
          <w:jc w:val="center"/>
        </w:trPr>
        <w:tc>
          <w:tcPr>
            <w:tcW w:w="3402" w:type="dxa"/>
            <w:tcBorders>
              <w:top w:val="single" w:sz="12" w:space="0" w:color="auto"/>
            </w:tcBorders>
          </w:tcPr>
          <w:p w14:paraId="05C640B2" w14:textId="715C2D61" w:rsidR="008F6EA6" w:rsidRPr="002F6AAB" w:rsidRDefault="008F6EA6" w:rsidP="00403E8A">
            <w:pPr>
              <w:pStyle w:val="Tabletext"/>
              <w:jc w:val="left"/>
              <w:rPr>
                <w:sz w:val="24"/>
              </w:rPr>
            </w:pPr>
            <w:r w:rsidRPr="002F6AAB">
              <w:rPr>
                <w:sz w:val="24"/>
              </w:rPr>
              <w:t>80% and above</w:t>
            </w:r>
          </w:p>
        </w:tc>
        <w:tc>
          <w:tcPr>
            <w:tcW w:w="2977" w:type="dxa"/>
            <w:tcBorders>
              <w:top w:val="single" w:sz="12" w:space="0" w:color="auto"/>
            </w:tcBorders>
          </w:tcPr>
          <w:p w14:paraId="76491998" w14:textId="66906A55" w:rsidR="008F6EA6" w:rsidRPr="002F6AAB" w:rsidRDefault="008F6EA6" w:rsidP="00403E8A">
            <w:pPr>
              <w:pStyle w:val="Tabletext"/>
              <w:jc w:val="left"/>
              <w:rPr>
                <w:b/>
                <w:sz w:val="24"/>
              </w:rPr>
            </w:pPr>
            <w:r w:rsidRPr="002F6AAB">
              <w:rPr>
                <w:b/>
                <w:sz w:val="24"/>
              </w:rPr>
              <w:t>A+</w:t>
            </w:r>
          </w:p>
        </w:tc>
        <w:tc>
          <w:tcPr>
            <w:tcW w:w="2410" w:type="dxa"/>
            <w:tcBorders>
              <w:top w:val="single" w:sz="12" w:space="0" w:color="auto"/>
            </w:tcBorders>
          </w:tcPr>
          <w:p w14:paraId="40C597EB" w14:textId="0D91B6FF" w:rsidR="008F6EA6" w:rsidRPr="002F6AAB" w:rsidRDefault="008F6EA6" w:rsidP="00403E8A">
            <w:pPr>
              <w:pStyle w:val="Tabletext"/>
              <w:jc w:val="left"/>
              <w:rPr>
                <w:sz w:val="24"/>
              </w:rPr>
            </w:pPr>
            <w:r w:rsidRPr="002F6AAB">
              <w:rPr>
                <w:sz w:val="24"/>
              </w:rPr>
              <w:t>4.00</w:t>
            </w:r>
          </w:p>
        </w:tc>
      </w:tr>
      <w:tr w:rsidR="008F6EA6" w:rsidRPr="001E1A52" w14:paraId="7B87019B" w14:textId="77777777" w:rsidTr="00403E8A">
        <w:trPr>
          <w:trHeight w:val="312"/>
          <w:jc w:val="center"/>
        </w:trPr>
        <w:tc>
          <w:tcPr>
            <w:tcW w:w="3402" w:type="dxa"/>
          </w:tcPr>
          <w:p w14:paraId="01BE3028" w14:textId="7845C777" w:rsidR="008F6EA6" w:rsidRPr="002F6AAB" w:rsidRDefault="008F6EA6" w:rsidP="00403E8A">
            <w:pPr>
              <w:pStyle w:val="Tabletext"/>
              <w:jc w:val="left"/>
              <w:rPr>
                <w:sz w:val="24"/>
              </w:rPr>
            </w:pPr>
            <w:r w:rsidRPr="002F6AAB">
              <w:rPr>
                <w:sz w:val="24"/>
              </w:rPr>
              <w:t>75% to less than 80%</w:t>
            </w:r>
          </w:p>
        </w:tc>
        <w:tc>
          <w:tcPr>
            <w:tcW w:w="2977" w:type="dxa"/>
          </w:tcPr>
          <w:p w14:paraId="4F1E775E" w14:textId="4D4C1C50" w:rsidR="008F6EA6" w:rsidRPr="002F6AAB" w:rsidRDefault="008F6EA6" w:rsidP="00403E8A">
            <w:pPr>
              <w:pStyle w:val="Tabletext"/>
              <w:jc w:val="left"/>
              <w:rPr>
                <w:b/>
                <w:sz w:val="24"/>
              </w:rPr>
            </w:pPr>
            <w:r w:rsidRPr="002F6AAB">
              <w:rPr>
                <w:b/>
                <w:sz w:val="24"/>
              </w:rPr>
              <w:t>A</w:t>
            </w:r>
          </w:p>
        </w:tc>
        <w:tc>
          <w:tcPr>
            <w:tcW w:w="2410" w:type="dxa"/>
          </w:tcPr>
          <w:p w14:paraId="57AF4F6E" w14:textId="2A2607F7" w:rsidR="008F6EA6" w:rsidRPr="002F6AAB" w:rsidRDefault="008F6EA6" w:rsidP="00403E8A">
            <w:pPr>
              <w:pStyle w:val="Tabletext"/>
              <w:jc w:val="left"/>
              <w:rPr>
                <w:sz w:val="24"/>
              </w:rPr>
            </w:pPr>
            <w:r w:rsidRPr="002F6AAB">
              <w:rPr>
                <w:sz w:val="24"/>
              </w:rPr>
              <w:t>3.75</w:t>
            </w:r>
          </w:p>
        </w:tc>
      </w:tr>
      <w:tr w:rsidR="008F6EA6" w:rsidRPr="001E1A52" w14:paraId="4724142D" w14:textId="77777777" w:rsidTr="00403E8A">
        <w:trPr>
          <w:trHeight w:val="326"/>
          <w:jc w:val="center"/>
        </w:trPr>
        <w:tc>
          <w:tcPr>
            <w:tcW w:w="3402" w:type="dxa"/>
          </w:tcPr>
          <w:p w14:paraId="05557E90" w14:textId="2802095B" w:rsidR="008F6EA6" w:rsidRPr="002F6AAB" w:rsidRDefault="008F6EA6" w:rsidP="00403E8A">
            <w:pPr>
              <w:pStyle w:val="Tabletext"/>
              <w:jc w:val="left"/>
              <w:rPr>
                <w:sz w:val="24"/>
              </w:rPr>
            </w:pPr>
            <w:r w:rsidRPr="002F6AAB">
              <w:rPr>
                <w:sz w:val="24"/>
              </w:rPr>
              <w:t>70% to less than 75%</w:t>
            </w:r>
          </w:p>
        </w:tc>
        <w:tc>
          <w:tcPr>
            <w:tcW w:w="2977" w:type="dxa"/>
          </w:tcPr>
          <w:p w14:paraId="5F0F3BE1" w14:textId="7BE7164E" w:rsidR="008F6EA6" w:rsidRPr="002F6AAB" w:rsidRDefault="008F6EA6" w:rsidP="00403E8A">
            <w:pPr>
              <w:pStyle w:val="Tabletext"/>
              <w:jc w:val="left"/>
              <w:rPr>
                <w:b/>
                <w:sz w:val="24"/>
              </w:rPr>
            </w:pPr>
            <w:r w:rsidRPr="002F6AAB">
              <w:rPr>
                <w:b/>
                <w:sz w:val="24"/>
              </w:rPr>
              <w:t>A-</w:t>
            </w:r>
          </w:p>
        </w:tc>
        <w:tc>
          <w:tcPr>
            <w:tcW w:w="2410" w:type="dxa"/>
          </w:tcPr>
          <w:p w14:paraId="4C6B302D" w14:textId="100C6979" w:rsidR="008F6EA6" w:rsidRPr="002F6AAB" w:rsidRDefault="008F6EA6" w:rsidP="00403E8A">
            <w:pPr>
              <w:pStyle w:val="Tabletext"/>
              <w:jc w:val="left"/>
              <w:rPr>
                <w:sz w:val="24"/>
              </w:rPr>
            </w:pPr>
            <w:r w:rsidRPr="002F6AAB">
              <w:rPr>
                <w:sz w:val="24"/>
              </w:rPr>
              <w:t>3.50</w:t>
            </w:r>
          </w:p>
        </w:tc>
      </w:tr>
      <w:tr w:rsidR="008F6EA6" w:rsidRPr="001E1A52" w14:paraId="6C082807" w14:textId="77777777" w:rsidTr="00403E8A">
        <w:trPr>
          <w:trHeight w:val="326"/>
          <w:jc w:val="center"/>
        </w:trPr>
        <w:tc>
          <w:tcPr>
            <w:tcW w:w="3402" w:type="dxa"/>
          </w:tcPr>
          <w:p w14:paraId="70450A41" w14:textId="712DBBE7" w:rsidR="008F6EA6" w:rsidRPr="002F6AAB" w:rsidRDefault="008F6EA6" w:rsidP="00403E8A">
            <w:pPr>
              <w:pStyle w:val="Tabletext"/>
              <w:jc w:val="left"/>
              <w:rPr>
                <w:sz w:val="24"/>
              </w:rPr>
            </w:pPr>
            <w:r w:rsidRPr="002F6AAB">
              <w:rPr>
                <w:sz w:val="24"/>
              </w:rPr>
              <w:t>65% to less than 70%</w:t>
            </w:r>
          </w:p>
        </w:tc>
        <w:tc>
          <w:tcPr>
            <w:tcW w:w="2977" w:type="dxa"/>
          </w:tcPr>
          <w:p w14:paraId="23A7631D" w14:textId="6B4FA818" w:rsidR="008F6EA6" w:rsidRPr="002F6AAB" w:rsidRDefault="008F6EA6" w:rsidP="00403E8A">
            <w:pPr>
              <w:pStyle w:val="Tabletext"/>
              <w:jc w:val="left"/>
              <w:rPr>
                <w:b/>
                <w:sz w:val="24"/>
              </w:rPr>
            </w:pPr>
            <w:r w:rsidRPr="002F6AAB">
              <w:rPr>
                <w:b/>
                <w:sz w:val="24"/>
              </w:rPr>
              <w:t>B+</w:t>
            </w:r>
          </w:p>
        </w:tc>
        <w:tc>
          <w:tcPr>
            <w:tcW w:w="2410" w:type="dxa"/>
          </w:tcPr>
          <w:p w14:paraId="679220FB" w14:textId="4736F929" w:rsidR="008F6EA6" w:rsidRPr="002F6AAB" w:rsidRDefault="008F6EA6" w:rsidP="00403E8A">
            <w:pPr>
              <w:pStyle w:val="Tabletext"/>
              <w:jc w:val="left"/>
              <w:rPr>
                <w:sz w:val="24"/>
              </w:rPr>
            </w:pPr>
            <w:r w:rsidRPr="002F6AAB">
              <w:rPr>
                <w:sz w:val="24"/>
              </w:rPr>
              <w:t>3.25</w:t>
            </w:r>
          </w:p>
        </w:tc>
      </w:tr>
      <w:tr w:rsidR="008F6EA6" w:rsidRPr="001E1A52" w14:paraId="56D7E73F" w14:textId="77777777" w:rsidTr="00403E8A">
        <w:trPr>
          <w:trHeight w:val="326"/>
          <w:jc w:val="center"/>
        </w:trPr>
        <w:tc>
          <w:tcPr>
            <w:tcW w:w="3402" w:type="dxa"/>
          </w:tcPr>
          <w:p w14:paraId="0FF4957F" w14:textId="028E7094" w:rsidR="008F6EA6" w:rsidRPr="002F6AAB" w:rsidRDefault="008F6EA6" w:rsidP="00403E8A">
            <w:pPr>
              <w:pStyle w:val="Tabletext"/>
              <w:jc w:val="left"/>
              <w:rPr>
                <w:sz w:val="24"/>
              </w:rPr>
            </w:pPr>
            <w:r w:rsidRPr="002F6AAB">
              <w:rPr>
                <w:sz w:val="24"/>
              </w:rPr>
              <w:t>60% to less than 65%</w:t>
            </w:r>
          </w:p>
        </w:tc>
        <w:tc>
          <w:tcPr>
            <w:tcW w:w="2977" w:type="dxa"/>
          </w:tcPr>
          <w:p w14:paraId="3517F3D7" w14:textId="69F08100" w:rsidR="008F6EA6" w:rsidRPr="002F6AAB" w:rsidRDefault="008F6EA6" w:rsidP="00403E8A">
            <w:pPr>
              <w:pStyle w:val="Tabletext"/>
              <w:jc w:val="left"/>
              <w:rPr>
                <w:b/>
                <w:sz w:val="24"/>
              </w:rPr>
            </w:pPr>
            <w:r w:rsidRPr="002F6AAB">
              <w:rPr>
                <w:b/>
                <w:sz w:val="24"/>
              </w:rPr>
              <w:t>B</w:t>
            </w:r>
          </w:p>
        </w:tc>
        <w:tc>
          <w:tcPr>
            <w:tcW w:w="2410" w:type="dxa"/>
          </w:tcPr>
          <w:p w14:paraId="72F25C9D" w14:textId="23016832" w:rsidR="008F6EA6" w:rsidRPr="002F6AAB" w:rsidRDefault="008F6EA6" w:rsidP="00403E8A">
            <w:pPr>
              <w:pStyle w:val="Tabletext"/>
              <w:jc w:val="left"/>
              <w:rPr>
                <w:sz w:val="24"/>
              </w:rPr>
            </w:pPr>
            <w:r w:rsidRPr="002F6AAB">
              <w:rPr>
                <w:sz w:val="24"/>
              </w:rPr>
              <w:t>3.00</w:t>
            </w:r>
          </w:p>
        </w:tc>
      </w:tr>
      <w:tr w:rsidR="008F6EA6" w:rsidRPr="001E1A52" w14:paraId="066523AA" w14:textId="77777777" w:rsidTr="00403E8A">
        <w:trPr>
          <w:trHeight w:val="326"/>
          <w:jc w:val="center"/>
        </w:trPr>
        <w:tc>
          <w:tcPr>
            <w:tcW w:w="3402" w:type="dxa"/>
          </w:tcPr>
          <w:p w14:paraId="33CF519A" w14:textId="2D81815C" w:rsidR="008F6EA6" w:rsidRPr="002F6AAB" w:rsidRDefault="008F6EA6" w:rsidP="00403E8A">
            <w:pPr>
              <w:pStyle w:val="Tabletext"/>
              <w:jc w:val="left"/>
              <w:rPr>
                <w:sz w:val="24"/>
              </w:rPr>
            </w:pPr>
            <w:r w:rsidRPr="002F6AAB">
              <w:rPr>
                <w:sz w:val="24"/>
              </w:rPr>
              <w:t>55% to less than 60%</w:t>
            </w:r>
          </w:p>
        </w:tc>
        <w:tc>
          <w:tcPr>
            <w:tcW w:w="2977" w:type="dxa"/>
          </w:tcPr>
          <w:p w14:paraId="337A4222" w14:textId="4A91C693" w:rsidR="008F6EA6" w:rsidRPr="002F6AAB" w:rsidRDefault="008F6EA6" w:rsidP="00403E8A">
            <w:pPr>
              <w:pStyle w:val="Tabletext"/>
              <w:jc w:val="left"/>
              <w:rPr>
                <w:b/>
                <w:sz w:val="24"/>
              </w:rPr>
            </w:pPr>
            <w:r w:rsidRPr="002F6AAB">
              <w:rPr>
                <w:b/>
                <w:sz w:val="24"/>
              </w:rPr>
              <w:t>B-</w:t>
            </w:r>
          </w:p>
        </w:tc>
        <w:tc>
          <w:tcPr>
            <w:tcW w:w="2410" w:type="dxa"/>
          </w:tcPr>
          <w:p w14:paraId="7447ED3D" w14:textId="080718E3" w:rsidR="008F6EA6" w:rsidRPr="002F6AAB" w:rsidRDefault="008F6EA6" w:rsidP="00403E8A">
            <w:pPr>
              <w:pStyle w:val="Tabletext"/>
              <w:jc w:val="left"/>
              <w:rPr>
                <w:sz w:val="24"/>
              </w:rPr>
            </w:pPr>
            <w:r w:rsidRPr="002F6AAB">
              <w:rPr>
                <w:sz w:val="24"/>
              </w:rPr>
              <w:t>2.75</w:t>
            </w:r>
          </w:p>
        </w:tc>
      </w:tr>
      <w:tr w:rsidR="008F6EA6" w:rsidRPr="001E1A52" w14:paraId="303B375A" w14:textId="77777777" w:rsidTr="00403E8A">
        <w:trPr>
          <w:trHeight w:val="326"/>
          <w:jc w:val="center"/>
        </w:trPr>
        <w:tc>
          <w:tcPr>
            <w:tcW w:w="3402" w:type="dxa"/>
          </w:tcPr>
          <w:p w14:paraId="455102E0" w14:textId="5C4C649D" w:rsidR="008F6EA6" w:rsidRPr="002F6AAB" w:rsidRDefault="008F6EA6" w:rsidP="00403E8A">
            <w:pPr>
              <w:pStyle w:val="Tabletext"/>
              <w:jc w:val="left"/>
              <w:rPr>
                <w:sz w:val="24"/>
              </w:rPr>
            </w:pPr>
            <w:r w:rsidRPr="002F6AAB">
              <w:rPr>
                <w:sz w:val="24"/>
              </w:rPr>
              <w:t>50% to less than 55%</w:t>
            </w:r>
          </w:p>
        </w:tc>
        <w:tc>
          <w:tcPr>
            <w:tcW w:w="2977" w:type="dxa"/>
          </w:tcPr>
          <w:p w14:paraId="4FE81ED8" w14:textId="557BCC9E" w:rsidR="008F6EA6" w:rsidRPr="002F6AAB" w:rsidRDefault="008F6EA6" w:rsidP="00403E8A">
            <w:pPr>
              <w:pStyle w:val="Tabletext"/>
              <w:jc w:val="left"/>
              <w:rPr>
                <w:b/>
                <w:sz w:val="24"/>
              </w:rPr>
            </w:pPr>
            <w:r w:rsidRPr="002F6AAB">
              <w:rPr>
                <w:b/>
                <w:sz w:val="24"/>
              </w:rPr>
              <w:t>C+</w:t>
            </w:r>
          </w:p>
        </w:tc>
        <w:tc>
          <w:tcPr>
            <w:tcW w:w="2410" w:type="dxa"/>
          </w:tcPr>
          <w:p w14:paraId="16F42BA6" w14:textId="13528453" w:rsidR="008F6EA6" w:rsidRPr="002F6AAB" w:rsidRDefault="008F6EA6" w:rsidP="00403E8A">
            <w:pPr>
              <w:pStyle w:val="Tabletext"/>
              <w:jc w:val="left"/>
              <w:rPr>
                <w:sz w:val="24"/>
              </w:rPr>
            </w:pPr>
            <w:r w:rsidRPr="002F6AAB">
              <w:rPr>
                <w:sz w:val="24"/>
              </w:rPr>
              <w:t>2.50</w:t>
            </w:r>
          </w:p>
        </w:tc>
      </w:tr>
      <w:tr w:rsidR="008F6EA6" w:rsidRPr="001E1A52" w14:paraId="63704D4D" w14:textId="77777777" w:rsidTr="00403E8A">
        <w:trPr>
          <w:trHeight w:val="326"/>
          <w:jc w:val="center"/>
        </w:trPr>
        <w:tc>
          <w:tcPr>
            <w:tcW w:w="3402" w:type="dxa"/>
          </w:tcPr>
          <w:p w14:paraId="6AC74C70" w14:textId="79BCC2BC" w:rsidR="008F6EA6" w:rsidRPr="002F6AAB" w:rsidRDefault="008F6EA6" w:rsidP="00403E8A">
            <w:pPr>
              <w:pStyle w:val="Tabletext"/>
              <w:jc w:val="left"/>
              <w:rPr>
                <w:sz w:val="24"/>
              </w:rPr>
            </w:pPr>
            <w:r w:rsidRPr="002F6AAB">
              <w:rPr>
                <w:sz w:val="24"/>
              </w:rPr>
              <w:t>45% to less than 50%</w:t>
            </w:r>
          </w:p>
        </w:tc>
        <w:tc>
          <w:tcPr>
            <w:tcW w:w="2977" w:type="dxa"/>
          </w:tcPr>
          <w:p w14:paraId="7ACC4F3B" w14:textId="0965B3BA" w:rsidR="008F6EA6" w:rsidRPr="002F6AAB" w:rsidRDefault="008F6EA6" w:rsidP="00403E8A">
            <w:pPr>
              <w:pStyle w:val="Tabletext"/>
              <w:jc w:val="left"/>
              <w:rPr>
                <w:b/>
                <w:sz w:val="24"/>
              </w:rPr>
            </w:pPr>
            <w:r w:rsidRPr="002F6AAB">
              <w:rPr>
                <w:b/>
                <w:sz w:val="24"/>
              </w:rPr>
              <w:t>C</w:t>
            </w:r>
          </w:p>
        </w:tc>
        <w:tc>
          <w:tcPr>
            <w:tcW w:w="2410" w:type="dxa"/>
          </w:tcPr>
          <w:p w14:paraId="0B089607" w14:textId="5FAB1F0B" w:rsidR="008F6EA6" w:rsidRPr="002F6AAB" w:rsidRDefault="008F6EA6" w:rsidP="00403E8A">
            <w:pPr>
              <w:pStyle w:val="Tabletext"/>
              <w:jc w:val="left"/>
              <w:rPr>
                <w:sz w:val="24"/>
              </w:rPr>
            </w:pPr>
            <w:r w:rsidRPr="002F6AAB">
              <w:rPr>
                <w:sz w:val="24"/>
              </w:rPr>
              <w:t>2.25</w:t>
            </w:r>
          </w:p>
        </w:tc>
      </w:tr>
      <w:tr w:rsidR="008F6EA6" w:rsidRPr="001E1A52" w14:paraId="7B36930D" w14:textId="77777777" w:rsidTr="00403E8A">
        <w:trPr>
          <w:trHeight w:val="326"/>
          <w:jc w:val="center"/>
        </w:trPr>
        <w:tc>
          <w:tcPr>
            <w:tcW w:w="3402" w:type="dxa"/>
          </w:tcPr>
          <w:p w14:paraId="66527D1B" w14:textId="59878F1F" w:rsidR="008F6EA6" w:rsidRPr="002F6AAB" w:rsidRDefault="008F6EA6" w:rsidP="00403E8A">
            <w:pPr>
              <w:pStyle w:val="Tabletext"/>
              <w:jc w:val="left"/>
              <w:rPr>
                <w:sz w:val="24"/>
              </w:rPr>
            </w:pPr>
            <w:r w:rsidRPr="002F6AAB">
              <w:rPr>
                <w:sz w:val="24"/>
              </w:rPr>
              <w:t>40% to less than 45%</w:t>
            </w:r>
          </w:p>
        </w:tc>
        <w:tc>
          <w:tcPr>
            <w:tcW w:w="2977" w:type="dxa"/>
          </w:tcPr>
          <w:p w14:paraId="05965180" w14:textId="1DAC9062" w:rsidR="008F6EA6" w:rsidRPr="002F6AAB" w:rsidRDefault="008F6EA6" w:rsidP="00403E8A">
            <w:pPr>
              <w:pStyle w:val="Tabletext"/>
              <w:jc w:val="left"/>
              <w:rPr>
                <w:b/>
                <w:sz w:val="24"/>
              </w:rPr>
            </w:pPr>
            <w:r w:rsidRPr="002F6AAB">
              <w:rPr>
                <w:b/>
                <w:sz w:val="24"/>
              </w:rPr>
              <w:t>D</w:t>
            </w:r>
          </w:p>
        </w:tc>
        <w:tc>
          <w:tcPr>
            <w:tcW w:w="2410" w:type="dxa"/>
          </w:tcPr>
          <w:p w14:paraId="72C1430F" w14:textId="42D2E05B" w:rsidR="008F6EA6" w:rsidRPr="002F6AAB" w:rsidRDefault="008F6EA6" w:rsidP="00403E8A">
            <w:pPr>
              <w:pStyle w:val="Tabletext"/>
              <w:jc w:val="left"/>
              <w:rPr>
                <w:sz w:val="24"/>
              </w:rPr>
            </w:pPr>
            <w:r w:rsidRPr="002F6AAB">
              <w:rPr>
                <w:sz w:val="24"/>
              </w:rPr>
              <w:t>2.00</w:t>
            </w:r>
          </w:p>
        </w:tc>
      </w:tr>
      <w:tr w:rsidR="008F6EA6" w:rsidRPr="001E1A52" w14:paraId="52E9CD97" w14:textId="77777777" w:rsidTr="00403E8A">
        <w:trPr>
          <w:trHeight w:val="156"/>
          <w:jc w:val="center"/>
        </w:trPr>
        <w:tc>
          <w:tcPr>
            <w:tcW w:w="3402" w:type="dxa"/>
            <w:shd w:val="pct50" w:color="auto" w:fill="auto"/>
          </w:tcPr>
          <w:p w14:paraId="4E26D66B" w14:textId="77777777" w:rsidR="008F6EA6" w:rsidRPr="002F6AAB" w:rsidRDefault="008F6EA6" w:rsidP="00CB4044">
            <w:pPr>
              <w:pStyle w:val="Tabletext"/>
              <w:spacing w:before="0" w:after="0"/>
              <w:jc w:val="left"/>
              <w:rPr>
                <w:sz w:val="24"/>
              </w:rPr>
            </w:pPr>
          </w:p>
        </w:tc>
        <w:tc>
          <w:tcPr>
            <w:tcW w:w="2977" w:type="dxa"/>
            <w:shd w:val="pct50" w:color="auto" w:fill="auto"/>
          </w:tcPr>
          <w:p w14:paraId="6F8904FA" w14:textId="77777777" w:rsidR="008F6EA6" w:rsidRPr="002F6AAB" w:rsidRDefault="008F6EA6" w:rsidP="00CB4044">
            <w:pPr>
              <w:pStyle w:val="Tabletext"/>
              <w:spacing w:before="0" w:after="0"/>
              <w:jc w:val="left"/>
              <w:rPr>
                <w:sz w:val="24"/>
              </w:rPr>
            </w:pPr>
          </w:p>
        </w:tc>
        <w:tc>
          <w:tcPr>
            <w:tcW w:w="2410" w:type="dxa"/>
            <w:shd w:val="pct50" w:color="auto" w:fill="auto"/>
          </w:tcPr>
          <w:p w14:paraId="30449A8D" w14:textId="77777777" w:rsidR="008F6EA6" w:rsidRPr="002F6AAB" w:rsidRDefault="008F6EA6" w:rsidP="00CB4044">
            <w:pPr>
              <w:pStyle w:val="Tabletext"/>
              <w:spacing w:before="0" w:after="0"/>
              <w:jc w:val="left"/>
              <w:rPr>
                <w:sz w:val="24"/>
              </w:rPr>
            </w:pPr>
          </w:p>
        </w:tc>
      </w:tr>
      <w:tr w:rsidR="008F6EA6" w:rsidRPr="001E1A52" w14:paraId="53D93E23" w14:textId="77777777" w:rsidTr="00403E8A">
        <w:trPr>
          <w:trHeight w:val="312"/>
          <w:jc w:val="center"/>
        </w:trPr>
        <w:tc>
          <w:tcPr>
            <w:tcW w:w="3402" w:type="dxa"/>
            <w:tcBorders>
              <w:bottom w:val="single" w:sz="12" w:space="0" w:color="auto"/>
            </w:tcBorders>
          </w:tcPr>
          <w:p w14:paraId="6E8106CC" w14:textId="36EFE4DC" w:rsidR="008F6EA6" w:rsidRPr="002F6AAB" w:rsidRDefault="008F6EA6" w:rsidP="00403E8A">
            <w:pPr>
              <w:pStyle w:val="Tabletext"/>
              <w:jc w:val="left"/>
              <w:rPr>
                <w:sz w:val="24"/>
              </w:rPr>
            </w:pPr>
            <w:r w:rsidRPr="002F6AAB">
              <w:rPr>
                <w:sz w:val="24"/>
              </w:rPr>
              <w:t>Less than 40%</w:t>
            </w:r>
          </w:p>
        </w:tc>
        <w:tc>
          <w:tcPr>
            <w:tcW w:w="2977" w:type="dxa"/>
            <w:tcBorders>
              <w:bottom w:val="single" w:sz="12" w:space="0" w:color="auto"/>
            </w:tcBorders>
          </w:tcPr>
          <w:p w14:paraId="70EFC7D3" w14:textId="2C2BA610" w:rsidR="008F6EA6" w:rsidRPr="002F6AAB" w:rsidRDefault="008F6EA6" w:rsidP="00403E8A">
            <w:pPr>
              <w:pStyle w:val="Tabletext"/>
              <w:jc w:val="left"/>
              <w:rPr>
                <w:sz w:val="24"/>
              </w:rPr>
            </w:pPr>
            <w:r w:rsidRPr="002F6AAB">
              <w:rPr>
                <w:sz w:val="24"/>
              </w:rPr>
              <w:t>F</w:t>
            </w:r>
          </w:p>
        </w:tc>
        <w:tc>
          <w:tcPr>
            <w:tcW w:w="2410" w:type="dxa"/>
            <w:tcBorders>
              <w:bottom w:val="single" w:sz="12" w:space="0" w:color="auto"/>
            </w:tcBorders>
          </w:tcPr>
          <w:p w14:paraId="4164D201" w14:textId="218E7AFF" w:rsidR="008F6EA6" w:rsidRPr="002F6AAB" w:rsidRDefault="008F6EA6" w:rsidP="00403E8A">
            <w:pPr>
              <w:pStyle w:val="Tabletext"/>
              <w:jc w:val="left"/>
              <w:rPr>
                <w:sz w:val="24"/>
              </w:rPr>
            </w:pPr>
            <w:r w:rsidRPr="002F6AAB">
              <w:rPr>
                <w:sz w:val="24"/>
              </w:rPr>
              <w:t>0.00</w:t>
            </w:r>
          </w:p>
        </w:tc>
      </w:tr>
    </w:tbl>
    <w:p w14:paraId="189E6629" w14:textId="77777777" w:rsidR="0095202F" w:rsidRPr="000C48DF" w:rsidRDefault="0095202F" w:rsidP="00C536AD">
      <w:pPr>
        <w:pStyle w:val="ListBullet2"/>
        <w:numPr>
          <w:ilvl w:val="0"/>
          <w:numId w:val="0"/>
        </w:numPr>
      </w:pPr>
    </w:p>
    <w:sectPr w:rsidR="0095202F" w:rsidRPr="000C48DF" w:rsidSect="00500968">
      <w:pgSz w:w="11907" w:h="16840" w:code="9"/>
      <w:pgMar w:top="1134" w:right="851" w:bottom="1134" w:left="1418"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63551" w14:textId="77777777" w:rsidR="00455633" w:rsidRDefault="00455633" w:rsidP="00C961B8">
      <w:r>
        <w:separator/>
      </w:r>
    </w:p>
  </w:endnote>
  <w:endnote w:type="continuationSeparator" w:id="0">
    <w:p w14:paraId="594D8843" w14:textId="77777777" w:rsidR="00455633" w:rsidRDefault="00455633" w:rsidP="00C9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neva">
    <w:altName w:val="Arial"/>
    <w:charset w:val="00"/>
    <w:family w:val="auto"/>
    <w:pitch w:val="variable"/>
    <w:sig w:usb0="E00002FF" w:usb1="5200205F" w:usb2="00A0C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4ADBB" w14:textId="77777777" w:rsidR="00045D23" w:rsidRDefault="00045D23">
    <w:pPr>
      <w:pStyle w:val="Footer"/>
    </w:pPr>
  </w:p>
  <w:p w14:paraId="68559873" w14:textId="77777777" w:rsidR="00045D23" w:rsidRDefault="00045D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547690072"/>
      <w:docPartObj>
        <w:docPartGallery w:val="Page Numbers (Bottom of Page)"/>
        <w:docPartUnique/>
      </w:docPartObj>
    </w:sdtPr>
    <w:sdtEndPr>
      <w:rPr>
        <w:noProof/>
      </w:rPr>
    </w:sdtEndPr>
    <w:sdtContent>
      <w:p w14:paraId="6E6DDF22" w14:textId="7F96CE06" w:rsidR="00045D23" w:rsidRPr="00550E05" w:rsidRDefault="00455633" w:rsidP="00696193">
        <w:pPr>
          <w:pStyle w:val="Footer"/>
          <w:pBdr>
            <w:top w:val="single" w:sz="8" w:space="1" w:color="005293"/>
          </w:pBdr>
          <w:tabs>
            <w:tab w:val="clear" w:pos="4320"/>
            <w:tab w:val="clear" w:pos="8640"/>
            <w:tab w:val="right" w:pos="9638"/>
            <w:tab w:val="right" w:pos="14742"/>
          </w:tabs>
          <w:spacing w:before="60" w:line="240" w:lineRule="auto"/>
          <w:jc w:val="left"/>
          <w:rPr>
            <w:sz w:val="22"/>
            <w:szCs w:val="22"/>
          </w:rPr>
        </w:pPr>
        <w:sdt>
          <w:sdtPr>
            <w:rPr>
              <w:color w:val="005293"/>
              <w:sz w:val="22"/>
              <w:szCs w:val="22"/>
            </w:rPr>
            <w:id w:val="1008100391"/>
            <w:docPartObj>
              <w:docPartGallery w:val="Page Numbers (Bottom of Page)"/>
              <w:docPartUnique/>
            </w:docPartObj>
          </w:sdtPr>
          <w:sdtEndPr>
            <w:rPr>
              <w:noProof/>
            </w:rPr>
          </w:sdtEndPr>
          <w:sdtContent>
            <w:r w:rsidR="004257B1" w:rsidRPr="00D071F2">
              <w:rPr>
                <w:color w:val="005293"/>
                <w:sz w:val="22"/>
                <w:szCs w:val="22"/>
              </w:rPr>
              <w:t>Climate-Resilient Ecosystems and Livelihoods (CREL) Project</w:t>
            </w:r>
          </w:sdtContent>
        </w:sdt>
        <w:r w:rsidR="004257B1" w:rsidRPr="00D071F2">
          <w:rPr>
            <w:sz w:val="22"/>
            <w:szCs w:val="22"/>
          </w:rPr>
          <w:tab/>
        </w:r>
        <w:r w:rsidR="004257B1" w:rsidRPr="00D071F2">
          <w:rPr>
            <w:color w:val="76797C"/>
            <w:sz w:val="22"/>
            <w:szCs w:val="22"/>
          </w:rPr>
          <w:t xml:space="preserve"> </w:t>
        </w:r>
        <w:r w:rsidR="004257B1" w:rsidRPr="00D071F2">
          <w:rPr>
            <w:color w:val="76797C"/>
            <w:sz w:val="22"/>
            <w:szCs w:val="22"/>
          </w:rPr>
          <w:fldChar w:fldCharType="begin"/>
        </w:r>
        <w:r w:rsidR="004257B1" w:rsidRPr="00D071F2">
          <w:rPr>
            <w:color w:val="76797C"/>
            <w:sz w:val="22"/>
            <w:szCs w:val="22"/>
          </w:rPr>
          <w:instrText xml:space="preserve"> PAGE   \* MERGEFORMAT </w:instrText>
        </w:r>
        <w:r w:rsidR="004257B1" w:rsidRPr="00D071F2">
          <w:rPr>
            <w:color w:val="76797C"/>
            <w:sz w:val="22"/>
            <w:szCs w:val="22"/>
          </w:rPr>
          <w:fldChar w:fldCharType="separate"/>
        </w:r>
        <w:r w:rsidR="002B716F">
          <w:rPr>
            <w:noProof/>
            <w:color w:val="76797C"/>
            <w:sz w:val="22"/>
            <w:szCs w:val="22"/>
          </w:rPr>
          <w:t>1</w:t>
        </w:r>
        <w:r w:rsidR="004257B1" w:rsidRPr="00D071F2">
          <w:rPr>
            <w:noProof/>
            <w:color w:val="76797C"/>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F1448" w14:textId="77777777" w:rsidR="00455633" w:rsidRDefault="00455633" w:rsidP="00C961B8">
      <w:r>
        <w:separator/>
      </w:r>
    </w:p>
  </w:footnote>
  <w:footnote w:type="continuationSeparator" w:id="0">
    <w:p w14:paraId="468675D7" w14:textId="77777777" w:rsidR="00455633" w:rsidRDefault="00455633" w:rsidP="00C96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A64C" w14:textId="0DDD65EF" w:rsidR="00C17F41" w:rsidRDefault="00C17F41" w:rsidP="00C17F41">
    <w:pPr>
      <w:pStyle w:val="Header"/>
      <w:tabs>
        <w:tab w:val="clear" w:pos="4677"/>
      </w:tabs>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849A" w14:textId="77777777" w:rsidR="00045D23" w:rsidRPr="0076448C" w:rsidRDefault="00045D23" w:rsidP="0076448C">
    <w:pPr>
      <w:pStyle w:val="Header"/>
      <w:spacing w:line="36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33EC51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F4485F"/>
    <w:multiLevelType w:val="hybridMultilevel"/>
    <w:tmpl w:val="A7B6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B4D35"/>
    <w:multiLevelType w:val="hybridMultilevel"/>
    <w:tmpl w:val="7E66721C"/>
    <w:lvl w:ilvl="0" w:tplc="F312BC62">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11A83"/>
    <w:multiLevelType w:val="hybridMultilevel"/>
    <w:tmpl w:val="90A8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07CDE"/>
    <w:multiLevelType w:val="hybridMultilevel"/>
    <w:tmpl w:val="310C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A04BC"/>
    <w:multiLevelType w:val="hybridMultilevel"/>
    <w:tmpl w:val="A62EBB08"/>
    <w:lvl w:ilvl="0" w:tplc="F312BC62">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81292"/>
    <w:multiLevelType w:val="hybridMultilevel"/>
    <w:tmpl w:val="D9FC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A41EC"/>
    <w:multiLevelType w:val="hybridMultilevel"/>
    <w:tmpl w:val="6B7AA14C"/>
    <w:lvl w:ilvl="0" w:tplc="68BC7C82">
      <w:start w:val="1"/>
      <w:numFmt w:val="bullet"/>
      <w:lvlText w:val=""/>
      <w:lvlJc w:val="left"/>
      <w:pPr>
        <w:tabs>
          <w:tab w:val="num" w:pos="720"/>
        </w:tabs>
        <w:ind w:left="720" w:hanging="360"/>
      </w:pPr>
      <w:rPr>
        <w:rFonts w:ascii="Wingdings" w:hAnsi="Wingdings" w:hint="default"/>
      </w:rPr>
    </w:lvl>
    <w:lvl w:ilvl="1" w:tplc="03982CFA" w:tentative="1">
      <w:start w:val="1"/>
      <w:numFmt w:val="bullet"/>
      <w:lvlText w:val=""/>
      <w:lvlJc w:val="left"/>
      <w:pPr>
        <w:tabs>
          <w:tab w:val="num" w:pos="1440"/>
        </w:tabs>
        <w:ind w:left="1440" w:hanging="360"/>
      </w:pPr>
      <w:rPr>
        <w:rFonts w:ascii="Wingdings" w:hAnsi="Wingdings" w:hint="default"/>
      </w:rPr>
    </w:lvl>
    <w:lvl w:ilvl="2" w:tplc="D5828E7E" w:tentative="1">
      <w:start w:val="1"/>
      <w:numFmt w:val="bullet"/>
      <w:lvlText w:val=""/>
      <w:lvlJc w:val="left"/>
      <w:pPr>
        <w:tabs>
          <w:tab w:val="num" w:pos="2160"/>
        </w:tabs>
        <w:ind w:left="2160" w:hanging="360"/>
      </w:pPr>
      <w:rPr>
        <w:rFonts w:ascii="Wingdings" w:hAnsi="Wingdings" w:hint="default"/>
      </w:rPr>
    </w:lvl>
    <w:lvl w:ilvl="3" w:tplc="23328680" w:tentative="1">
      <w:start w:val="1"/>
      <w:numFmt w:val="bullet"/>
      <w:lvlText w:val=""/>
      <w:lvlJc w:val="left"/>
      <w:pPr>
        <w:tabs>
          <w:tab w:val="num" w:pos="2880"/>
        </w:tabs>
        <w:ind w:left="2880" w:hanging="360"/>
      </w:pPr>
      <w:rPr>
        <w:rFonts w:ascii="Wingdings" w:hAnsi="Wingdings" w:hint="default"/>
      </w:rPr>
    </w:lvl>
    <w:lvl w:ilvl="4" w:tplc="84063F96" w:tentative="1">
      <w:start w:val="1"/>
      <w:numFmt w:val="bullet"/>
      <w:lvlText w:val=""/>
      <w:lvlJc w:val="left"/>
      <w:pPr>
        <w:tabs>
          <w:tab w:val="num" w:pos="3600"/>
        </w:tabs>
        <w:ind w:left="3600" w:hanging="360"/>
      </w:pPr>
      <w:rPr>
        <w:rFonts w:ascii="Wingdings" w:hAnsi="Wingdings" w:hint="default"/>
      </w:rPr>
    </w:lvl>
    <w:lvl w:ilvl="5" w:tplc="E40AD87A" w:tentative="1">
      <w:start w:val="1"/>
      <w:numFmt w:val="bullet"/>
      <w:lvlText w:val=""/>
      <w:lvlJc w:val="left"/>
      <w:pPr>
        <w:tabs>
          <w:tab w:val="num" w:pos="4320"/>
        </w:tabs>
        <w:ind w:left="4320" w:hanging="360"/>
      </w:pPr>
      <w:rPr>
        <w:rFonts w:ascii="Wingdings" w:hAnsi="Wingdings" w:hint="default"/>
      </w:rPr>
    </w:lvl>
    <w:lvl w:ilvl="6" w:tplc="6ADA8E66" w:tentative="1">
      <w:start w:val="1"/>
      <w:numFmt w:val="bullet"/>
      <w:lvlText w:val=""/>
      <w:lvlJc w:val="left"/>
      <w:pPr>
        <w:tabs>
          <w:tab w:val="num" w:pos="5040"/>
        </w:tabs>
        <w:ind w:left="5040" w:hanging="360"/>
      </w:pPr>
      <w:rPr>
        <w:rFonts w:ascii="Wingdings" w:hAnsi="Wingdings" w:hint="default"/>
      </w:rPr>
    </w:lvl>
    <w:lvl w:ilvl="7" w:tplc="6C404998" w:tentative="1">
      <w:start w:val="1"/>
      <w:numFmt w:val="bullet"/>
      <w:lvlText w:val=""/>
      <w:lvlJc w:val="left"/>
      <w:pPr>
        <w:tabs>
          <w:tab w:val="num" w:pos="5760"/>
        </w:tabs>
        <w:ind w:left="5760" w:hanging="360"/>
      </w:pPr>
      <w:rPr>
        <w:rFonts w:ascii="Wingdings" w:hAnsi="Wingdings" w:hint="default"/>
      </w:rPr>
    </w:lvl>
    <w:lvl w:ilvl="8" w:tplc="C71E6FA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6565AF"/>
    <w:multiLevelType w:val="hybridMultilevel"/>
    <w:tmpl w:val="8570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22090C"/>
    <w:multiLevelType w:val="hybridMultilevel"/>
    <w:tmpl w:val="F70E8922"/>
    <w:lvl w:ilvl="0" w:tplc="2E0605D4">
      <w:start w:val="1"/>
      <w:numFmt w:val="bullet"/>
      <w:pStyle w:val="ListParagraph"/>
      <w:lvlText w:val=""/>
      <w:lvlJc w:val="left"/>
      <w:pPr>
        <w:ind w:left="717" w:hanging="360"/>
      </w:pPr>
      <w:rPr>
        <w:rFonts w:ascii="Symbol" w:hAnsi="Symbol" w:hint="default"/>
        <w:b w:val="0"/>
        <w:i w:val="0"/>
        <w:caps w:val="0"/>
        <w:strike w:val="0"/>
        <w:dstrike w:val="0"/>
        <w:vanish w:val="0"/>
        <w:color w:val="000000"/>
        <w:sz w:val="2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17C4B"/>
    <w:multiLevelType w:val="hybridMultilevel"/>
    <w:tmpl w:val="27F8E0FC"/>
    <w:lvl w:ilvl="0" w:tplc="F312BC62">
      <w:start w:val="1"/>
      <w:numFmt w:val="bullet"/>
      <w:lvlText w:val=""/>
      <w:lvlJc w:val="left"/>
      <w:pPr>
        <w:ind w:left="717"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885D9C"/>
    <w:multiLevelType w:val="hybridMultilevel"/>
    <w:tmpl w:val="FF32B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8F3704"/>
    <w:multiLevelType w:val="hybridMultilevel"/>
    <w:tmpl w:val="9E9A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87E41"/>
    <w:multiLevelType w:val="hybridMultilevel"/>
    <w:tmpl w:val="C8B0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132B2"/>
    <w:multiLevelType w:val="hybridMultilevel"/>
    <w:tmpl w:val="FF782572"/>
    <w:lvl w:ilvl="0" w:tplc="55FE7F88">
      <w:start w:val="1"/>
      <w:numFmt w:val="bullet"/>
      <w:pStyle w:val="WIBulletStyle1"/>
      <w:lvlText w:val="■"/>
      <w:lvlJc w:val="left"/>
      <w:pPr>
        <w:tabs>
          <w:tab w:val="num" w:pos="720"/>
        </w:tabs>
        <w:ind w:left="720" w:hanging="360"/>
      </w:pPr>
      <w:rPr>
        <w:rFonts w:ascii="Arial" w:hAnsi="Arial" w:hint="default"/>
        <w:sz w:val="18"/>
        <w:szCs w:val="18"/>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0921FE"/>
    <w:multiLevelType w:val="hybridMultilevel"/>
    <w:tmpl w:val="961E9C70"/>
    <w:lvl w:ilvl="0" w:tplc="B9D49C7C">
      <w:start w:val="1"/>
      <w:numFmt w:val="bullet"/>
      <w:lvlText w:val=""/>
      <w:lvlJc w:val="left"/>
      <w:pPr>
        <w:ind w:left="720" w:hanging="360"/>
      </w:pPr>
      <w:rPr>
        <w:rFonts w:ascii="Symbol" w:hAnsi="Symbol"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63091"/>
    <w:multiLevelType w:val="hybridMultilevel"/>
    <w:tmpl w:val="CC0A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682E3A"/>
    <w:multiLevelType w:val="multilevel"/>
    <w:tmpl w:val="2DAA29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64BF472F"/>
    <w:multiLevelType w:val="hybridMultilevel"/>
    <w:tmpl w:val="1780F000"/>
    <w:lvl w:ilvl="0" w:tplc="B9D49C7C">
      <w:start w:val="1"/>
      <w:numFmt w:val="bullet"/>
      <w:lvlText w:val=""/>
      <w:lvlJc w:val="left"/>
      <w:pPr>
        <w:ind w:left="720" w:hanging="360"/>
      </w:pPr>
      <w:rPr>
        <w:rFonts w:ascii="Symbol" w:hAnsi="Symbol"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75BB3"/>
    <w:multiLevelType w:val="hybridMultilevel"/>
    <w:tmpl w:val="7BF266F2"/>
    <w:lvl w:ilvl="0" w:tplc="F312BC62">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939EC"/>
    <w:multiLevelType w:val="hybridMultilevel"/>
    <w:tmpl w:val="95B02F6C"/>
    <w:lvl w:ilvl="0" w:tplc="F312BC62">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36F8B"/>
    <w:multiLevelType w:val="hybridMultilevel"/>
    <w:tmpl w:val="E48E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23E42"/>
    <w:multiLevelType w:val="hybridMultilevel"/>
    <w:tmpl w:val="57BE728E"/>
    <w:lvl w:ilvl="0" w:tplc="421ED692">
      <w:start w:val="1"/>
      <w:numFmt w:val="bullet"/>
      <w:lvlText w:val="•"/>
      <w:lvlJc w:val="left"/>
      <w:pPr>
        <w:ind w:left="720" w:hanging="360"/>
      </w:pPr>
      <w:rPr>
        <w:rFonts w:ascii="Calibri" w:hAnsi="Calibri"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7"/>
  </w:num>
  <w:num w:numId="5">
    <w:abstractNumId w:val="1"/>
  </w:num>
  <w:num w:numId="6">
    <w:abstractNumId w:val="10"/>
  </w:num>
  <w:num w:numId="7">
    <w:abstractNumId w:val="16"/>
  </w:num>
  <w:num w:numId="8">
    <w:abstractNumId w:val="3"/>
  </w:num>
  <w:num w:numId="9">
    <w:abstractNumId w:val="21"/>
  </w:num>
  <w:num w:numId="10">
    <w:abstractNumId w:val="13"/>
  </w:num>
  <w:num w:numId="11">
    <w:abstractNumId w:val="12"/>
  </w:num>
  <w:num w:numId="12">
    <w:abstractNumId w:val="18"/>
  </w:num>
  <w:num w:numId="13">
    <w:abstractNumId w:val="15"/>
  </w:num>
  <w:num w:numId="14">
    <w:abstractNumId w:val="19"/>
  </w:num>
  <w:num w:numId="15">
    <w:abstractNumId w:val="20"/>
  </w:num>
  <w:num w:numId="16">
    <w:abstractNumId w:val="2"/>
  </w:num>
  <w:num w:numId="17">
    <w:abstractNumId w:val="5"/>
  </w:num>
  <w:num w:numId="18">
    <w:abstractNumId w:val="22"/>
  </w:num>
  <w:num w:numId="19">
    <w:abstractNumId w:val="8"/>
  </w:num>
  <w:num w:numId="20">
    <w:abstractNumId w:val="4"/>
  </w:num>
  <w:num w:numId="21">
    <w:abstractNumId w:val="7"/>
  </w:num>
  <w:num w:numId="22">
    <w:abstractNumId w:val="11"/>
  </w:num>
  <w:num w:numId="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savePreviewPicture/>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4CD"/>
    <w:rsid w:val="00002980"/>
    <w:rsid w:val="000046DB"/>
    <w:rsid w:val="000047E5"/>
    <w:rsid w:val="00006A2A"/>
    <w:rsid w:val="000073EE"/>
    <w:rsid w:val="0001019D"/>
    <w:rsid w:val="0001085A"/>
    <w:rsid w:val="00010F1B"/>
    <w:rsid w:val="00012F6A"/>
    <w:rsid w:val="00014D2C"/>
    <w:rsid w:val="00015F32"/>
    <w:rsid w:val="00016405"/>
    <w:rsid w:val="000178E9"/>
    <w:rsid w:val="0002056D"/>
    <w:rsid w:val="00021712"/>
    <w:rsid w:val="0002325C"/>
    <w:rsid w:val="00023CCD"/>
    <w:rsid w:val="000248B0"/>
    <w:rsid w:val="000265D1"/>
    <w:rsid w:val="00027CDD"/>
    <w:rsid w:val="00030AC1"/>
    <w:rsid w:val="00031249"/>
    <w:rsid w:val="000341C9"/>
    <w:rsid w:val="000343AC"/>
    <w:rsid w:val="0003481A"/>
    <w:rsid w:val="000363DF"/>
    <w:rsid w:val="00036D5E"/>
    <w:rsid w:val="000373D4"/>
    <w:rsid w:val="00037842"/>
    <w:rsid w:val="000378B3"/>
    <w:rsid w:val="00040317"/>
    <w:rsid w:val="00040797"/>
    <w:rsid w:val="00040FAE"/>
    <w:rsid w:val="00042022"/>
    <w:rsid w:val="00045D23"/>
    <w:rsid w:val="00045D6F"/>
    <w:rsid w:val="00046DDB"/>
    <w:rsid w:val="00047525"/>
    <w:rsid w:val="00055553"/>
    <w:rsid w:val="000556FE"/>
    <w:rsid w:val="00055EF9"/>
    <w:rsid w:val="00056DEE"/>
    <w:rsid w:val="00056E57"/>
    <w:rsid w:val="000603D2"/>
    <w:rsid w:val="00060F57"/>
    <w:rsid w:val="0006140D"/>
    <w:rsid w:val="00061BD0"/>
    <w:rsid w:val="00064097"/>
    <w:rsid w:val="0006546C"/>
    <w:rsid w:val="000666ED"/>
    <w:rsid w:val="00066B66"/>
    <w:rsid w:val="00066C72"/>
    <w:rsid w:val="00070101"/>
    <w:rsid w:val="0007030B"/>
    <w:rsid w:val="00070B02"/>
    <w:rsid w:val="00071525"/>
    <w:rsid w:val="0007235C"/>
    <w:rsid w:val="00072665"/>
    <w:rsid w:val="00074A20"/>
    <w:rsid w:val="00074D41"/>
    <w:rsid w:val="000751C3"/>
    <w:rsid w:val="00075A14"/>
    <w:rsid w:val="00076592"/>
    <w:rsid w:val="00077AF7"/>
    <w:rsid w:val="000804B8"/>
    <w:rsid w:val="00081298"/>
    <w:rsid w:val="0008130D"/>
    <w:rsid w:val="00081BF6"/>
    <w:rsid w:val="00081DAD"/>
    <w:rsid w:val="000823AC"/>
    <w:rsid w:val="00083411"/>
    <w:rsid w:val="00086020"/>
    <w:rsid w:val="00092C2C"/>
    <w:rsid w:val="000949A4"/>
    <w:rsid w:val="0009501A"/>
    <w:rsid w:val="000952EE"/>
    <w:rsid w:val="00096119"/>
    <w:rsid w:val="000974E4"/>
    <w:rsid w:val="000A13D8"/>
    <w:rsid w:val="000A182F"/>
    <w:rsid w:val="000A33E1"/>
    <w:rsid w:val="000A4B8B"/>
    <w:rsid w:val="000A4DC2"/>
    <w:rsid w:val="000A7D4D"/>
    <w:rsid w:val="000B0D2E"/>
    <w:rsid w:val="000B0E4B"/>
    <w:rsid w:val="000B132C"/>
    <w:rsid w:val="000B17B7"/>
    <w:rsid w:val="000B397B"/>
    <w:rsid w:val="000B59A0"/>
    <w:rsid w:val="000B71E7"/>
    <w:rsid w:val="000B731A"/>
    <w:rsid w:val="000B7345"/>
    <w:rsid w:val="000C0CAD"/>
    <w:rsid w:val="000C33DD"/>
    <w:rsid w:val="000C3F40"/>
    <w:rsid w:val="000C48DF"/>
    <w:rsid w:val="000C5DCB"/>
    <w:rsid w:val="000C782D"/>
    <w:rsid w:val="000D0A34"/>
    <w:rsid w:val="000D225D"/>
    <w:rsid w:val="000D4651"/>
    <w:rsid w:val="000D4B29"/>
    <w:rsid w:val="000D570B"/>
    <w:rsid w:val="000D57F3"/>
    <w:rsid w:val="000D70A3"/>
    <w:rsid w:val="000D7C59"/>
    <w:rsid w:val="000D7D95"/>
    <w:rsid w:val="000E0DA7"/>
    <w:rsid w:val="000E159E"/>
    <w:rsid w:val="000E2B72"/>
    <w:rsid w:val="000E3A0B"/>
    <w:rsid w:val="000E3AD4"/>
    <w:rsid w:val="000E522B"/>
    <w:rsid w:val="000E6C1C"/>
    <w:rsid w:val="000E7C22"/>
    <w:rsid w:val="000F0B86"/>
    <w:rsid w:val="000F1D3F"/>
    <w:rsid w:val="000F452D"/>
    <w:rsid w:val="000F4C9F"/>
    <w:rsid w:val="000F592C"/>
    <w:rsid w:val="000F7239"/>
    <w:rsid w:val="000F742A"/>
    <w:rsid w:val="00100D9D"/>
    <w:rsid w:val="001015B5"/>
    <w:rsid w:val="0010216B"/>
    <w:rsid w:val="00102E54"/>
    <w:rsid w:val="00103038"/>
    <w:rsid w:val="00103260"/>
    <w:rsid w:val="0010349D"/>
    <w:rsid w:val="00103AB7"/>
    <w:rsid w:val="0010404E"/>
    <w:rsid w:val="001050ED"/>
    <w:rsid w:val="0010553E"/>
    <w:rsid w:val="00110431"/>
    <w:rsid w:val="0011099A"/>
    <w:rsid w:val="00111D9A"/>
    <w:rsid w:val="0011413F"/>
    <w:rsid w:val="00114DA4"/>
    <w:rsid w:val="0011565C"/>
    <w:rsid w:val="0011730D"/>
    <w:rsid w:val="00117DD2"/>
    <w:rsid w:val="001201A9"/>
    <w:rsid w:val="001210E9"/>
    <w:rsid w:val="00121240"/>
    <w:rsid w:val="00123FDC"/>
    <w:rsid w:val="0012572F"/>
    <w:rsid w:val="00125CFE"/>
    <w:rsid w:val="00125DC5"/>
    <w:rsid w:val="00130723"/>
    <w:rsid w:val="001328C8"/>
    <w:rsid w:val="00132F5B"/>
    <w:rsid w:val="00134A89"/>
    <w:rsid w:val="00134D2D"/>
    <w:rsid w:val="00135974"/>
    <w:rsid w:val="00137619"/>
    <w:rsid w:val="00140FA5"/>
    <w:rsid w:val="00141942"/>
    <w:rsid w:val="00141CFD"/>
    <w:rsid w:val="00142CE2"/>
    <w:rsid w:val="001431C5"/>
    <w:rsid w:val="001443C5"/>
    <w:rsid w:val="0014661A"/>
    <w:rsid w:val="00146816"/>
    <w:rsid w:val="00146901"/>
    <w:rsid w:val="00147D34"/>
    <w:rsid w:val="00147F1E"/>
    <w:rsid w:val="00150B14"/>
    <w:rsid w:val="00150CBC"/>
    <w:rsid w:val="00151B31"/>
    <w:rsid w:val="00161B79"/>
    <w:rsid w:val="00161CF3"/>
    <w:rsid w:val="00162072"/>
    <w:rsid w:val="0016246F"/>
    <w:rsid w:val="00165344"/>
    <w:rsid w:val="001656FD"/>
    <w:rsid w:val="00165E08"/>
    <w:rsid w:val="001728FD"/>
    <w:rsid w:val="00172E5E"/>
    <w:rsid w:val="00176D30"/>
    <w:rsid w:val="001778B2"/>
    <w:rsid w:val="00180C6C"/>
    <w:rsid w:val="00180DED"/>
    <w:rsid w:val="00181195"/>
    <w:rsid w:val="00184AA3"/>
    <w:rsid w:val="0018618E"/>
    <w:rsid w:val="00186479"/>
    <w:rsid w:val="00186722"/>
    <w:rsid w:val="00190EBE"/>
    <w:rsid w:val="00193C01"/>
    <w:rsid w:val="00194E16"/>
    <w:rsid w:val="001973E2"/>
    <w:rsid w:val="001A0B90"/>
    <w:rsid w:val="001A10E5"/>
    <w:rsid w:val="001A14CD"/>
    <w:rsid w:val="001A3481"/>
    <w:rsid w:val="001A4346"/>
    <w:rsid w:val="001A440C"/>
    <w:rsid w:val="001A4E63"/>
    <w:rsid w:val="001A5D2D"/>
    <w:rsid w:val="001A6B39"/>
    <w:rsid w:val="001A739B"/>
    <w:rsid w:val="001B0901"/>
    <w:rsid w:val="001B29EA"/>
    <w:rsid w:val="001B2C97"/>
    <w:rsid w:val="001B3070"/>
    <w:rsid w:val="001B354E"/>
    <w:rsid w:val="001B36D9"/>
    <w:rsid w:val="001B4051"/>
    <w:rsid w:val="001B5535"/>
    <w:rsid w:val="001B5CE9"/>
    <w:rsid w:val="001B71AF"/>
    <w:rsid w:val="001C07CF"/>
    <w:rsid w:val="001C16A3"/>
    <w:rsid w:val="001C1898"/>
    <w:rsid w:val="001C34D1"/>
    <w:rsid w:val="001C521C"/>
    <w:rsid w:val="001C66A5"/>
    <w:rsid w:val="001D1EB0"/>
    <w:rsid w:val="001D34C6"/>
    <w:rsid w:val="001D62B2"/>
    <w:rsid w:val="001D6349"/>
    <w:rsid w:val="001D76BC"/>
    <w:rsid w:val="001D7B39"/>
    <w:rsid w:val="001E07F2"/>
    <w:rsid w:val="001E140A"/>
    <w:rsid w:val="001E18A4"/>
    <w:rsid w:val="001E1B7A"/>
    <w:rsid w:val="001E2853"/>
    <w:rsid w:val="001E2940"/>
    <w:rsid w:val="001E4F8D"/>
    <w:rsid w:val="001E5C7F"/>
    <w:rsid w:val="001E6E0B"/>
    <w:rsid w:val="001E75D3"/>
    <w:rsid w:val="001E7AD5"/>
    <w:rsid w:val="001F031E"/>
    <w:rsid w:val="001F107B"/>
    <w:rsid w:val="001F1AD5"/>
    <w:rsid w:val="001F2D78"/>
    <w:rsid w:val="001F31DF"/>
    <w:rsid w:val="001F329E"/>
    <w:rsid w:val="001F3C46"/>
    <w:rsid w:val="001F61FF"/>
    <w:rsid w:val="001F636F"/>
    <w:rsid w:val="001F6748"/>
    <w:rsid w:val="001F69B0"/>
    <w:rsid w:val="001F793A"/>
    <w:rsid w:val="00200396"/>
    <w:rsid w:val="00201317"/>
    <w:rsid w:val="002029F5"/>
    <w:rsid w:val="00203EB5"/>
    <w:rsid w:val="00204A29"/>
    <w:rsid w:val="00204AA5"/>
    <w:rsid w:val="00204C7C"/>
    <w:rsid w:val="00205019"/>
    <w:rsid w:val="00205639"/>
    <w:rsid w:val="00210C75"/>
    <w:rsid w:val="002131BA"/>
    <w:rsid w:val="002135F1"/>
    <w:rsid w:val="00213852"/>
    <w:rsid w:val="00213B80"/>
    <w:rsid w:val="00214BC5"/>
    <w:rsid w:val="00214F24"/>
    <w:rsid w:val="00215199"/>
    <w:rsid w:val="002210B3"/>
    <w:rsid w:val="0022110C"/>
    <w:rsid w:val="00221BB2"/>
    <w:rsid w:val="0022216B"/>
    <w:rsid w:val="00222227"/>
    <w:rsid w:val="002276EA"/>
    <w:rsid w:val="00227E00"/>
    <w:rsid w:val="00227F5B"/>
    <w:rsid w:val="002308BA"/>
    <w:rsid w:val="00231DB7"/>
    <w:rsid w:val="00232956"/>
    <w:rsid w:val="00234D9B"/>
    <w:rsid w:val="002367B4"/>
    <w:rsid w:val="00237BCC"/>
    <w:rsid w:val="00237CAE"/>
    <w:rsid w:val="002408E0"/>
    <w:rsid w:val="00241BE5"/>
    <w:rsid w:val="00244416"/>
    <w:rsid w:val="00245809"/>
    <w:rsid w:val="002459DB"/>
    <w:rsid w:val="0025110A"/>
    <w:rsid w:val="002517F7"/>
    <w:rsid w:val="002538A0"/>
    <w:rsid w:val="00253B34"/>
    <w:rsid w:val="00253EFA"/>
    <w:rsid w:val="00254498"/>
    <w:rsid w:val="002545C3"/>
    <w:rsid w:val="0025735C"/>
    <w:rsid w:val="002576E0"/>
    <w:rsid w:val="00260623"/>
    <w:rsid w:val="00261954"/>
    <w:rsid w:val="002623D8"/>
    <w:rsid w:val="0026356B"/>
    <w:rsid w:val="002664F3"/>
    <w:rsid w:val="00267E83"/>
    <w:rsid w:val="002707D5"/>
    <w:rsid w:val="00271EB7"/>
    <w:rsid w:val="00272541"/>
    <w:rsid w:val="00272E6F"/>
    <w:rsid w:val="00273291"/>
    <w:rsid w:val="00275488"/>
    <w:rsid w:val="00275ACE"/>
    <w:rsid w:val="00276676"/>
    <w:rsid w:val="00276FCE"/>
    <w:rsid w:val="00277607"/>
    <w:rsid w:val="00280576"/>
    <w:rsid w:val="002809E2"/>
    <w:rsid w:val="002816E7"/>
    <w:rsid w:val="00281CEA"/>
    <w:rsid w:val="00282956"/>
    <w:rsid w:val="00282A8C"/>
    <w:rsid w:val="00282DD1"/>
    <w:rsid w:val="00283EDF"/>
    <w:rsid w:val="0028514F"/>
    <w:rsid w:val="0028664D"/>
    <w:rsid w:val="00286FBC"/>
    <w:rsid w:val="00290FAA"/>
    <w:rsid w:val="00291331"/>
    <w:rsid w:val="0029289A"/>
    <w:rsid w:val="00292FC7"/>
    <w:rsid w:val="002945A4"/>
    <w:rsid w:val="002A0BA9"/>
    <w:rsid w:val="002A1245"/>
    <w:rsid w:val="002A3208"/>
    <w:rsid w:val="002A377A"/>
    <w:rsid w:val="002A43B3"/>
    <w:rsid w:val="002A5C59"/>
    <w:rsid w:val="002A5ED1"/>
    <w:rsid w:val="002A6A46"/>
    <w:rsid w:val="002A78E3"/>
    <w:rsid w:val="002B0232"/>
    <w:rsid w:val="002B0554"/>
    <w:rsid w:val="002B0846"/>
    <w:rsid w:val="002B168D"/>
    <w:rsid w:val="002B4AF2"/>
    <w:rsid w:val="002B4ECB"/>
    <w:rsid w:val="002B5F5C"/>
    <w:rsid w:val="002B67EF"/>
    <w:rsid w:val="002B6832"/>
    <w:rsid w:val="002B6A48"/>
    <w:rsid w:val="002B6BCA"/>
    <w:rsid w:val="002B716F"/>
    <w:rsid w:val="002B7403"/>
    <w:rsid w:val="002C07E9"/>
    <w:rsid w:val="002C11C5"/>
    <w:rsid w:val="002D0738"/>
    <w:rsid w:val="002D34FE"/>
    <w:rsid w:val="002D48D1"/>
    <w:rsid w:val="002D70ED"/>
    <w:rsid w:val="002E0205"/>
    <w:rsid w:val="002E06AB"/>
    <w:rsid w:val="002E2F01"/>
    <w:rsid w:val="002E36CC"/>
    <w:rsid w:val="002E482A"/>
    <w:rsid w:val="002F2FD1"/>
    <w:rsid w:val="002F3905"/>
    <w:rsid w:val="002F3C5B"/>
    <w:rsid w:val="002F3D72"/>
    <w:rsid w:val="002F51ED"/>
    <w:rsid w:val="002F5D66"/>
    <w:rsid w:val="002F6AAB"/>
    <w:rsid w:val="002F793D"/>
    <w:rsid w:val="002F7A4A"/>
    <w:rsid w:val="00300762"/>
    <w:rsid w:val="00300910"/>
    <w:rsid w:val="003009DB"/>
    <w:rsid w:val="003025CF"/>
    <w:rsid w:val="003036AA"/>
    <w:rsid w:val="00304872"/>
    <w:rsid w:val="0030660F"/>
    <w:rsid w:val="00306DD4"/>
    <w:rsid w:val="00307209"/>
    <w:rsid w:val="003078CB"/>
    <w:rsid w:val="003108C0"/>
    <w:rsid w:val="00313B61"/>
    <w:rsid w:val="00313EC5"/>
    <w:rsid w:val="00314ED4"/>
    <w:rsid w:val="00315C10"/>
    <w:rsid w:val="00315FE0"/>
    <w:rsid w:val="0031646E"/>
    <w:rsid w:val="00316A9A"/>
    <w:rsid w:val="0032024B"/>
    <w:rsid w:val="00321480"/>
    <w:rsid w:val="00321ADA"/>
    <w:rsid w:val="00322014"/>
    <w:rsid w:val="003230CD"/>
    <w:rsid w:val="003234C2"/>
    <w:rsid w:val="00323D06"/>
    <w:rsid w:val="003279B4"/>
    <w:rsid w:val="003358AC"/>
    <w:rsid w:val="003360CB"/>
    <w:rsid w:val="0034136A"/>
    <w:rsid w:val="00343A97"/>
    <w:rsid w:val="00347E9A"/>
    <w:rsid w:val="0035016E"/>
    <w:rsid w:val="00350EE0"/>
    <w:rsid w:val="00351CC6"/>
    <w:rsid w:val="00352D4D"/>
    <w:rsid w:val="00354237"/>
    <w:rsid w:val="003544F7"/>
    <w:rsid w:val="00354EFB"/>
    <w:rsid w:val="00355E32"/>
    <w:rsid w:val="00360B8B"/>
    <w:rsid w:val="0036114F"/>
    <w:rsid w:val="00361CBD"/>
    <w:rsid w:val="00364C2C"/>
    <w:rsid w:val="00364EF4"/>
    <w:rsid w:val="0037191D"/>
    <w:rsid w:val="003729BC"/>
    <w:rsid w:val="00372FC8"/>
    <w:rsid w:val="0037322E"/>
    <w:rsid w:val="00375FBA"/>
    <w:rsid w:val="003778D1"/>
    <w:rsid w:val="00377A47"/>
    <w:rsid w:val="00377BEA"/>
    <w:rsid w:val="00381251"/>
    <w:rsid w:val="00381DBF"/>
    <w:rsid w:val="00383F9B"/>
    <w:rsid w:val="00384673"/>
    <w:rsid w:val="0038569E"/>
    <w:rsid w:val="00386546"/>
    <w:rsid w:val="003902CC"/>
    <w:rsid w:val="00391436"/>
    <w:rsid w:val="00393194"/>
    <w:rsid w:val="0039321E"/>
    <w:rsid w:val="0039340E"/>
    <w:rsid w:val="003935B7"/>
    <w:rsid w:val="00393B86"/>
    <w:rsid w:val="0039415E"/>
    <w:rsid w:val="003944CC"/>
    <w:rsid w:val="00394916"/>
    <w:rsid w:val="00394E9A"/>
    <w:rsid w:val="00394EDF"/>
    <w:rsid w:val="00395E98"/>
    <w:rsid w:val="00396607"/>
    <w:rsid w:val="00396657"/>
    <w:rsid w:val="00396C12"/>
    <w:rsid w:val="00397CC0"/>
    <w:rsid w:val="00397D23"/>
    <w:rsid w:val="003A049D"/>
    <w:rsid w:val="003A0882"/>
    <w:rsid w:val="003A1811"/>
    <w:rsid w:val="003A27B8"/>
    <w:rsid w:val="003A538C"/>
    <w:rsid w:val="003A5EA3"/>
    <w:rsid w:val="003A6A09"/>
    <w:rsid w:val="003A7424"/>
    <w:rsid w:val="003A7607"/>
    <w:rsid w:val="003B00F8"/>
    <w:rsid w:val="003B2FE2"/>
    <w:rsid w:val="003B36C6"/>
    <w:rsid w:val="003B4459"/>
    <w:rsid w:val="003B44CF"/>
    <w:rsid w:val="003B50D7"/>
    <w:rsid w:val="003B6227"/>
    <w:rsid w:val="003C1046"/>
    <w:rsid w:val="003C1403"/>
    <w:rsid w:val="003C1D3E"/>
    <w:rsid w:val="003C2C81"/>
    <w:rsid w:val="003C3D80"/>
    <w:rsid w:val="003C3E92"/>
    <w:rsid w:val="003C4302"/>
    <w:rsid w:val="003C472C"/>
    <w:rsid w:val="003C7132"/>
    <w:rsid w:val="003C73D3"/>
    <w:rsid w:val="003C777C"/>
    <w:rsid w:val="003D300C"/>
    <w:rsid w:val="003D3CC0"/>
    <w:rsid w:val="003D4F7E"/>
    <w:rsid w:val="003D7953"/>
    <w:rsid w:val="003E1509"/>
    <w:rsid w:val="003E1BAB"/>
    <w:rsid w:val="003E1F73"/>
    <w:rsid w:val="003E4310"/>
    <w:rsid w:val="003E6A93"/>
    <w:rsid w:val="003E73D1"/>
    <w:rsid w:val="003E742D"/>
    <w:rsid w:val="003E7B92"/>
    <w:rsid w:val="003F0145"/>
    <w:rsid w:val="003F1FA9"/>
    <w:rsid w:val="003F20C0"/>
    <w:rsid w:val="003F4139"/>
    <w:rsid w:val="003F5608"/>
    <w:rsid w:val="003F6553"/>
    <w:rsid w:val="004009A4"/>
    <w:rsid w:val="0040162B"/>
    <w:rsid w:val="00401B89"/>
    <w:rsid w:val="00401DE2"/>
    <w:rsid w:val="00402E04"/>
    <w:rsid w:val="0040309C"/>
    <w:rsid w:val="00403E8A"/>
    <w:rsid w:val="00403FBE"/>
    <w:rsid w:val="0040444F"/>
    <w:rsid w:val="0040584C"/>
    <w:rsid w:val="00406609"/>
    <w:rsid w:val="004070A1"/>
    <w:rsid w:val="00411051"/>
    <w:rsid w:val="00411539"/>
    <w:rsid w:val="00411A8F"/>
    <w:rsid w:val="0041274C"/>
    <w:rsid w:val="004149FF"/>
    <w:rsid w:val="00415A0C"/>
    <w:rsid w:val="00417724"/>
    <w:rsid w:val="004213F3"/>
    <w:rsid w:val="0042176E"/>
    <w:rsid w:val="00421908"/>
    <w:rsid w:val="004236A0"/>
    <w:rsid w:val="00423BD2"/>
    <w:rsid w:val="004257B1"/>
    <w:rsid w:val="004257BE"/>
    <w:rsid w:val="00425A7C"/>
    <w:rsid w:val="00425CCC"/>
    <w:rsid w:val="0042791F"/>
    <w:rsid w:val="00430AC0"/>
    <w:rsid w:val="004311D5"/>
    <w:rsid w:val="004318D5"/>
    <w:rsid w:val="004323DA"/>
    <w:rsid w:val="004355F0"/>
    <w:rsid w:val="00435A2E"/>
    <w:rsid w:val="00435EBB"/>
    <w:rsid w:val="004360C0"/>
    <w:rsid w:val="004367EA"/>
    <w:rsid w:val="00437277"/>
    <w:rsid w:val="00437B6A"/>
    <w:rsid w:val="00437C9F"/>
    <w:rsid w:val="00437E74"/>
    <w:rsid w:val="00441958"/>
    <w:rsid w:val="004421F0"/>
    <w:rsid w:val="00442C99"/>
    <w:rsid w:val="00442DE5"/>
    <w:rsid w:val="004433B4"/>
    <w:rsid w:val="004434E7"/>
    <w:rsid w:val="00443A4B"/>
    <w:rsid w:val="00444DDA"/>
    <w:rsid w:val="00445C71"/>
    <w:rsid w:val="00446669"/>
    <w:rsid w:val="00447B07"/>
    <w:rsid w:val="00447C34"/>
    <w:rsid w:val="0045130F"/>
    <w:rsid w:val="00453E64"/>
    <w:rsid w:val="004543E4"/>
    <w:rsid w:val="00454479"/>
    <w:rsid w:val="004549A9"/>
    <w:rsid w:val="00454B58"/>
    <w:rsid w:val="00454B99"/>
    <w:rsid w:val="00455633"/>
    <w:rsid w:val="004566DC"/>
    <w:rsid w:val="00456D8E"/>
    <w:rsid w:val="0045718A"/>
    <w:rsid w:val="0045785A"/>
    <w:rsid w:val="00460184"/>
    <w:rsid w:val="00463A48"/>
    <w:rsid w:val="00463D22"/>
    <w:rsid w:val="00464172"/>
    <w:rsid w:val="004641EA"/>
    <w:rsid w:val="0046504B"/>
    <w:rsid w:val="0047000F"/>
    <w:rsid w:val="0047175A"/>
    <w:rsid w:val="00472C1A"/>
    <w:rsid w:val="00473C78"/>
    <w:rsid w:val="00474255"/>
    <w:rsid w:val="00475EBA"/>
    <w:rsid w:val="004804BE"/>
    <w:rsid w:val="0048082A"/>
    <w:rsid w:val="00480B04"/>
    <w:rsid w:val="0048249C"/>
    <w:rsid w:val="0048261F"/>
    <w:rsid w:val="0048301D"/>
    <w:rsid w:val="00483110"/>
    <w:rsid w:val="0048504D"/>
    <w:rsid w:val="004876DA"/>
    <w:rsid w:val="00487BC0"/>
    <w:rsid w:val="00490257"/>
    <w:rsid w:val="004907AE"/>
    <w:rsid w:val="00491008"/>
    <w:rsid w:val="00491012"/>
    <w:rsid w:val="004917EA"/>
    <w:rsid w:val="004920EF"/>
    <w:rsid w:val="004925B3"/>
    <w:rsid w:val="00493157"/>
    <w:rsid w:val="00495840"/>
    <w:rsid w:val="00495AF2"/>
    <w:rsid w:val="00496134"/>
    <w:rsid w:val="00496A27"/>
    <w:rsid w:val="004A01A6"/>
    <w:rsid w:val="004A0983"/>
    <w:rsid w:val="004A0CE9"/>
    <w:rsid w:val="004A0D92"/>
    <w:rsid w:val="004A1911"/>
    <w:rsid w:val="004A5205"/>
    <w:rsid w:val="004A6D23"/>
    <w:rsid w:val="004A7272"/>
    <w:rsid w:val="004A7941"/>
    <w:rsid w:val="004A797E"/>
    <w:rsid w:val="004B0A3A"/>
    <w:rsid w:val="004B3E19"/>
    <w:rsid w:val="004B41E7"/>
    <w:rsid w:val="004B4D5B"/>
    <w:rsid w:val="004B5204"/>
    <w:rsid w:val="004B5535"/>
    <w:rsid w:val="004C098F"/>
    <w:rsid w:val="004C1038"/>
    <w:rsid w:val="004C229D"/>
    <w:rsid w:val="004C3A5D"/>
    <w:rsid w:val="004C4F5F"/>
    <w:rsid w:val="004C5622"/>
    <w:rsid w:val="004C75E6"/>
    <w:rsid w:val="004C78BF"/>
    <w:rsid w:val="004C7B6C"/>
    <w:rsid w:val="004D0789"/>
    <w:rsid w:val="004D18E3"/>
    <w:rsid w:val="004D225D"/>
    <w:rsid w:val="004D27CA"/>
    <w:rsid w:val="004D2A57"/>
    <w:rsid w:val="004D2DC7"/>
    <w:rsid w:val="004D3851"/>
    <w:rsid w:val="004D38B7"/>
    <w:rsid w:val="004D3FAD"/>
    <w:rsid w:val="004D4F4F"/>
    <w:rsid w:val="004D5702"/>
    <w:rsid w:val="004D6982"/>
    <w:rsid w:val="004D69C4"/>
    <w:rsid w:val="004D7290"/>
    <w:rsid w:val="004E0063"/>
    <w:rsid w:val="004E138D"/>
    <w:rsid w:val="004E1571"/>
    <w:rsid w:val="004E1FB6"/>
    <w:rsid w:val="004E25B6"/>
    <w:rsid w:val="004E2789"/>
    <w:rsid w:val="004E29D0"/>
    <w:rsid w:val="004E3288"/>
    <w:rsid w:val="004E36F4"/>
    <w:rsid w:val="004E41C7"/>
    <w:rsid w:val="004E4FF9"/>
    <w:rsid w:val="004E5B15"/>
    <w:rsid w:val="004E7C30"/>
    <w:rsid w:val="004F1CE4"/>
    <w:rsid w:val="004F2A13"/>
    <w:rsid w:val="004F4717"/>
    <w:rsid w:val="004F4B3E"/>
    <w:rsid w:val="00500968"/>
    <w:rsid w:val="00501529"/>
    <w:rsid w:val="00501AB9"/>
    <w:rsid w:val="00502B53"/>
    <w:rsid w:val="00502ED9"/>
    <w:rsid w:val="00502F7F"/>
    <w:rsid w:val="00505475"/>
    <w:rsid w:val="00505536"/>
    <w:rsid w:val="005058CC"/>
    <w:rsid w:val="00506605"/>
    <w:rsid w:val="00506EB7"/>
    <w:rsid w:val="00506ED4"/>
    <w:rsid w:val="00507463"/>
    <w:rsid w:val="0051110E"/>
    <w:rsid w:val="00512E65"/>
    <w:rsid w:val="00513A47"/>
    <w:rsid w:val="005147A5"/>
    <w:rsid w:val="00514EB6"/>
    <w:rsid w:val="00514EDF"/>
    <w:rsid w:val="00516583"/>
    <w:rsid w:val="005229E8"/>
    <w:rsid w:val="005241C4"/>
    <w:rsid w:val="005256B6"/>
    <w:rsid w:val="00525EB2"/>
    <w:rsid w:val="005266A2"/>
    <w:rsid w:val="00526B62"/>
    <w:rsid w:val="00527103"/>
    <w:rsid w:val="00530167"/>
    <w:rsid w:val="00530E49"/>
    <w:rsid w:val="00532938"/>
    <w:rsid w:val="00532E26"/>
    <w:rsid w:val="00533DE0"/>
    <w:rsid w:val="00536270"/>
    <w:rsid w:val="00540647"/>
    <w:rsid w:val="005423EB"/>
    <w:rsid w:val="0054396A"/>
    <w:rsid w:val="0054476C"/>
    <w:rsid w:val="00544C9C"/>
    <w:rsid w:val="00545058"/>
    <w:rsid w:val="00546661"/>
    <w:rsid w:val="00547295"/>
    <w:rsid w:val="00550E05"/>
    <w:rsid w:val="00552C9F"/>
    <w:rsid w:val="00554B17"/>
    <w:rsid w:val="0055668F"/>
    <w:rsid w:val="00556C90"/>
    <w:rsid w:val="0055775B"/>
    <w:rsid w:val="00557B5E"/>
    <w:rsid w:val="00560A30"/>
    <w:rsid w:val="00560D62"/>
    <w:rsid w:val="00562B1E"/>
    <w:rsid w:val="00565D65"/>
    <w:rsid w:val="00565E29"/>
    <w:rsid w:val="00566768"/>
    <w:rsid w:val="00567679"/>
    <w:rsid w:val="00570312"/>
    <w:rsid w:val="005710FB"/>
    <w:rsid w:val="00572BE6"/>
    <w:rsid w:val="00573712"/>
    <w:rsid w:val="005745B7"/>
    <w:rsid w:val="00574766"/>
    <w:rsid w:val="00575EF5"/>
    <w:rsid w:val="00576550"/>
    <w:rsid w:val="00582821"/>
    <w:rsid w:val="005835EA"/>
    <w:rsid w:val="00584554"/>
    <w:rsid w:val="005854C9"/>
    <w:rsid w:val="0058584D"/>
    <w:rsid w:val="005871FB"/>
    <w:rsid w:val="005874F8"/>
    <w:rsid w:val="00587826"/>
    <w:rsid w:val="00587C3A"/>
    <w:rsid w:val="00590048"/>
    <w:rsid w:val="005906E6"/>
    <w:rsid w:val="0059071D"/>
    <w:rsid w:val="005908DD"/>
    <w:rsid w:val="00591B06"/>
    <w:rsid w:val="0059250C"/>
    <w:rsid w:val="00592563"/>
    <w:rsid w:val="00592608"/>
    <w:rsid w:val="00592D2B"/>
    <w:rsid w:val="00595926"/>
    <w:rsid w:val="0059789F"/>
    <w:rsid w:val="005A04BE"/>
    <w:rsid w:val="005A0B59"/>
    <w:rsid w:val="005A0F43"/>
    <w:rsid w:val="005A310C"/>
    <w:rsid w:val="005A450C"/>
    <w:rsid w:val="005A6D95"/>
    <w:rsid w:val="005B2FF6"/>
    <w:rsid w:val="005B540B"/>
    <w:rsid w:val="005B5754"/>
    <w:rsid w:val="005B5C1E"/>
    <w:rsid w:val="005B62D6"/>
    <w:rsid w:val="005C0384"/>
    <w:rsid w:val="005C188C"/>
    <w:rsid w:val="005C2B36"/>
    <w:rsid w:val="005C3FF8"/>
    <w:rsid w:val="005D149E"/>
    <w:rsid w:val="005D18C1"/>
    <w:rsid w:val="005D1F7D"/>
    <w:rsid w:val="005D588D"/>
    <w:rsid w:val="005D60FA"/>
    <w:rsid w:val="005D6A4B"/>
    <w:rsid w:val="005D716C"/>
    <w:rsid w:val="005D7476"/>
    <w:rsid w:val="005E300E"/>
    <w:rsid w:val="005E361B"/>
    <w:rsid w:val="005E3C4A"/>
    <w:rsid w:val="005E3E06"/>
    <w:rsid w:val="005E5012"/>
    <w:rsid w:val="005E654D"/>
    <w:rsid w:val="005E6EEE"/>
    <w:rsid w:val="005F04C5"/>
    <w:rsid w:val="005F200B"/>
    <w:rsid w:val="005F4314"/>
    <w:rsid w:val="005F4B44"/>
    <w:rsid w:val="005F52B0"/>
    <w:rsid w:val="005F5B24"/>
    <w:rsid w:val="005F620F"/>
    <w:rsid w:val="005F6A22"/>
    <w:rsid w:val="00600060"/>
    <w:rsid w:val="00600C8B"/>
    <w:rsid w:val="00602C16"/>
    <w:rsid w:val="00603A04"/>
    <w:rsid w:val="006049C3"/>
    <w:rsid w:val="006061E4"/>
    <w:rsid w:val="0060659D"/>
    <w:rsid w:val="006068C8"/>
    <w:rsid w:val="00610C3B"/>
    <w:rsid w:val="00611B3A"/>
    <w:rsid w:val="00611E7D"/>
    <w:rsid w:val="0061364B"/>
    <w:rsid w:val="00616A9F"/>
    <w:rsid w:val="006179C0"/>
    <w:rsid w:val="0062122B"/>
    <w:rsid w:val="006217EA"/>
    <w:rsid w:val="00621CCF"/>
    <w:rsid w:val="0062227B"/>
    <w:rsid w:val="0062254A"/>
    <w:rsid w:val="00622937"/>
    <w:rsid w:val="006233F8"/>
    <w:rsid w:val="00624055"/>
    <w:rsid w:val="00624E91"/>
    <w:rsid w:val="006267EE"/>
    <w:rsid w:val="00626EDC"/>
    <w:rsid w:val="00627866"/>
    <w:rsid w:val="006279EE"/>
    <w:rsid w:val="006314C0"/>
    <w:rsid w:val="0063162D"/>
    <w:rsid w:val="006325E8"/>
    <w:rsid w:val="00632D04"/>
    <w:rsid w:val="00633B7E"/>
    <w:rsid w:val="006343CA"/>
    <w:rsid w:val="006345F1"/>
    <w:rsid w:val="00634AD3"/>
    <w:rsid w:val="00635A50"/>
    <w:rsid w:val="0063779B"/>
    <w:rsid w:val="006420DC"/>
    <w:rsid w:val="00644EAE"/>
    <w:rsid w:val="006456A1"/>
    <w:rsid w:val="0064683B"/>
    <w:rsid w:val="006508EE"/>
    <w:rsid w:val="006526CD"/>
    <w:rsid w:val="00653C28"/>
    <w:rsid w:val="006552CB"/>
    <w:rsid w:val="00655BB6"/>
    <w:rsid w:val="00656DDE"/>
    <w:rsid w:val="006570AE"/>
    <w:rsid w:val="00660110"/>
    <w:rsid w:val="006604A4"/>
    <w:rsid w:val="0066295A"/>
    <w:rsid w:val="006630E5"/>
    <w:rsid w:val="00663CB5"/>
    <w:rsid w:val="00663E1E"/>
    <w:rsid w:val="006669CB"/>
    <w:rsid w:val="006673C9"/>
    <w:rsid w:val="006673E2"/>
    <w:rsid w:val="00667C30"/>
    <w:rsid w:val="00673457"/>
    <w:rsid w:val="00673C26"/>
    <w:rsid w:val="00673E32"/>
    <w:rsid w:val="00675655"/>
    <w:rsid w:val="0067734F"/>
    <w:rsid w:val="00682D3B"/>
    <w:rsid w:val="00684E28"/>
    <w:rsid w:val="0068505C"/>
    <w:rsid w:val="00685E22"/>
    <w:rsid w:val="0068637D"/>
    <w:rsid w:val="0068654E"/>
    <w:rsid w:val="0068724A"/>
    <w:rsid w:val="00687891"/>
    <w:rsid w:val="006879B3"/>
    <w:rsid w:val="00687A31"/>
    <w:rsid w:val="006900C4"/>
    <w:rsid w:val="00690ADD"/>
    <w:rsid w:val="00690F40"/>
    <w:rsid w:val="006922DE"/>
    <w:rsid w:val="00692AA1"/>
    <w:rsid w:val="006930AF"/>
    <w:rsid w:val="00695579"/>
    <w:rsid w:val="00696193"/>
    <w:rsid w:val="006A02DB"/>
    <w:rsid w:val="006A09F6"/>
    <w:rsid w:val="006A0F37"/>
    <w:rsid w:val="006A2E30"/>
    <w:rsid w:val="006A379C"/>
    <w:rsid w:val="006A61C6"/>
    <w:rsid w:val="006B0B4C"/>
    <w:rsid w:val="006B0FAE"/>
    <w:rsid w:val="006B519A"/>
    <w:rsid w:val="006B5C77"/>
    <w:rsid w:val="006B5EC1"/>
    <w:rsid w:val="006C2634"/>
    <w:rsid w:val="006C4120"/>
    <w:rsid w:val="006C4167"/>
    <w:rsid w:val="006C430B"/>
    <w:rsid w:val="006C474A"/>
    <w:rsid w:val="006C4B34"/>
    <w:rsid w:val="006C51F7"/>
    <w:rsid w:val="006C5996"/>
    <w:rsid w:val="006C6DB4"/>
    <w:rsid w:val="006C7BC8"/>
    <w:rsid w:val="006D1013"/>
    <w:rsid w:val="006D13A9"/>
    <w:rsid w:val="006D369D"/>
    <w:rsid w:val="006D3A9E"/>
    <w:rsid w:val="006D44D4"/>
    <w:rsid w:val="006D5461"/>
    <w:rsid w:val="006D61BB"/>
    <w:rsid w:val="006E0D39"/>
    <w:rsid w:val="006E1174"/>
    <w:rsid w:val="006E1925"/>
    <w:rsid w:val="006E34F1"/>
    <w:rsid w:val="006E4DA0"/>
    <w:rsid w:val="006E4EF2"/>
    <w:rsid w:val="006E5C7C"/>
    <w:rsid w:val="006E6A46"/>
    <w:rsid w:val="006E6D39"/>
    <w:rsid w:val="006F05EC"/>
    <w:rsid w:val="006F2691"/>
    <w:rsid w:val="006F3D39"/>
    <w:rsid w:val="006F4E6C"/>
    <w:rsid w:val="006F52B9"/>
    <w:rsid w:val="006F52DE"/>
    <w:rsid w:val="006F56B6"/>
    <w:rsid w:val="006F5862"/>
    <w:rsid w:val="006F5F32"/>
    <w:rsid w:val="006F60B4"/>
    <w:rsid w:val="006F6C4C"/>
    <w:rsid w:val="006F7A57"/>
    <w:rsid w:val="006F7B24"/>
    <w:rsid w:val="007027EE"/>
    <w:rsid w:val="00703064"/>
    <w:rsid w:val="007048A9"/>
    <w:rsid w:val="00706D05"/>
    <w:rsid w:val="00710DAF"/>
    <w:rsid w:val="007113A4"/>
    <w:rsid w:val="00712311"/>
    <w:rsid w:val="00712B4E"/>
    <w:rsid w:val="00712FB1"/>
    <w:rsid w:val="0071362E"/>
    <w:rsid w:val="007139B1"/>
    <w:rsid w:val="007154D3"/>
    <w:rsid w:val="0071595C"/>
    <w:rsid w:val="00715F80"/>
    <w:rsid w:val="00720DFE"/>
    <w:rsid w:val="00722218"/>
    <w:rsid w:val="00722774"/>
    <w:rsid w:val="007227D2"/>
    <w:rsid w:val="00723E48"/>
    <w:rsid w:val="00726683"/>
    <w:rsid w:val="00727A6C"/>
    <w:rsid w:val="00733FEE"/>
    <w:rsid w:val="0073433E"/>
    <w:rsid w:val="00735991"/>
    <w:rsid w:val="007362E6"/>
    <w:rsid w:val="00740450"/>
    <w:rsid w:val="00741254"/>
    <w:rsid w:val="00741ED3"/>
    <w:rsid w:val="0074200A"/>
    <w:rsid w:val="007446A3"/>
    <w:rsid w:val="00744CFD"/>
    <w:rsid w:val="00744ED0"/>
    <w:rsid w:val="00747641"/>
    <w:rsid w:val="00747D6B"/>
    <w:rsid w:val="00750753"/>
    <w:rsid w:val="00750C5E"/>
    <w:rsid w:val="00755A1D"/>
    <w:rsid w:val="007568BE"/>
    <w:rsid w:val="00756B44"/>
    <w:rsid w:val="00756E7A"/>
    <w:rsid w:val="007578A6"/>
    <w:rsid w:val="0076220B"/>
    <w:rsid w:val="007624EE"/>
    <w:rsid w:val="00762B15"/>
    <w:rsid w:val="0076448C"/>
    <w:rsid w:val="00765707"/>
    <w:rsid w:val="00765942"/>
    <w:rsid w:val="00770858"/>
    <w:rsid w:val="00775A2A"/>
    <w:rsid w:val="00775E82"/>
    <w:rsid w:val="00776516"/>
    <w:rsid w:val="00776DE1"/>
    <w:rsid w:val="00776F2B"/>
    <w:rsid w:val="00776F96"/>
    <w:rsid w:val="00777CB5"/>
    <w:rsid w:val="007810DB"/>
    <w:rsid w:val="007816C4"/>
    <w:rsid w:val="007826F9"/>
    <w:rsid w:val="00785BD1"/>
    <w:rsid w:val="0078780D"/>
    <w:rsid w:val="007879EB"/>
    <w:rsid w:val="0079001F"/>
    <w:rsid w:val="007900AE"/>
    <w:rsid w:val="0079072D"/>
    <w:rsid w:val="00790ABD"/>
    <w:rsid w:val="00790C85"/>
    <w:rsid w:val="00790DE5"/>
    <w:rsid w:val="00790EDD"/>
    <w:rsid w:val="00791A44"/>
    <w:rsid w:val="00791BF3"/>
    <w:rsid w:val="007940FD"/>
    <w:rsid w:val="00794FBF"/>
    <w:rsid w:val="0079796A"/>
    <w:rsid w:val="00797C69"/>
    <w:rsid w:val="007A1275"/>
    <w:rsid w:val="007A18A6"/>
    <w:rsid w:val="007A3AD7"/>
    <w:rsid w:val="007A5C23"/>
    <w:rsid w:val="007A6782"/>
    <w:rsid w:val="007A6EC9"/>
    <w:rsid w:val="007B0478"/>
    <w:rsid w:val="007B121B"/>
    <w:rsid w:val="007B128F"/>
    <w:rsid w:val="007B19FC"/>
    <w:rsid w:val="007B1B69"/>
    <w:rsid w:val="007B244A"/>
    <w:rsid w:val="007B32F3"/>
    <w:rsid w:val="007B58CB"/>
    <w:rsid w:val="007B6878"/>
    <w:rsid w:val="007C0452"/>
    <w:rsid w:val="007C0935"/>
    <w:rsid w:val="007C0D76"/>
    <w:rsid w:val="007C0F5F"/>
    <w:rsid w:val="007C1260"/>
    <w:rsid w:val="007C3303"/>
    <w:rsid w:val="007C48D9"/>
    <w:rsid w:val="007C6B9F"/>
    <w:rsid w:val="007C71AE"/>
    <w:rsid w:val="007C747A"/>
    <w:rsid w:val="007C777B"/>
    <w:rsid w:val="007D1D49"/>
    <w:rsid w:val="007D2863"/>
    <w:rsid w:val="007D31B4"/>
    <w:rsid w:val="007D3EC1"/>
    <w:rsid w:val="007D4098"/>
    <w:rsid w:val="007D5CF8"/>
    <w:rsid w:val="007E0F8B"/>
    <w:rsid w:val="007E111E"/>
    <w:rsid w:val="007E120F"/>
    <w:rsid w:val="007E240E"/>
    <w:rsid w:val="007E2410"/>
    <w:rsid w:val="007E2719"/>
    <w:rsid w:val="007E39AE"/>
    <w:rsid w:val="007E48B0"/>
    <w:rsid w:val="007E5B50"/>
    <w:rsid w:val="007E66B0"/>
    <w:rsid w:val="007F170F"/>
    <w:rsid w:val="007F3591"/>
    <w:rsid w:val="007F5F24"/>
    <w:rsid w:val="007F7734"/>
    <w:rsid w:val="00800275"/>
    <w:rsid w:val="00800315"/>
    <w:rsid w:val="00801943"/>
    <w:rsid w:val="00802F7A"/>
    <w:rsid w:val="008032AB"/>
    <w:rsid w:val="00806EFC"/>
    <w:rsid w:val="00811D87"/>
    <w:rsid w:val="008120D7"/>
    <w:rsid w:val="0081248E"/>
    <w:rsid w:val="00812545"/>
    <w:rsid w:val="008132F7"/>
    <w:rsid w:val="008148BD"/>
    <w:rsid w:val="00815164"/>
    <w:rsid w:val="00815295"/>
    <w:rsid w:val="0082012C"/>
    <w:rsid w:val="00820AD0"/>
    <w:rsid w:val="0082101E"/>
    <w:rsid w:val="008217DF"/>
    <w:rsid w:val="00822695"/>
    <w:rsid w:val="00823630"/>
    <w:rsid w:val="00825072"/>
    <w:rsid w:val="008252FB"/>
    <w:rsid w:val="00825CE1"/>
    <w:rsid w:val="0082601F"/>
    <w:rsid w:val="008279EC"/>
    <w:rsid w:val="00830275"/>
    <w:rsid w:val="00830C9F"/>
    <w:rsid w:val="008326C3"/>
    <w:rsid w:val="008327BA"/>
    <w:rsid w:val="00832F9C"/>
    <w:rsid w:val="008333B1"/>
    <w:rsid w:val="0083366D"/>
    <w:rsid w:val="00833D26"/>
    <w:rsid w:val="008341F3"/>
    <w:rsid w:val="00834BFA"/>
    <w:rsid w:val="00835296"/>
    <w:rsid w:val="008361FF"/>
    <w:rsid w:val="00837900"/>
    <w:rsid w:val="00837DED"/>
    <w:rsid w:val="00840DCF"/>
    <w:rsid w:val="008416D5"/>
    <w:rsid w:val="00841F0C"/>
    <w:rsid w:val="008428DF"/>
    <w:rsid w:val="008442CA"/>
    <w:rsid w:val="00845409"/>
    <w:rsid w:val="00846CE9"/>
    <w:rsid w:val="00847120"/>
    <w:rsid w:val="00847A1A"/>
    <w:rsid w:val="00847A47"/>
    <w:rsid w:val="00852128"/>
    <w:rsid w:val="00854E60"/>
    <w:rsid w:val="008567D3"/>
    <w:rsid w:val="008578EE"/>
    <w:rsid w:val="00857B99"/>
    <w:rsid w:val="00860D16"/>
    <w:rsid w:val="00862753"/>
    <w:rsid w:val="008629A1"/>
    <w:rsid w:val="00862CCE"/>
    <w:rsid w:val="00862F16"/>
    <w:rsid w:val="0086333B"/>
    <w:rsid w:val="0086553F"/>
    <w:rsid w:val="00865AC2"/>
    <w:rsid w:val="00867FE2"/>
    <w:rsid w:val="00872B21"/>
    <w:rsid w:val="008737D8"/>
    <w:rsid w:val="0087757C"/>
    <w:rsid w:val="00877DBB"/>
    <w:rsid w:val="00886EC2"/>
    <w:rsid w:val="00887417"/>
    <w:rsid w:val="00887886"/>
    <w:rsid w:val="008908F0"/>
    <w:rsid w:val="00891B64"/>
    <w:rsid w:val="00891DB8"/>
    <w:rsid w:val="00891E67"/>
    <w:rsid w:val="00892055"/>
    <w:rsid w:val="00894518"/>
    <w:rsid w:val="008949C8"/>
    <w:rsid w:val="008949D2"/>
    <w:rsid w:val="00894CE6"/>
    <w:rsid w:val="00895DEA"/>
    <w:rsid w:val="008A1023"/>
    <w:rsid w:val="008A1403"/>
    <w:rsid w:val="008A218D"/>
    <w:rsid w:val="008A27FC"/>
    <w:rsid w:val="008A36A0"/>
    <w:rsid w:val="008A38FC"/>
    <w:rsid w:val="008A4524"/>
    <w:rsid w:val="008A4F58"/>
    <w:rsid w:val="008A562E"/>
    <w:rsid w:val="008A6594"/>
    <w:rsid w:val="008A69D4"/>
    <w:rsid w:val="008B05E0"/>
    <w:rsid w:val="008B0FC6"/>
    <w:rsid w:val="008B1705"/>
    <w:rsid w:val="008B7C08"/>
    <w:rsid w:val="008C48B9"/>
    <w:rsid w:val="008C4A48"/>
    <w:rsid w:val="008C5572"/>
    <w:rsid w:val="008C68D9"/>
    <w:rsid w:val="008D0E42"/>
    <w:rsid w:val="008D1803"/>
    <w:rsid w:val="008D1900"/>
    <w:rsid w:val="008D1A97"/>
    <w:rsid w:val="008D1EF4"/>
    <w:rsid w:val="008D25C6"/>
    <w:rsid w:val="008D607B"/>
    <w:rsid w:val="008D7133"/>
    <w:rsid w:val="008E0313"/>
    <w:rsid w:val="008E21F3"/>
    <w:rsid w:val="008E5A90"/>
    <w:rsid w:val="008E5CCC"/>
    <w:rsid w:val="008E64D5"/>
    <w:rsid w:val="008F037A"/>
    <w:rsid w:val="008F0642"/>
    <w:rsid w:val="008F1E10"/>
    <w:rsid w:val="008F310B"/>
    <w:rsid w:val="008F35FC"/>
    <w:rsid w:val="008F36DF"/>
    <w:rsid w:val="008F42FD"/>
    <w:rsid w:val="008F4807"/>
    <w:rsid w:val="008F4DFC"/>
    <w:rsid w:val="008F4E95"/>
    <w:rsid w:val="008F68CF"/>
    <w:rsid w:val="008F6EA6"/>
    <w:rsid w:val="009013B2"/>
    <w:rsid w:val="0090275E"/>
    <w:rsid w:val="00902D08"/>
    <w:rsid w:val="00904018"/>
    <w:rsid w:val="00905348"/>
    <w:rsid w:val="00905778"/>
    <w:rsid w:val="009057C2"/>
    <w:rsid w:val="00906913"/>
    <w:rsid w:val="009075E3"/>
    <w:rsid w:val="00913004"/>
    <w:rsid w:val="0091326A"/>
    <w:rsid w:val="00914972"/>
    <w:rsid w:val="00914C50"/>
    <w:rsid w:val="0091586C"/>
    <w:rsid w:val="00915C72"/>
    <w:rsid w:val="00917868"/>
    <w:rsid w:val="00920701"/>
    <w:rsid w:val="009216FF"/>
    <w:rsid w:val="00921953"/>
    <w:rsid w:val="00921B2F"/>
    <w:rsid w:val="009250A9"/>
    <w:rsid w:val="00925242"/>
    <w:rsid w:val="009255BE"/>
    <w:rsid w:val="00930685"/>
    <w:rsid w:val="00930A4B"/>
    <w:rsid w:val="00930B0C"/>
    <w:rsid w:val="00932C54"/>
    <w:rsid w:val="00932FC1"/>
    <w:rsid w:val="00933107"/>
    <w:rsid w:val="00933D4A"/>
    <w:rsid w:val="00934BED"/>
    <w:rsid w:val="00935E36"/>
    <w:rsid w:val="00936055"/>
    <w:rsid w:val="00936E41"/>
    <w:rsid w:val="0094023D"/>
    <w:rsid w:val="009443DC"/>
    <w:rsid w:val="00944FD5"/>
    <w:rsid w:val="00945FDA"/>
    <w:rsid w:val="0094662C"/>
    <w:rsid w:val="0095202F"/>
    <w:rsid w:val="00953FCF"/>
    <w:rsid w:val="009554EC"/>
    <w:rsid w:val="0095567D"/>
    <w:rsid w:val="00956156"/>
    <w:rsid w:val="0095692E"/>
    <w:rsid w:val="00956B2C"/>
    <w:rsid w:val="00957682"/>
    <w:rsid w:val="00957AB0"/>
    <w:rsid w:val="00957AD2"/>
    <w:rsid w:val="00961BCD"/>
    <w:rsid w:val="00961D84"/>
    <w:rsid w:val="00962451"/>
    <w:rsid w:val="00963C57"/>
    <w:rsid w:val="0096450F"/>
    <w:rsid w:val="00964799"/>
    <w:rsid w:val="00964A5E"/>
    <w:rsid w:val="0096700A"/>
    <w:rsid w:val="009675B8"/>
    <w:rsid w:val="009721DB"/>
    <w:rsid w:val="00973293"/>
    <w:rsid w:val="00974247"/>
    <w:rsid w:val="00975674"/>
    <w:rsid w:val="00977BBC"/>
    <w:rsid w:val="00977C36"/>
    <w:rsid w:val="009804DA"/>
    <w:rsid w:val="0098311F"/>
    <w:rsid w:val="009834A2"/>
    <w:rsid w:val="009843FD"/>
    <w:rsid w:val="00990ACB"/>
    <w:rsid w:val="00990C98"/>
    <w:rsid w:val="0099203F"/>
    <w:rsid w:val="00993A57"/>
    <w:rsid w:val="00996906"/>
    <w:rsid w:val="009A2AD6"/>
    <w:rsid w:val="009A301A"/>
    <w:rsid w:val="009A3DD4"/>
    <w:rsid w:val="009A6788"/>
    <w:rsid w:val="009A6802"/>
    <w:rsid w:val="009A6F92"/>
    <w:rsid w:val="009A7A10"/>
    <w:rsid w:val="009B042B"/>
    <w:rsid w:val="009B1DD5"/>
    <w:rsid w:val="009B2ADE"/>
    <w:rsid w:val="009B365D"/>
    <w:rsid w:val="009B4AD5"/>
    <w:rsid w:val="009B75A2"/>
    <w:rsid w:val="009B786C"/>
    <w:rsid w:val="009C0E99"/>
    <w:rsid w:val="009C183A"/>
    <w:rsid w:val="009C188C"/>
    <w:rsid w:val="009C4F66"/>
    <w:rsid w:val="009C735B"/>
    <w:rsid w:val="009D1143"/>
    <w:rsid w:val="009D22D9"/>
    <w:rsid w:val="009D38A8"/>
    <w:rsid w:val="009D43D1"/>
    <w:rsid w:val="009D6856"/>
    <w:rsid w:val="009E0441"/>
    <w:rsid w:val="009E2D3B"/>
    <w:rsid w:val="009E3684"/>
    <w:rsid w:val="009E38AD"/>
    <w:rsid w:val="009E3CEE"/>
    <w:rsid w:val="009E4580"/>
    <w:rsid w:val="009E4A92"/>
    <w:rsid w:val="009E4B8D"/>
    <w:rsid w:val="009E4DC2"/>
    <w:rsid w:val="009E5A0D"/>
    <w:rsid w:val="009E7416"/>
    <w:rsid w:val="009F0552"/>
    <w:rsid w:val="009F0580"/>
    <w:rsid w:val="009F0AD2"/>
    <w:rsid w:val="009F4FEB"/>
    <w:rsid w:val="009F5D80"/>
    <w:rsid w:val="009F6579"/>
    <w:rsid w:val="009F708B"/>
    <w:rsid w:val="00A000F2"/>
    <w:rsid w:val="00A02474"/>
    <w:rsid w:val="00A03EE1"/>
    <w:rsid w:val="00A03F85"/>
    <w:rsid w:val="00A04139"/>
    <w:rsid w:val="00A044AB"/>
    <w:rsid w:val="00A04CB3"/>
    <w:rsid w:val="00A060AE"/>
    <w:rsid w:val="00A11E0C"/>
    <w:rsid w:val="00A13129"/>
    <w:rsid w:val="00A13AC1"/>
    <w:rsid w:val="00A15B8C"/>
    <w:rsid w:val="00A16A00"/>
    <w:rsid w:val="00A16C53"/>
    <w:rsid w:val="00A17008"/>
    <w:rsid w:val="00A17DB7"/>
    <w:rsid w:val="00A21AE6"/>
    <w:rsid w:val="00A21C11"/>
    <w:rsid w:val="00A226F6"/>
    <w:rsid w:val="00A2384A"/>
    <w:rsid w:val="00A26316"/>
    <w:rsid w:val="00A3177F"/>
    <w:rsid w:val="00A31C67"/>
    <w:rsid w:val="00A31C84"/>
    <w:rsid w:val="00A3555C"/>
    <w:rsid w:val="00A35A7E"/>
    <w:rsid w:val="00A37624"/>
    <w:rsid w:val="00A37A3A"/>
    <w:rsid w:val="00A406C9"/>
    <w:rsid w:val="00A41207"/>
    <w:rsid w:val="00A415E2"/>
    <w:rsid w:val="00A41B27"/>
    <w:rsid w:val="00A42F4C"/>
    <w:rsid w:val="00A43679"/>
    <w:rsid w:val="00A43687"/>
    <w:rsid w:val="00A4392B"/>
    <w:rsid w:val="00A43C50"/>
    <w:rsid w:val="00A444A6"/>
    <w:rsid w:val="00A45267"/>
    <w:rsid w:val="00A46023"/>
    <w:rsid w:val="00A4605B"/>
    <w:rsid w:val="00A47415"/>
    <w:rsid w:val="00A4794B"/>
    <w:rsid w:val="00A5061A"/>
    <w:rsid w:val="00A51D92"/>
    <w:rsid w:val="00A543EF"/>
    <w:rsid w:val="00A546DE"/>
    <w:rsid w:val="00A56C29"/>
    <w:rsid w:val="00A57516"/>
    <w:rsid w:val="00A608AC"/>
    <w:rsid w:val="00A612FD"/>
    <w:rsid w:val="00A61D22"/>
    <w:rsid w:val="00A63AC0"/>
    <w:rsid w:val="00A63B08"/>
    <w:rsid w:val="00A6442A"/>
    <w:rsid w:val="00A64EA0"/>
    <w:rsid w:val="00A65DC4"/>
    <w:rsid w:val="00A662C1"/>
    <w:rsid w:val="00A67094"/>
    <w:rsid w:val="00A67459"/>
    <w:rsid w:val="00A675E7"/>
    <w:rsid w:val="00A74459"/>
    <w:rsid w:val="00A7565D"/>
    <w:rsid w:val="00A76D5F"/>
    <w:rsid w:val="00A84E81"/>
    <w:rsid w:val="00A85632"/>
    <w:rsid w:val="00A85E84"/>
    <w:rsid w:val="00A87251"/>
    <w:rsid w:val="00A90373"/>
    <w:rsid w:val="00A909B2"/>
    <w:rsid w:val="00A92DDB"/>
    <w:rsid w:val="00A95AFE"/>
    <w:rsid w:val="00A9671B"/>
    <w:rsid w:val="00A97154"/>
    <w:rsid w:val="00A97C6B"/>
    <w:rsid w:val="00A97D03"/>
    <w:rsid w:val="00AA0AF1"/>
    <w:rsid w:val="00AA0B75"/>
    <w:rsid w:val="00AA1FF0"/>
    <w:rsid w:val="00AA23E4"/>
    <w:rsid w:val="00AA2E91"/>
    <w:rsid w:val="00AA3C42"/>
    <w:rsid w:val="00AA660A"/>
    <w:rsid w:val="00AA7539"/>
    <w:rsid w:val="00AB0465"/>
    <w:rsid w:val="00AB161B"/>
    <w:rsid w:val="00AB2C86"/>
    <w:rsid w:val="00AB2CAA"/>
    <w:rsid w:val="00AB2EF4"/>
    <w:rsid w:val="00AB4068"/>
    <w:rsid w:val="00AB4094"/>
    <w:rsid w:val="00AB657A"/>
    <w:rsid w:val="00AB6650"/>
    <w:rsid w:val="00AB6D77"/>
    <w:rsid w:val="00AB7517"/>
    <w:rsid w:val="00AC020E"/>
    <w:rsid w:val="00AC2664"/>
    <w:rsid w:val="00AC2AD6"/>
    <w:rsid w:val="00AC35DB"/>
    <w:rsid w:val="00AC440D"/>
    <w:rsid w:val="00AC5369"/>
    <w:rsid w:val="00AC538E"/>
    <w:rsid w:val="00AC708E"/>
    <w:rsid w:val="00AD09B4"/>
    <w:rsid w:val="00AD16E8"/>
    <w:rsid w:val="00AD1D81"/>
    <w:rsid w:val="00AD1D86"/>
    <w:rsid w:val="00AD1DA9"/>
    <w:rsid w:val="00AD3123"/>
    <w:rsid w:val="00AD43DE"/>
    <w:rsid w:val="00AD46FA"/>
    <w:rsid w:val="00AD49A1"/>
    <w:rsid w:val="00AD5271"/>
    <w:rsid w:val="00AE013D"/>
    <w:rsid w:val="00AE0F1D"/>
    <w:rsid w:val="00AE21D5"/>
    <w:rsid w:val="00AE2308"/>
    <w:rsid w:val="00AE3039"/>
    <w:rsid w:val="00AE3FF3"/>
    <w:rsid w:val="00AE4110"/>
    <w:rsid w:val="00AE559C"/>
    <w:rsid w:val="00AE73F0"/>
    <w:rsid w:val="00AF17CC"/>
    <w:rsid w:val="00AF1C6E"/>
    <w:rsid w:val="00AF1C93"/>
    <w:rsid w:val="00AF2A94"/>
    <w:rsid w:val="00AF2D07"/>
    <w:rsid w:val="00AF33D8"/>
    <w:rsid w:val="00AF35CD"/>
    <w:rsid w:val="00AF460F"/>
    <w:rsid w:val="00AF6C96"/>
    <w:rsid w:val="00AF785C"/>
    <w:rsid w:val="00AF79B8"/>
    <w:rsid w:val="00B003B6"/>
    <w:rsid w:val="00B02BD7"/>
    <w:rsid w:val="00B02BE9"/>
    <w:rsid w:val="00B053C3"/>
    <w:rsid w:val="00B05F1E"/>
    <w:rsid w:val="00B06CDD"/>
    <w:rsid w:val="00B06F02"/>
    <w:rsid w:val="00B10AF7"/>
    <w:rsid w:val="00B10E04"/>
    <w:rsid w:val="00B12CAE"/>
    <w:rsid w:val="00B13B57"/>
    <w:rsid w:val="00B14C04"/>
    <w:rsid w:val="00B15003"/>
    <w:rsid w:val="00B16BA3"/>
    <w:rsid w:val="00B17319"/>
    <w:rsid w:val="00B173B4"/>
    <w:rsid w:val="00B1757C"/>
    <w:rsid w:val="00B17E85"/>
    <w:rsid w:val="00B20552"/>
    <w:rsid w:val="00B22E1B"/>
    <w:rsid w:val="00B230C6"/>
    <w:rsid w:val="00B240FF"/>
    <w:rsid w:val="00B246C9"/>
    <w:rsid w:val="00B27106"/>
    <w:rsid w:val="00B274D5"/>
    <w:rsid w:val="00B27CC0"/>
    <w:rsid w:val="00B301ED"/>
    <w:rsid w:val="00B30991"/>
    <w:rsid w:val="00B31E73"/>
    <w:rsid w:val="00B35545"/>
    <w:rsid w:val="00B362CD"/>
    <w:rsid w:val="00B37121"/>
    <w:rsid w:val="00B373CC"/>
    <w:rsid w:val="00B377B3"/>
    <w:rsid w:val="00B41F74"/>
    <w:rsid w:val="00B43162"/>
    <w:rsid w:val="00B43F1E"/>
    <w:rsid w:val="00B442CC"/>
    <w:rsid w:val="00B44377"/>
    <w:rsid w:val="00B51D6A"/>
    <w:rsid w:val="00B5287D"/>
    <w:rsid w:val="00B535FB"/>
    <w:rsid w:val="00B54157"/>
    <w:rsid w:val="00B56512"/>
    <w:rsid w:val="00B571C9"/>
    <w:rsid w:val="00B57DC4"/>
    <w:rsid w:val="00B608E3"/>
    <w:rsid w:val="00B617F9"/>
    <w:rsid w:val="00B62755"/>
    <w:rsid w:val="00B62BCD"/>
    <w:rsid w:val="00B647B3"/>
    <w:rsid w:val="00B650ED"/>
    <w:rsid w:val="00B671EA"/>
    <w:rsid w:val="00B6792A"/>
    <w:rsid w:val="00B67AA2"/>
    <w:rsid w:val="00B67B30"/>
    <w:rsid w:val="00B71C05"/>
    <w:rsid w:val="00B72FFA"/>
    <w:rsid w:val="00B738B8"/>
    <w:rsid w:val="00B7505B"/>
    <w:rsid w:val="00B768F1"/>
    <w:rsid w:val="00B80B71"/>
    <w:rsid w:val="00B80BB4"/>
    <w:rsid w:val="00B813CD"/>
    <w:rsid w:val="00B82062"/>
    <w:rsid w:val="00B824A3"/>
    <w:rsid w:val="00B83938"/>
    <w:rsid w:val="00B8498A"/>
    <w:rsid w:val="00B84A1E"/>
    <w:rsid w:val="00B84C6F"/>
    <w:rsid w:val="00B85339"/>
    <w:rsid w:val="00B854D3"/>
    <w:rsid w:val="00B869C2"/>
    <w:rsid w:val="00B90793"/>
    <w:rsid w:val="00B91ED3"/>
    <w:rsid w:val="00B92EC6"/>
    <w:rsid w:val="00B94856"/>
    <w:rsid w:val="00B95070"/>
    <w:rsid w:val="00B9538D"/>
    <w:rsid w:val="00BA02A1"/>
    <w:rsid w:val="00BA0B23"/>
    <w:rsid w:val="00BA1284"/>
    <w:rsid w:val="00BA14CD"/>
    <w:rsid w:val="00BA14D9"/>
    <w:rsid w:val="00BA1799"/>
    <w:rsid w:val="00BA3FDD"/>
    <w:rsid w:val="00BA46CC"/>
    <w:rsid w:val="00BA4BC8"/>
    <w:rsid w:val="00BA624E"/>
    <w:rsid w:val="00BB15E7"/>
    <w:rsid w:val="00BB2EF8"/>
    <w:rsid w:val="00BB4D28"/>
    <w:rsid w:val="00BB4E06"/>
    <w:rsid w:val="00BB5332"/>
    <w:rsid w:val="00BB5645"/>
    <w:rsid w:val="00BB5959"/>
    <w:rsid w:val="00BB60A7"/>
    <w:rsid w:val="00BB629A"/>
    <w:rsid w:val="00BB7CCE"/>
    <w:rsid w:val="00BC06F7"/>
    <w:rsid w:val="00BC2667"/>
    <w:rsid w:val="00BC48DB"/>
    <w:rsid w:val="00BC65CA"/>
    <w:rsid w:val="00BC65F4"/>
    <w:rsid w:val="00BC6B87"/>
    <w:rsid w:val="00BC79CF"/>
    <w:rsid w:val="00BD0BBD"/>
    <w:rsid w:val="00BD0F3E"/>
    <w:rsid w:val="00BD4DC8"/>
    <w:rsid w:val="00BD5258"/>
    <w:rsid w:val="00BD5DF2"/>
    <w:rsid w:val="00BD64A0"/>
    <w:rsid w:val="00BD7998"/>
    <w:rsid w:val="00BE0153"/>
    <w:rsid w:val="00BE064C"/>
    <w:rsid w:val="00BE0B4D"/>
    <w:rsid w:val="00BE30A2"/>
    <w:rsid w:val="00BE7454"/>
    <w:rsid w:val="00BE78FB"/>
    <w:rsid w:val="00BF0400"/>
    <w:rsid w:val="00BF07FB"/>
    <w:rsid w:val="00BF1C67"/>
    <w:rsid w:val="00BF3DF6"/>
    <w:rsid w:val="00BF529A"/>
    <w:rsid w:val="00BF5629"/>
    <w:rsid w:val="00BF69BA"/>
    <w:rsid w:val="00BF6BD7"/>
    <w:rsid w:val="00BF7D76"/>
    <w:rsid w:val="00C00A73"/>
    <w:rsid w:val="00C0155E"/>
    <w:rsid w:val="00C032A9"/>
    <w:rsid w:val="00C03815"/>
    <w:rsid w:val="00C0473D"/>
    <w:rsid w:val="00C070BC"/>
    <w:rsid w:val="00C07E18"/>
    <w:rsid w:val="00C15C06"/>
    <w:rsid w:val="00C17F41"/>
    <w:rsid w:val="00C21153"/>
    <w:rsid w:val="00C2186E"/>
    <w:rsid w:val="00C22386"/>
    <w:rsid w:val="00C22D25"/>
    <w:rsid w:val="00C2381F"/>
    <w:rsid w:val="00C242DE"/>
    <w:rsid w:val="00C2548F"/>
    <w:rsid w:val="00C26B5B"/>
    <w:rsid w:val="00C30FC2"/>
    <w:rsid w:val="00C3115B"/>
    <w:rsid w:val="00C32066"/>
    <w:rsid w:val="00C32729"/>
    <w:rsid w:val="00C3325B"/>
    <w:rsid w:val="00C335DF"/>
    <w:rsid w:val="00C340CE"/>
    <w:rsid w:val="00C3453E"/>
    <w:rsid w:val="00C34E98"/>
    <w:rsid w:val="00C35456"/>
    <w:rsid w:val="00C35564"/>
    <w:rsid w:val="00C358FA"/>
    <w:rsid w:val="00C40B4B"/>
    <w:rsid w:val="00C4265B"/>
    <w:rsid w:val="00C42E52"/>
    <w:rsid w:val="00C43093"/>
    <w:rsid w:val="00C43CD6"/>
    <w:rsid w:val="00C4403F"/>
    <w:rsid w:val="00C4539B"/>
    <w:rsid w:val="00C460B6"/>
    <w:rsid w:val="00C46B3B"/>
    <w:rsid w:val="00C46E6D"/>
    <w:rsid w:val="00C47D63"/>
    <w:rsid w:val="00C500A2"/>
    <w:rsid w:val="00C50616"/>
    <w:rsid w:val="00C52FEB"/>
    <w:rsid w:val="00C536AD"/>
    <w:rsid w:val="00C53F71"/>
    <w:rsid w:val="00C56695"/>
    <w:rsid w:val="00C56F28"/>
    <w:rsid w:val="00C60A49"/>
    <w:rsid w:val="00C6108F"/>
    <w:rsid w:val="00C61EC0"/>
    <w:rsid w:val="00C62E9E"/>
    <w:rsid w:val="00C63EB2"/>
    <w:rsid w:val="00C64301"/>
    <w:rsid w:val="00C6576E"/>
    <w:rsid w:val="00C65BF6"/>
    <w:rsid w:val="00C65E18"/>
    <w:rsid w:val="00C66435"/>
    <w:rsid w:val="00C66495"/>
    <w:rsid w:val="00C67068"/>
    <w:rsid w:val="00C713E4"/>
    <w:rsid w:val="00C713FE"/>
    <w:rsid w:val="00C7171D"/>
    <w:rsid w:val="00C71F70"/>
    <w:rsid w:val="00C727B9"/>
    <w:rsid w:val="00C756DF"/>
    <w:rsid w:val="00C764C2"/>
    <w:rsid w:val="00C813CF"/>
    <w:rsid w:val="00C81D7E"/>
    <w:rsid w:val="00C82184"/>
    <w:rsid w:val="00C82860"/>
    <w:rsid w:val="00C82FE8"/>
    <w:rsid w:val="00C834BE"/>
    <w:rsid w:val="00C84849"/>
    <w:rsid w:val="00C871F5"/>
    <w:rsid w:val="00C876DE"/>
    <w:rsid w:val="00C87F25"/>
    <w:rsid w:val="00C919F9"/>
    <w:rsid w:val="00C94B7A"/>
    <w:rsid w:val="00C961B8"/>
    <w:rsid w:val="00C9792A"/>
    <w:rsid w:val="00C97FA8"/>
    <w:rsid w:val="00CA0F9C"/>
    <w:rsid w:val="00CA45D3"/>
    <w:rsid w:val="00CA4997"/>
    <w:rsid w:val="00CA5461"/>
    <w:rsid w:val="00CA59BD"/>
    <w:rsid w:val="00CA5CBC"/>
    <w:rsid w:val="00CA627A"/>
    <w:rsid w:val="00CA6858"/>
    <w:rsid w:val="00CB0BE1"/>
    <w:rsid w:val="00CB0DD5"/>
    <w:rsid w:val="00CB0E14"/>
    <w:rsid w:val="00CB4044"/>
    <w:rsid w:val="00CB4943"/>
    <w:rsid w:val="00CB4A69"/>
    <w:rsid w:val="00CB59FC"/>
    <w:rsid w:val="00CB7778"/>
    <w:rsid w:val="00CC2B28"/>
    <w:rsid w:val="00CC4500"/>
    <w:rsid w:val="00CC45FD"/>
    <w:rsid w:val="00CC50A0"/>
    <w:rsid w:val="00CD0340"/>
    <w:rsid w:val="00CD17A9"/>
    <w:rsid w:val="00CD1F63"/>
    <w:rsid w:val="00CD2337"/>
    <w:rsid w:val="00CD244A"/>
    <w:rsid w:val="00CD3C34"/>
    <w:rsid w:val="00CD565A"/>
    <w:rsid w:val="00CD56AD"/>
    <w:rsid w:val="00CD6BBA"/>
    <w:rsid w:val="00CE0720"/>
    <w:rsid w:val="00CE0751"/>
    <w:rsid w:val="00CE0A08"/>
    <w:rsid w:val="00CE1910"/>
    <w:rsid w:val="00CE29E5"/>
    <w:rsid w:val="00CE2B0D"/>
    <w:rsid w:val="00CE38E9"/>
    <w:rsid w:val="00CE3D92"/>
    <w:rsid w:val="00CE4913"/>
    <w:rsid w:val="00CE4D31"/>
    <w:rsid w:val="00CE6F8F"/>
    <w:rsid w:val="00CF2FCE"/>
    <w:rsid w:val="00CF3F1D"/>
    <w:rsid w:val="00CF4DC4"/>
    <w:rsid w:val="00CF5272"/>
    <w:rsid w:val="00CF52EA"/>
    <w:rsid w:val="00CF5FB1"/>
    <w:rsid w:val="00D036A9"/>
    <w:rsid w:val="00D04AD1"/>
    <w:rsid w:val="00D06250"/>
    <w:rsid w:val="00D06DD3"/>
    <w:rsid w:val="00D071F2"/>
    <w:rsid w:val="00D0786C"/>
    <w:rsid w:val="00D07B34"/>
    <w:rsid w:val="00D07EC1"/>
    <w:rsid w:val="00D114F4"/>
    <w:rsid w:val="00D1172D"/>
    <w:rsid w:val="00D12796"/>
    <w:rsid w:val="00D12FD0"/>
    <w:rsid w:val="00D138E1"/>
    <w:rsid w:val="00D14185"/>
    <w:rsid w:val="00D151B6"/>
    <w:rsid w:val="00D15318"/>
    <w:rsid w:val="00D154FB"/>
    <w:rsid w:val="00D15EA5"/>
    <w:rsid w:val="00D16D7A"/>
    <w:rsid w:val="00D16FA5"/>
    <w:rsid w:val="00D1715C"/>
    <w:rsid w:val="00D1721C"/>
    <w:rsid w:val="00D17BFF"/>
    <w:rsid w:val="00D211DD"/>
    <w:rsid w:val="00D2126B"/>
    <w:rsid w:val="00D224E0"/>
    <w:rsid w:val="00D24E84"/>
    <w:rsid w:val="00D250CA"/>
    <w:rsid w:val="00D256AD"/>
    <w:rsid w:val="00D26CFE"/>
    <w:rsid w:val="00D278BC"/>
    <w:rsid w:val="00D27B26"/>
    <w:rsid w:val="00D30F21"/>
    <w:rsid w:val="00D31ADA"/>
    <w:rsid w:val="00D31CF3"/>
    <w:rsid w:val="00D33AB3"/>
    <w:rsid w:val="00D33CD3"/>
    <w:rsid w:val="00D34983"/>
    <w:rsid w:val="00D351AE"/>
    <w:rsid w:val="00D35668"/>
    <w:rsid w:val="00D36225"/>
    <w:rsid w:val="00D363D5"/>
    <w:rsid w:val="00D37C42"/>
    <w:rsid w:val="00D4149A"/>
    <w:rsid w:val="00D42291"/>
    <w:rsid w:val="00D43469"/>
    <w:rsid w:val="00D43E7B"/>
    <w:rsid w:val="00D50529"/>
    <w:rsid w:val="00D50E2B"/>
    <w:rsid w:val="00D52307"/>
    <w:rsid w:val="00D527A3"/>
    <w:rsid w:val="00D52F2A"/>
    <w:rsid w:val="00D52FFE"/>
    <w:rsid w:val="00D552D9"/>
    <w:rsid w:val="00D554D8"/>
    <w:rsid w:val="00D5576C"/>
    <w:rsid w:val="00D55847"/>
    <w:rsid w:val="00D55CF8"/>
    <w:rsid w:val="00D564E1"/>
    <w:rsid w:val="00D56AB6"/>
    <w:rsid w:val="00D57BDD"/>
    <w:rsid w:val="00D57D6D"/>
    <w:rsid w:val="00D61D27"/>
    <w:rsid w:val="00D62F1D"/>
    <w:rsid w:val="00D6306A"/>
    <w:rsid w:val="00D63A14"/>
    <w:rsid w:val="00D6472A"/>
    <w:rsid w:val="00D648EF"/>
    <w:rsid w:val="00D653F5"/>
    <w:rsid w:val="00D65458"/>
    <w:rsid w:val="00D65DF1"/>
    <w:rsid w:val="00D670C8"/>
    <w:rsid w:val="00D6792E"/>
    <w:rsid w:val="00D70016"/>
    <w:rsid w:val="00D700F2"/>
    <w:rsid w:val="00D701E2"/>
    <w:rsid w:val="00D70807"/>
    <w:rsid w:val="00D73F6F"/>
    <w:rsid w:val="00D741A4"/>
    <w:rsid w:val="00D7696A"/>
    <w:rsid w:val="00D76F40"/>
    <w:rsid w:val="00D80327"/>
    <w:rsid w:val="00D809F1"/>
    <w:rsid w:val="00D82588"/>
    <w:rsid w:val="00D83EA1"/>
    <w:rsid w:val="00D84330"/>
    <w:rsid w:val="00D852C0"/>
    <w:rsid w:val="00D85819"/>
    <w:rsid w:val="00D87585"/>
    <w:rsid w:val="00D908FF"/>
    <w:rsid w:val="00D941B2"/>
    <w:rsid w:val="00D941BB"/>
    <w:rsid w:val="00D94D2B"/>
    <w:rsid w:val="00D9539C"/>
    <w:rsid w:val="00D97615"/>
    <w:rsid w:val="00DA10B0"/>
    <w:rsid w:val="00DA1931"/>
    <w:rsid w:val="00DA2FE8"/>
    <w:rsid w:val="00DA3A6A"/>
    <w:rsid w:val="00DA4447"/>
    <w:rsid w:val="00DA4C53"/>
    <w:rsid w:val="00DA591D"/>
    <w:rsid w:val="00DA7E85"/>
    <w:rsid w:val="00DB0606"/>
    <w:rsid w:val="00DB1177"/>
    <w:rsid w:val="00DB295C"/>
    <w:rsid w:val="00DB31AA"/>
    <w:rsid w:val="00DB4BE4"/>
    <w:rsid w:val="00DC183F"/>
    <w:rsid w:val="00DC1CBF"/>
    <w:rsid w:val="00DC2CC3"/>
    <w:rsid w:val="00DC4102"/>
    <w:rsid w:val="00DC5A8F"/>
    <w:rsid w:val="00DC6643"/>
    <w:rsid w:val="00DC6AB8"/>
    <w:rsid w:val="00DC7792"/>
    <w:rsid w:val="00DD02D7"/>
    <w:rsid w:val="00DD31E5"/>
    <w:rsid w:val="00DD377A"/>
    <w:rsid w:val="00DD3BE6"/>
    <w:rsid w:val="00DD7C6C"/>
    <w:rsid w:val="00DE05FB"/>
    <w:rsid w:val="00DE3470"/>
    <w:rsid w:val="00DE4301"/>
    <w:rsid w:val="00DE4DE7"/>
    <w:rsid w:val="00DE7895"/>
    <w:rsid w:val="00DF022B"/>
    <w:rsid w:val="00DF31DE"/>
    <w:rsid w:val="00DF3473"/>
    <w:rsid w:val="00DF434D"/>
    <w:rsid w:val="00DF5249"/>
    <w:rsid w:val="00DF625D"/>
    <w:rsid w:val="00DF6D2A"/>
    <w:rsid w:val="00DF7B89"/>
    <w:rsid w:val="00E04927"/>
    <w:rsid w:val="00E075CD"/>
    <w:rsid w:val="00E129C7"/>
    <w:rsid w:val="00E131FA"/>
    <w:rsid w:val="00E1372F"/>
    <w:rsid w:val="00E146DF"/>
    <w:rsid w:val="00E14F0E"/>
    <w:rsid w:val="00E14F1B"/>
    <w:rsid w:val="00E16EBD"/>
    <w:rsid w:val="00E20A76"/>
    <w:rsid w:val="00E23947"/>
    <w:rsid w:val="00E24214"/>
    <w:rsid w:val="00E25D38"/>
    <w:rsid w:val="00E26960"/>
    <w:rsid w:val="00E3144C"/>
    <w:rsid w:val="00E33F10"/>
    <w:rsid w:val="00E344B6"/>
    <w:rsid w:val="00E3613D"/>
    <w:rsid w:val="00E4054B"/>
    <w:rsid w:val="00E4096C"/>
    <w:rsid w:val="00E42064"/>
    <w:rsid w:val="00E44417"/>
    <w:rsid w:val="00E4685B"/>
    <w:rsid w:val="00E46DD9"/>
    <w:rsid w:val="00E47882"/>
    <w:rsid w:val="00E47D96"/>
    <w:rsid w:val="00E51278"/>
    <w:rsid w:val="00E55156"/>
    <w:rsid w:val="00E5632C"/>
    <w:rsid w:val="00E573EB"/>
    <w:rsid w:val="00E5761E"/>
    <w:rsid w:val="00E57BBC"/>
    <w:rsid w:val="00E60167"/>
    <w:rsid w:val="00E605FF"/>
    <w:rsid w:val="00E643BD"/>
    <w:rsid w:val="00E64BCE"/>
    <w:rsid w:val="00E657E0"/>
    <w:rsid w:val="00E65D58"/>
    <w:rsid w:val="00E66441"/>
    <w:rsid w:val="00E67F33"/>
    <w:rsid w:val="00E70007"/>
    <w:rsid w:val="00E71C8E"/>
    <w:rsid w:val="00E72422"/>
    <w:rsid w:val="00E7260A"/>
    <w:rsid w:val="00E72962"/>
    <w:rsid w:val="00E72B26"/>
    <w:rsid w:val="00E731D9"/>
    <w:rsid w:val="00E748E4"/>
    <w:rsid w:val="00E75888"/>
    <w:rsid w:val="00E76BAC"/>
    <w:rsid w:val="00E771F3"/>
    <w:rsid w:val="00E81BFA"/>
    <w:rsid w:val="00E83392"/>
    <w:rsid w:val="00E837A9"/>
    <w:rsid w:val="00E83A08"/>
    <w:rsid w:val="00E844EA"/>
    <w:rsid w:val="00E8522F"/>
    <w:rsid w:val="00E85401"/>
    <w:rsid w:val="00E87679"/>
    <w:rsid w:val="00E907F9"/>
    <w:rsid w:val="00E92B96"/>
    <w:rsid w:val="00E92D5A"/>
    <w:rsid w:val="00E93BC5"/>
    <w:rsid w:val="00E962A2"/>
    <w:rsid w:val="00E9768B"/>
    <w:rsid w:val="00EA06E6"/>
    <w:rsid w:val="00EA0909"/>
    <w:rsid w:val="00EA11FD"/>
    <w:rsid w:val="00EA5069"/>
    <w:rsid w:val="00EA5C54"/>
    <w:rsid w:val="00EA69EA"/>
    <w:rsid w:val="00EA7047"/>
    <w:rsid w:val="00EA79DA"/>
    <w:rsid w:val="00EB0B08"/>
    <w:rsid w:val="00EB11FF"/>
    <w:rsid w:val="00EB144B"/>
    <w:rsid w:val="00EB16FC"/>
    <w:rsid w:val="00EB5E36"/>
    <w:rsid w:val="00EB69BC"/>
    <w:rsid w:val="00EC04D3"/>
    <w:rsid w:val="00EC11A4"/>
    <w:rsid w:val="00EC1919"/>
    <w:rsid w:val="00EC258B"/>
    <w:rsid w:val="00EC3264"/>
    <w:rsid w:val="00EC36E0"/>
    <w:rsid w:val="00EC4BE9"/>
    <w:rsid w:val="00ED0749"/>
    <w:rsid w:val="00ED1BD5"/>
    <w:rsid w:val="00ED1DB3"/>
    <w:rsid w:val="00ED3504"/>
    <w:rsid w:val="00ED369A"/>
    <w:rsid w:val="00ED3F52"/>
    <w:rsid w:val="00ED4376"/>
    <w:rsid w:val="00ED60DC"/>
    <w:rsid w:val="00ED63C4"/>
    <w:rsid w:val="00ED7134"/>
    <w:rsid w:val="00EE0482"/>
    <w:rsid w:val="00EE21DD"/>
    <w:rsid w:val="00EE26BA"/>
    <w:rsid w:val="00EE27CC"/>
    <w:rsid w:val="00EE2938"/>
    <w:rsid w:val="00EE2A8A"/>
    <w:rsid w:val="00EE30CA"/>
    <w:rsid w:val="00EE3BA0"/>
    <w:rsid w:val="00EE3E58"/>
    <w:rsid w:val="00EE4D76"/>
    <w:rsid w:val="00EE5576"/>
    <w:rsid w:val="00EE6C24"/>
    <w:rsid w:val="00EF10FE"/>
    <w:rsid w:val="00EF1695"/>
    <w:rsid w:val="00EF45B2"/>
    <w:rsid w:val="00EF5A43"/>
    <w:rsid w:val="00EF624C"/>
    <w:rsid w:val="00EF6957"/>
    <w:rsid w:val="00EF6BA9"/>
    <w:rsid w:val="00EF6E95"/>
    <w:rsid w:val="00F00E94"/>
    <w:rsid w:val="00F01B87"/>
    <w:rsid w:val="00F0225E"/>
    <w:rsid w:val="00F04C3A"/>
    <w:rsid w:val="00F07D8A"/>
    <w:rsid w:val="00F10A56"/>
    <w:rsid w:val="00F11B29"/>
    <w:rsid w:val="00F12AA6"/>
    <w:rsid w:val="00F12C08"/>
    <w:rsid w:val="00F15488"/>
    <w:rsid w:val="00F15A41"/>
    <w:rsid w:val="00F17B76"/>
    <w:rsid w:val="00F20CCE"/>
    <w:rsid w:val="00F210AB"/>
    <w:rsid w:val="00F21999"/>
    <w:rsid w:val="00F21DB9"/>
    <w:rsid w:val="00F22F00"/>
    <w:rsid w:val="00F233F1"/>
    <w:rsid w:val="00F26E4F"/>
    <w:rsid w:val="00F27B16"/>
    <w:rsid w:val="00F30E97"/>
    <w:rsid w:val="00F33E4B"/>
    <w:rsid w:val="00F35074"/>
    <w:rsid w:val="00F3570B"/>
    <w:rsid w:val="00F364E2"/>
    <w:rsid w:val="00F400D0"/>
    <w:rsid w:val="00F419E9"/>
    <w:rsid w:val="00F44BBE"/>
    <w:rsid w:val="00F44CC0"/>
    <w:rsid w:val="00F45729"/>
    <w:rsid w:val="00F4632B"/>
    <w:rsid w:val="00F520F0"/>
    <w:rsid w:val="00F5291B"/>
    <w:rsid w:val="00F5405D"/>
    <w:rsid w:val="00F54A40"/>
    <w:rsid w:val="00F55300"/>
    <w:rsid w:val="00F55EF3"/>
    <w:rsid w:val="00F61378"/>
    <w:rsid w:val="00F61485"/>
    <w:rsid w:val="00F622DB"/>
    <w:rsid w:val="00F63636"/>
    <w:rsid w:val="00F63837"/>
    <w:rsid w:val="00F64FB4"/>
    <w:rsid w:val="00F6679C"/>
    <w:rsid w:val="00F67BA5"/>
    <w:rsid w:val="00F705CD"/>
    <w:rsid w:val="00F72FB0"/>
    <w:rsid w:val="00F739B7"/>
    <w:rsid w:val="00F74473"/>
    <w:rsid w:val="00F750D0"/>
    <w:rsid w:val="00F75D86"/>
    <w:rsid w:val="00F80434"/>
    <w:rsid w:val="00F80CEA"/>
    <w:rsid w:val="00F816EE"/>
    <w:rsid w:val="00F82DB5"/>
    <w:rsid w:val="00F83979"/>
    <w:rsid w:val="00F83B62"/>
    <w:rsid w:val="00F84FF0"/>
    <w:rsid w:val="00F85E00"/>
    <w:rsid w:val="00F936A2"/>
    <w:rsid w:val="00F977D0"/>
    <w:rsid w:val="00F97E93"/>
    <w:rsid w:val="00FA0D02"/>
    <w:rsid w:val="00FA11EE"/>
    <w:rsid w:val="00FA1B3B"/>
    <w:rsid w:val="00FA2DA3"/>
    <w:rsid w:val="00FA31E0"/>
    <w:rsid w:val="00FA35D6"/>
    <w:rsid w:val="00FA3A47"/>
    <w:rsid w:val="00FA5EFB"/>
    <w:rsid w:val="00FA6526"/>
    <w:rsid w:val="00FB0729"/>
    <w:rsid w:val="00FB103C"/>
    <w:rsid w:val="00FB1915"/>
    <w:rsid w:val="00FB2165"/>
    <w:rsid w:val="00FB34BB"/>
    <w:rsid w:val="00FB44B6"/>
    <w:rsid w:val="00FB54BC"/>
    <w:rsid w:val="00FC06BA"/>
    <w:rsid w:val="00FC2AB4"/>
    <w:rsid w:val="00FC2C3F"/>
    <w:rsid w:val="00FC3BF4"/>
    <w:rsid w:val="00FC5777"/>
    <w:rsid w:val="00FC7BAB"/>
    <w:rsid w:val="00FC7C2B"/>
    <w:rsid w:val="00FD0386"/>
    <w:rsid w:val="00FD2AD8"/>
    <w:rsid w:val="00FD4855"/>
    <w:rsid w:val="00FD51EC"/>
    <w:rsid w:val="00FD59AA"/>
    <w:rsid w:val="00FD5DBB"/>
    <w:rsid w:val="00FD67B1"/>
    <w:rsid w:val="00FD6A72"/>
    <w:rsid w:val="00FD6C0D"/>
    <w:rsid w:val="00FE20BD"/>
    <w:rsid w:val="00FE58DB"/>
    <w:rsid w:val="00FE6609"/>
    <w:rsid w:val="00FE7B63"/>
    <w:rsid w:val="00FF2539"/>
    <w:rsid w:val="00FF3A98"/>
    <w:rsid w:val="00FF3B15"/>
    <w:rsid w:val="00FF59D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24988251"/>
  <w15:docId w15:val="{4532711A-6066-465F-90FF-2CA060C7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Geneva"/>
        <w:lang w:val="en-US" w:eastAsia="en-US" w:bidi="ar-SA"/>
      </w:rPr>
    </w:rPrDefault>
    <w:pPrDefault/>
  </w:docDefaults>
  <w:latentStyles w:defLockedState="0" w:defUIPriority="99" w:defSemiHidden="0" w:defUnhideWhenUsed="0" w:defQFormat="0" w:count="371">
    <w:lsdException w:name="Normal" w:uiPriority="0"/>
    <w:lsdException w:name="heading 1" w:qFormat="1"/>
    <w:lsdException w:name="heading 2" w:uiPriority="0"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unhideWhenUsed="1"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148BD"/>
    <w:pPr>
      <w:spacing w:line="280" w:lineRule="exact"/>
      <w:jc w:val="both"/>
    </w:pPr>
    <w:rPr>
      <w:rFonts w:ascii="Calibri" w:hAnsi="Calibri" w:cs="Arial"/>
      <w:sz w:val="24"/>
      <w:szCs w:val="24"/>
    </w:rPr>
  </w:style>
  <w:style w:type="paragraph" w:styleId="Heading1">
    <w:name w:val="heading 1"/>
    <w:basedOn w:val="Normal"/>
    <w:next w:val="Normal"/>
    <w:link w:val="Heading1Char"/>
    <w:uiPriority w:val="99"/>
    <w:qFormat/>
    <w:rsid w:val="00516583"/>
    <w:pPr>
      <w:spacing w:before="240" w:after="360" w:line="360" w:lineRule="exact"/>
      <w:outlineLvl w:val="0"/>
    </w:pPr>
    <w:rPr>
      <w:rFonts w:asciiTheme="minorHAnsi" w:hAnsiTheme="minorHAnsi"/>
      <w:b/>
      <w:bCs/>
      <w:caps/>
      <w:color w:val="005293"/>
      <w:sz w:val="36"/>
      <w:szCs w:val="28"/>
    </w:rPr>
  </w:style>
  <w:style w:type="paragraph" w:styleId="Heading2">
    <w:name w:val="heading 2"/>
    <w:basedOn w:val="Normal"/>
    <w:next w:val="Normal"/>
    <w:autoRedefine/>
    <w:qFormat/>
    <w:rsid w:val="005871FB"/>
    <w:pPr>
      <w:spacing w:before="240" w:after="240" w:line="360" w:lineRule="exact"/>
      <w:jc w:val="left"/>
      <w:outlineLvl w:val="1"/>
    </w:pPr>
    <w:rPr>
      <w:b/>
      <w:bCs/>
      <w:noProof/>
      <w:color w:val="005293"/>
      <w:sz w:val="32"/>
      <w:szCs w:val="20"/>
    </w:rPr>
  </w:style>
  <w:style w:type="paragraph" w:styleId="Heading3">
    <w:name w:val="heading 3"/>
    <w:basedOn w:val="Normal"/>
    <w:next w:val="Normal"/>
    <w:autoRedefine/>
    <w:qFormat/>
    <w:rsid w:val="006E6D39"/>
    <w:pPr>
      <w:keepNext/>
      <w:numPr>
        <w:ilvl w:val="2"/>
        <w:numId w:val="4"/>
      </w:numPr>
      <w:spacing w:before="360"/>
      <w:outlineLvl w:val="2"/>
    </w:pPr>
    <w:rPr>
      <w:bCs/>
    </w:rPr>
  </w:style>
  <w:style w:type="paragraph" w:styleId="Heading4">
    <w:name w:val="heading 4"/>
    <w:basedOn w:val="Normal"/>
    <w:next w:val="Normal"/>
    <w:rsid w:val="005F2656"/>
    <w:pPr>
      <w:keepNext/>
      <w:numPr>
        <w:ilvl w:val="3"/>
        <w:numId w:val="4"/>
      </w:numPr>
      <w:outlineLvl w:val="3"/>
    </w:pPr>
    <w:rPr>
      <w:b/>
      <w:sz w:val="28"/>
      <w:szCs w:val="28"/>
      <w:lang w:val="en-GB"/>
    </w:rPr>
  </w:style>
  <w:style w:type="paragraph" w:styleId="Heading5">
    <w:name w:val="heading 5"/>
    <w:basedOn w:val="Normal"/>
    <w:next w:val="Normal"/>
    <w:rsid w:val="00B529A8"/>
    <w:pPr>
      <w:numPr>
        <w:ilvl w:val="4"/>
        <w:numId w:val="4"/>
      </w:numPr>
      <w:spacing w:before="240" w:after="60"/>
      <w:outlineLvl w:val="4"/>
    </w:pPr>
    <w:rPr>
      <w:b/>
      <w:bCs/>
      <w:i/>
      <w:iCs/>
      <w:sz w:val="26"/>
      <w:szCs w:val="26"/>
    </w:rPr>
  </w:style>
  <w:style w:type="paragraph" w:styleId="Heading6">
    <w:name w:val="heading 6"/>
    <w:basedOn w:val="Normal"/>
    <w:next w:val="Normal"/>
    <w:rsid w:val="00A32EEB"/>
    <w:pPr>
      <w:numPr>
        <w:ilvl w:val="5"/>
        <w:numId w:val="4"/>
      </w:numPr>
      <w:spacing w:before="240" w:after="60"/>
      <w:outlineLvl w:val="5"/>
    </w:pPr>
    <w:rPr>
      <w:rFonts w:cs="Times New Roman"/>
      <w:b/>
      <w:bCs/>
      <w:szCs w:val="22"/>
    </w:rPr>
  </w:style>
  <w:style w:type="paragraph" w:styleId="Heading7">
    <w:name w:val="heading 7"/>
    <w:basedOn w:val="Normal"/>
    <w:next w:val="Normal"/>
    <w:rsid w:val="00A32EEB"/>
    <w:pPr>
      <w:numPr>
        <w:ilvl w:val="6"/>
        <w:numId w:val="4"/>
      </w:numPr>
      <w:spacing w:before="240" w:after="60"/>
      <w:outlineLvl w:val="6"/>
    </w:pPr>
    <w:rPr>
      <w:rFonts w:cs="Times New Roman"/>
    </w:rPr>
  </w:style>
  <w:style w:type="paragraph" w:styleId="Heading8">
    <w:name w:val="heading 8"/>
    <w:basedOn w:val="Normal"/>
    <w:next w:val="Normal"/>
    <w:link w:val="Heading8Char"/>
    <w:uiPriority w:val="9"/>
    <w:semiHidden/>
    <w:unhideWhenUsed/>
    <w:qFormat/>
    <w:rsid w:val="004311D5"/>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rsid w:val="00F61EB7"/>
    <w:pPr>
      <w:numPr>
        <w:ilvl w:val="8"/>
        <w:numId w:val="4"/>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16583"/>
    <w:rPr>
      <w:rFonts w:asciiTheme="minorHAnsi" w:hAnsiTheme="minorHAnsi" w:cs="Arial"/>
      <w:b/>
      <w:bCs/>
      <w:caps/>
      <w:color w:val="005293"/>
      <w:sz w:val="36"/>
      <w:szCs w:val="28"/>
    </w:rPr>
  </w:style>
  <w:style w:type="paragraph" w:customStyle="1" w:styleId="Char">
    <w:name w:val="Char"/>
    <w:basedOn w:val="Normal"/>
    <w:rsid w:val="00FC33F7"/>
    <w:pPr>
      <w:spacing w:after="160" w:line="240" w:lineRule="exact"/>
    </w:pPr>
    <w:rPr>
      <w:rFonts w:ascii="Verdana" w:hAnsi="Verdana" w:cs="Times New Roman"/>
      <w:sz w:val="20"/>
      <w:szCs w:val="20"/>
    </w:rPr>
  </w:style>
  <w:style w:type="paragraph" w:styleId="Header">
    <w:name w:val="header"/>
    <w:basedOn w:val="Normal"/>
    <w:link w:val="HeaderChar1"/>
    <w:uiPriority w:val="99"/>
    <w:rsid w:val="006E1925"/>
    <w:pPr>
      <w:tabs>
        <w:tab w:val="center" w:pos="4677"/>
        <w:tab w:val="right" w:pos="9355"/>
      </w:tabs>
    </w:pPr>
    <w:rPr>
      <w:rFonts w:cs="Angsana New"/>
      <w:lang w:val="ru-RU" w:eastAsia="ru-RU"/>
    </w:rPr>
  </w:style>
  <w:style w:type="paragraph" w:styleId="BalloonText">
    <w:name w:val="Balloon Text"/>
    <w:basedOn w:val="Normal"/>
    <w:link w:val="BalloonTextChar"/>
    <w:semiHidden/>
    <w:rsid w:val="006E1925"/>
    <w:rPr>
      <w:rFonts w:ascii="Tahoma" w:hAnsi="Tahoma" w:cs="Tahoma"/>
      <w:sz w:val="16"/>
      <w:szCs w:val="16"/>
    </w:rPr>
  </w:style>
  <w:style w:type="paragraph" w:styleId="Footer">
    <w:name w:val="footer"/>
    <w:basedOn w:val="Normal"/>
    <w:link w:val="FooterChar"/>
    <w:uiPriority w:val="99"/>
    <w:rsid w:val="006E1925"/>
    <w:pPr>
      <w:tabs>
        <w:tab w:val="center" w:pos="4320"/>
        <w:tab w:val="right" w:pos="8640"/>
      </w:tabs>
    </w:pPr>
  </w:style>
  <w:style w:type="character" w:styleId="PageNumber">
    <w:name w:val="page number"/>
    <w:basedOn w:val="DefaultParagraphFont"/>
    <w:rsid w:val="006E1925"/>
  </w:style>
  <w:style w:type="paragraph" w:styleId="FootnoteText">
    <w:name w:val="footnote text"/>
    <w:aliases w:val="Footnote Text Char"/>
    <w:basedOn w:val="Normal"/>
    <w:link w:val="FootnoteTextChar1"/>
    <w:uiPriority w:val="99"/>
    <w:semiHidden/>
    <w:rsid w:val="00E14F1B"/>
    <w:rPr>
      <w:sz w:val="20"/>
      <w:szCs w:val="20"/>
    </w:rPr>
  </w:style>
  <w:style w:type="character" w:styleId="FootnoteReference">
    <w:name w:val="footnote reference"/>
    <w:uiPriority w:val="99"/>
    <w:rsid w:val="006E1925"/>
    <w:rPr>
      <w:vertAlign w:val="superscript"/>
    </w:rPr>
  </w:style>
  <w:style w:type="paragraph" w:customStyle="1" w:styleId="BoxHeadline">
    <w:name w:val="Box Headline"/>
    <w:rsid w:val="00D32CD5"/>
    <w:pPr>
      <w:suppressAutoHyphens/>
      <w:spacing w:after="120"/>
      <w:jc w:val="center"/>
    </w:pPr>
    <w:rPr>
      <w:rFonts w:ascii="Arial" w:hAnsi="Arial" w:cs="Arial"/>
      <w:b/>
      <w:bCs/>
      <w:sz w:val="18"/>
      <w:szCs w:val="18"/>
    </w:rPr>
  </w:style>
  <w:style w:type="paragraph" w:styleId="PlainText">
    <w:name w:val="Plain Text"/>
    <w:basedOn w:val="Normal"/>
    <w:rsid w:val="006E1925"/>
    <w:rPr>
      <w:sz w:val="20"/>
      <w:szCs w:val="20"/>
    </w:rPr>
  </w:style>
  <w:style w:type="paragraph" w:styleId="BodyText">
    <w:name w:val="Body Text"/>
    <w:basedOn w:val="Normal"/>
    <w:link w:val="BodyTextChar"/>
    <w:rsid w:val="006E1925"/>
    <w:rPr>
      <w:b/>
      <w:bCs/>
    </w:rPr>
  </w:style>
  <w:style w:type="paragraph" w:customStyle="1" w:styleId="StyleHeading2Bold">
    <w:name w:val="Style Heading 2 + Bold"/>
    <w:basedOn w:val="Heading2"/>
    <w:rsid w:val="006E1925"/>
    <w:rPr>
      <w:b w:val="0"/>
      <w:i/>
      <w:iCs/>
    </w:rPr>
  </w:style>
  <w:style w:type="paragraph" w:customStyle="1" w:styleId="Style1">
    <w:name w:val="Style1"/>
    <w:basedOn w:val="Heading2"/>
    <w:autoRedefine/>
    <w:rsid w:val="006E1925"/>
    <w:rPr>
      <w:b w:val="0"/>
      <w:i/>
    </w:rPr>
  </w:style>
  <w:style w:type="paragraph" w:customStyle="1" w:styleId="Style2">
    <w:name w:val="Style2"/>
    <w:basedOn w:val="Heading3"/>
    <w:rsid w:val="006E1925"/>
    <w:rPr>
      <w:b/>
    </w:rPr>
  </w:style>
  <w:style w:type="paragraph" w:styleId="TOC1">
    <w:name w:val="toc 1"/>
    <w:basedOn w:val="Normal"/>
    <w:next w:val="Normal"/>
    <w:autoRedefine/>
    <w:uiPriority w:val="39"/>
    <w:rsid w:val="006E1174"/>
    <w:pPr>
      <w:tabs>
        <w:tab w:val="left" w:pos="540"/>
        <w:tab w:val="right" w:leader="dot" w:pos="9498"/>
      </w:tabs>
      <w:jc w:val="left"/>
    </w:pPr>
    <w:rPr>
      <w:b/>
      <w:bCs/>
      <w:noProof/>
      <w:color w:val="1C904B"/>
    </w:rPr>
  </w:style>
  <w:style w:type="paragraph" w:styleId="TOC3">
    <w:name w:val="toc 3"/>
    <w:basedOn w:val="Normal"/>
    <w:next w:val="Normal"/>
    <w:autoRedefine/>
    <w:uiPriority w:val="39"/>
    <w:rsid w:val="006E1925"/>
    <w:pPr>
      <w:ind w:left="240"/>
      <w:jc w:val="left"/>
    </w:pPr>
    <w:rPr>
      <w:rFonts w:asciiTheme="minorHAnsi" w:hAnsiTheme="minorHAnsi"/>
      <w:sz w:val="20"/>
      <w:szCs w:val="20"/>
    </w:rPr>
  </w:style>
  <w:style w:type="character" w:styleId="Hyperlink">
    <w:name w:val="Hyperlink"/>
    <w:uiPriority w:val="99"/>
    <w:rsid w:val="006E1925"/>
    <w:rPr>
      <w:color w:val="0000FF"/>
      <w:u w:val="single"/>
    </w:rPr>
  </w:style>
  <w:style w:type="paragraph" w:styleId="BodyText2">
    <w:name w:val="Body Text 2"/>
    <w:basedOn w:val="Normal"/>
    <w:rsid w:val="006E1925"/>
    <w:pPr>
      <w:spacing w:after="120" w:line="480" w:lineRule="auto"/>
    </w:pPr>
  </w:style>
  <w:style w:type="paragraph" w:styleId="BodyText3">
    <w:name w:val="Body Text 3"/>
    <w:basedOn w:val="Normal"/>
    <w:rsid w:val="006E1925"/>
    <w:pPr>
      <w:spacing w:after="120"/>
    </w:pPr>
    <w:rPr>
      <w:sz w:val="16"/>
      <w:szCs w:val="16"/>
    </w:rPr>
  </w:style>
  <w:style w:type="paragraph" w:styleId="DocumentMap">
    <w:name w:val="Document Map"/>
    <w:basedOn w:val="Normal"/>
    <w:semiHidden/>
    <w:rsid w:val="009A6B00"/>
    <w:pPr>
      <w:shd w:val="clear" w:color="auto" w:fill="000080"/>
    </w:pPr>
    <w:rPr>
      <w:rFonts w:ascii="Tahoma" w:hAnsi="Tahoma" w:cs="Tahoma"/>
      <w:sz w:val="20"/>
      <w:szCs w:val="20"/>
    </w:rPr>
  </w:style>
  <w:style w:type="character" w:styleId="CommentReference">
    <w:name w:val="annotation reference"/>
    <w:uiPriority w:val="99"/>
    <w:semiHidden/>
    <w:rsid w:val="006E1925"/>
    <w:rPr>
      <w:sz w:val="16"/>
      <w:szCs w:val="16"/>
    </w:rPr>
  </w:style>
  <w:style w:type="paragraph" w:styleId="CommentText">
    <w:name w:val="annotation text"/>
    <w:basedOn w:val="Normal"/>
    <w:link w:val="CommentTextChar"/>
    <w:uiPriority w:val="99"/>
    <w:semiHidden/>
    <w:rsid w:val="006E1925"/>
    <w:rPr>
      <w:rFonts w:cs="Angsana New"/>
      <w:sz w:val="20"/>
      <w:szCs w:val="20"/>
    </w:rPr>
  </w:style>
  <w:style w:type="paragraph" w:styleId="CommentSubject">
    <w:name w:val="annotation subject"/>
    <w:basedOn w:val="CommentText"/>
    <w:next w:val="CommentText"/>
    <w:link w:val="CommentSubjectChar"/>
    <w:semiHidden/>
    <w:rsid w:val="006E1925"/>
    <w:rPr>
      <w:b/>
      <w:bCs/>
    </w:rPr>
  </w:style>
  <w:style w:type="table" w:styleId="TableGrid">
    <w:name w:val="Table Grid"/>
    <w:basedOn w:val="TableNormal"/>
    <w:uiPriority w:val="59"/>
    <w:rsid w:val="00771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E1925"/>
    <w:rPr>
      <w:color w:val="800080"/>
      <w:u w:val="single"/>
    </w:rPr>
  </w:style>
  <w:style w:type="paragraph" w:customStyle="1" w:styleId="Web">
    <w:name w:val="Обычный (Web)"/>
    <w:basedOn w:val="Normal"/>
    <w:rsid w:val="00CE0B3F"/>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5F2656"/>
    <w:pPr>
      <w:spacing w:after="120"/>
      <w:ind w:left="360"/>
    </w:pPr>
  </w:style>
  <w:style w:type="paragraph" w:styleId="TOC2">
    <w:name w:val="toc 2"/>
    <w:basedOn w:val="Normal"/>
    <w:next w:val="Normal"/>
    <w:autoRedefine/>
    <w:uiPriority w:val="39"/>
    <w:rsid w:val="006E1174"/>
    <w:pPr>
      <w:tabs>
        <w:tab w:val="left" w:pos="540"/>
        <w:tab w:val="right" w:leader="dot" w:pos="9782"/>
      </w:tabs>
      <w:ind w:left="540" w:hanging="540"/>
      <w:jc w:val="left"/>
    </w:pPr>
    <w:rPr>
      <w:bCs/>
      <w:noProof/>
    </w:rPr>
  </w:style>
  <w:style w:type="paragraph" w:styleId="TOC4">
    <w:name w:val="toc 4"/>
    <w:basedOn w:val="Normal"/>
    <w:next w:val="Normal"/>
    <w:autoRedefine/>
    <w:uiPriority w:val="39"/>
    <w:rsid w:val="00937868"/>
    <w:pPr>
      <w:ind w:left="480"/>
      <w:jc w:val="left"/>
    </w:pPr>
    <w:rPr>
      <w:rFonts w:asciiTheme="minorHAnsi" w:hAnsiTheme="minorHAnsi"/>
      <w:sz w:val="20"/>
      <w:szCs w:val="20"/>
    </w:rPr>
  </w:style>
  <w:style w:type="paragraph" w:styleId="TOC5">
    <w:name w:val="toc 5"/>
    <w:basedOn w:val="Normal"/>
    <w:next w:val="Normal"/>
    <w:autoRedefine/>
    <w:uiPriority w:val="39"/>
    <w:rsid w:val="00937868"/>
    <w:pPr>
      <w:ind w:left="720"/>
      <w:jc w:val="left"/>
    </w:pPr>
    <w:rPr>
      <w:rFonts w:asciiTheme="minorHAnsi" w:hAnsiTheme="minorHAnsi"/>
      <w:sz w:val="20"/>
      <w:szCs w:val="20"/>
    </w:rPr>
  </w:style>
  <w:style w:type="paragraph" w:styleId="TOC6">
    <w:name w:val="toc 6"/>
    <w:basedOn w:val="Normal"/>
    <w:next w:val="Normal"/>
    <w:autoRedefine/>
    <w:uiPriority w:val="39"/>
    <w:rsid w:val="00937868"/>
    <w:pPr>
      <w:ind w:left="960"/>
      <w:jc w:val="left"/>
    </w:pPr>
    <w:rPr>
      <w:rFonts w:asciiTheme="minorHAnsi" w:hAnsiTheme="minorHAnsi"/>
      <w:sz w:val="20"/>
      <w:szCs w:val="20"/>
    </w:rPr>
  </w:style>
  <w:style w:type="paragraph" w:styleId="TOC7">
    <w:name w:val="toc 7"/>
    <w:basedOn w:val="Normal"/>
    <w:next w:val="Normal"/>
    <w:autoRedefine/>
    <w:uiPriority w:val="39"/>
    <w:rsid w:val="00937868"/>
    <w:pPr>
      <w:ind w:left="1200"/>
      <w:jc w:val="left"/>
    </w:pPr>
    <w:rPr>
      <w:rFonts w:asciiTheme="minorHAnsi" w:hAnsiTheme="minorHAnsi"/>
      <w:sz w:val="20"/>
      <w:szCs w:val="20"/>
    </w:rPr>
  </w:style>
  <w:style w:type="paragraph" w:styleId="TOC8">
    <w:name w:val="toc 8"/>
    <w:basedOn w:val="Normal"/>
    <w:next w:val="Normal"/>
    <w:autoRedefine/>
    <w:uiPriority w:val="39"/>
    <w:rsid w:val="00937868"/>
    <w:pPr>
      <w:ind w:left="1440"/>
      <w:jc w:val="left"/>
    </w:pPr>
    <w:rPr>
      <w:rFonts w:asciiTheme="minorHAnsi" w:hAnsiTheme="minorHAnsi"/>
      <w:sz w:val="20"/>
      <w:szCs w:val="20"/>
    </w:rPr>
  </w:style>
  <w:style w:type="paragraph" w:styleId="TOC9">
    <w:name w:val="toc 9"/>
    <w:basedOn w:val="Normal"/>
    <w:next w:val="Normal"/>
    <w:autoRedefine/>
    <w:uiPriority w:val="39"/>
    <w:rsid w:val="00937868"/>
    <w:pPr>
      <w:ind w:left="1680"/>
      <w:jc w:val="left"/>
    </w:pPr>
    <w:rPr>
      <w:rFonts w:asciiTheme="minorHAnsi" w:hAnsiTheme="minorHAnsi"/>
      <w:sz w:val="20"/>
      <w:szCs w:val="20"/>
    </w:rPr>
  </w:style>
  <w:style w:type="paragraph" w:styleId="NormalWeb">
    <w:name w:val="Normal (Web)"/>
    <w:basedOn w:val="Normal"/>
    <w:uiPriority w:val="99"/>
    <w:rsid w:val="00E73753"/>
    <w:pPr>
      <w:spacing w:before="100" w:beforeAutospacing="1" w:after="100" w:afterAutospacing="1"/>
    </w:pPr>
    <w:rPr>
      <w:rFonts w:cs="Times New Roman"/>
    </w:rPr>
  </w:style>
  <w:style w:type="paragraph" w:customStyle="1" w:styleId="WIBulletStyle1">
    <w:name w:val="WI Bullet Style 1"/>
    <w:rsid w:val="00FC33F7"/>
    <w:pPr>
      <w:numPr>
        <w:numId w:val="1"/>
      </w:numPr>
    </w:pPr>
    <w:rPr>
      <w:rFonts w:ascii="Arial" w:hAnsi="Arial" w:cs="Times New Roman"/>
      <w:sz w:val="22"/>
      <w:szCs w:val="24"/>
    </w:rPr>
  </w:style>
  <w:style w:type="paragraph" w:customStyle="1" w:styleId="Char0">
    <w:name w:val="Char"/>
    <w:basedOn w:val="Normal"/>
    <w:rsid w:val="00FC33F7"/>
    <w:pPr>
      <w:spacing w:after="160" w:line="240" w:lineRule="exact"/>
    </w:pPr>
    <w:rPr>
      <w:rFonts w:ascii="Verdana" w:hAnsi="Verdana" w:cs="Times New Roman"/>
      <w:sz w:val="20"/>
      <w:szCs w:val="20"/>
    </w:rPr>
  </w:style>
  <w:style w:type="paragraph" w:customStyle="1" w:styleId="WIBodyStyle4">
    <w:name w:val="WI Body Style 4"/>
    <w:link w:val="WIBodyStyle4Char"/>
    <w:rsid w:val="000372AD"/>
    <w:rPr>
      <w:rFonts w:ascii="Arial" w:hAnsi="Arial" w:cs="Times New Roman"/>
      <w:sz w:val="22"/>
      <w:szCs w:val="24"/>
    </w:rPr>
  </w:style>
  <w:style w:type="character" w:customStyle="1" w:styleId="WIBodyStyle4Char">
    <w:name w:val="WI Body Style 4 Char"/>
    <w:link w:val="WIBodyStyle4"/>
    <w:rsid w:val="000372AD"/>
    <w:rPr>
      <w:rFonts w:ascii="Arial" w:hAnsi="Arial" w:cs="Times New Roman"/>
      <w:sz w:val="22"/>
      <w:szCs w:val="24"/>
      <w:lang w:val="en-US" w:eastAsia="en-US" w:bidi="ar-SA"/>
    </w:rPr>
  </w:style>
  <w:style w:type="character" w:customStyle="1" w:styleId="HeaderChar1">
    <w:name w:val="Header Char1"/>
    <w:link w:val="Header"/>
    <w:rsid w:val="008668FB"/>
    <w:rPr>
      <w:rFonts w:cs="Angsana New"/>
      <w:sz w:val="24"/>
      <w:szCs w:val="24"/>
      <w:lang w:val="ru-RU" w:eastAsia="ru-RU" w:bidi="ar-SA"/>
    </w:rPr>
  </w:style>
  <w:style w:type="paragraph" w:styleId="List">
    <w:name w:val="List"/>
    <w:basedOn w:val="Normal"/>
    <w:rsid w:val="00A32EEB"/>
    <w:pPr>
      <w:ind w:left="360" w:hanging="360"/>
    </w:pPr>
  </w:style>
  <w:style w:type="paragraph" w:styleId="List2">
    <w:name w:val="List 2"/>
    <w:basedOn w:val="Normal"/>
    <w:rsid w:val="00A32EEB"/>
    <w:pPr>
      <w:ind w:left="720" w:hanging="360"/>
    </w:pPr>
  </w:style>
  <w:style w:type="paragraph" w:styleId="List3">
    <w:name w:val="List 3"/>
    <w:basedOn w:val="Normal"/>
    <w:rsid w:val="00A32EEB"/>
    <w:pPr>
      <w:ind w:left="1080" w:hanging="360"/>
    </w:pPr>
  </w:style>
  <w:style w:type="paragraph" w:styleId="ListBullet2">
    <w:name w:val="List Bullet 2"/>
    <w:basedOn w:val="Normal"/>
    <w:rsid w:val="00A32EEB"/>
    <w:pPr>
      <w:numPr>
        <w:numId w:val="2"/>
      </w:numPr>
    </w:pPr>
  </w:style>
  <w:style w:type="paragraph" w:styleId="ListContinue">
    <w:name w:val="List Continue"/>
    <w:basedOn w:val="Normal"/>
    <w:rsid w:val="00A32EEB"/>
    <w:pPr>
      <w:spacing w:after="120"/>
      <w:ind w:left="360"/>
    </w:pPr>
  </w:style>
  <w:style w:type="paragraph" w:styleId="ListContinue2">
    <w:name w:val="List Continue 2"/>
    <w:basedOn w:val="Normal"/>
    <w:rsid w:val="00A32EEB"/>
    <w:pPr>
      <w:spacing w:after="120"/>
      <w:ind w:left="720"/>
    </w:pPr>
  </w:style>
  <w:style w:type="paragraph" w:styleId="Caption">
    <w:name w:val="caption"/>
    <w:basedOn w:val="Normal"/>
    <w:next w:val="Normal"/>
    <w:qFormat/>
    <w:rsid w:val="009A3DD4"/>
    <w:pPr>
      <w:keepNext/>
      <w:spacing w:before="360" w:after="120"/>
    </w:pPr>
    <w:rPr>
      <w:b/>
      <w:bCs/>
      <w:color w:val="1F497D" w:themeColor="text2"/>
      <w:szCs w:val="20"/>
    </w:rPr>
  </w:style>
  <w:style w:type="paragraph" w:styleId="Title">
    <w:name w:val="Title"/>
    <w:basedOn w:val="Normal"/>
    <w:link w:val="TitleChar"/>
    <w:uiPriority w:val="10"/>
    <w:qFormat/>
    <w:rsid w:val="00A32EEB"/>
    <w:pPr>
      <w:spacing w:before="240" w:after="60"/>
      <w:jc w:val="center"/>
      <w:outlineLvl w:val="0"/>
    </w:pPr>
    <w:rPr>
      <w:b/>
      <w:bCs/>
      <w:kern w:val="28"/>
      <w:sz w:val="32"/>
      <w:szCs w:val="32"/>
    </w:rPr>
  </w:style>
  <w:style w:type="paragraph" w:styleId="Subtitle">
    <w:name w:val="Subtitle"/>
    <w:basedOn w:val="Normal"/>
    <w:rsid w:val="00A32EEB"/>
    <w:pPr>
      <w:spacing w:after="60"/>
      <w:jc w:val="center"/>
      <w:outlineLvl w:val="1"/>
    </w:pPr>
  </w:style>
  <w:style w:type="paragraph" w:styleId="BodyTextFirstIndent2">
    <w:name w:val="Body Text First Indent 2"/>
    <w:basedOn w:val="BodyTextIndent"/>
    <w:rsid w:val="00A32EEB"/>
    <w:pPr>
      <w:ind w:firstLine="210"/>
    </w:pPr>
  </w:style>
  <w:style w:type="paragraph" w:customStyle="1" w:styleId="Default">
    <w:name w:val="Default"/>
    <w:rsid w:val="00DC77A2"/>
    <w:pPr>
      <w:widowControl w:val="0"/>
      <w:autoSpaceDE w:val="0"/>
      <w:autoSpaceDN w:val="0"/>
      <w:adjustRightInd w:val="0"/>
    </w:pPr>
    <w:rPr>
      <w:rFonts w:ascii="Tahoma" w:hAnsi="Tahoma" w:cs="Tahoma"/>
      <w:color w:val="000000"/>
      <w:sz w:val="24"/>
      <w:szCs w:val="24"/>
    </w:rPr>
  </w:style>
  <w:style w:type="paragraph" w:customStyle="1" w:styleId="CharCharCharChar">
    <w:name w:val="Char Char Char Char"/>
    <w:basedOn w:val="Normal"/>
    <w:next w:val="Normal"/>
    <w:rsid w:val="00DC77A2"/>
    <w:pPr>
      <w:spacing w:after="160" w:line="240" w:lineRule="exact"/>
    </w:pPr>
    <w:rPr>
      <w:rFonts w:ascii="Tahoma" w:hAnsi="Tahoma" w:cs="Times New Roman"/>
      <w:szCs w:val="20"/>
    </w:rPr>
  </w:style>
  <w:style w:type="paragraph" w:styleId="NoSpacing">
    <w:name w:val="No Spacing"/>
    <w:rsid w:val="0061215B"/>
    <w:rPr>
      <w:rFonts w:ascii="Calibri" w:hAnsi="Calibri" w:cs="Calibri"/>
      <w:sz w:val="22"/>
      <w:szCs w:val="22"/>
    </w:rPr>
  </w:style>
  <w:style w:type="character" w:customStyle="1" w:styleId="CommentTextChar">
    <w:name w:val="Comment Text Char"/>
    <w:link w:val="CommentText"/>
    <w:uiPriority w:val="99"/>
    <w:semiHidden/>
    <w:locked/>
    <w:rsid w:val="0061215B"/>
    <w:rPr>
      <w:rFonts w:cs="Angsana New"/>
      <w:lang w:val="en-US" w:eastAsia="en-US" w:bidi="ar-SA"/>
    </w:rPr>
  </w:style>
  <w:style w:type="character" w:customStyle="1" w:styleId="CommentSubjectChar">
    <w:name w:val="Comment Subject Char"/>
    <w:link w:val="CommentSubject"/>
    <w:semiHidden/>
    <w:locked/>
    <w:rsid w:val="0061215B"/>
    <w:rPr>
      <w:rFonts w:cs="Angsana New"/>
      <w:b/>
      <w:bCs/>
      <w:lang w:val="en-US" w:eastAsia="en-US" w:bidi="ar-SA"/>
    </w:rPr>
  </w:style>
  <w:style w:type="character" w:customStyle="1" w:styleId="BalloonTextChar">
    <w:name w:val="Balloon Text Char"/>
    <w:link w:val="BalloonText"/>
    <w:semiHidden/>
    <w:locked/>
    <w:rsid w:val="0061215B"/>
    <w:rPr>
      <w:rFonts w:ascii="Tahoma" w:hAnsi="Tahoma" w:cs="Tahoma"/>
      <w:sz w:val="16"/>
      <w:szCs w:val="16"/>
      <w:lang w:val="en-US" w:eastAsia="en-US" w:bidi="ar-SA"/>
    </w:rPr>
  </w:style>
  <w:style w:type="character" w:customStyle="1" w:styleId="HeaderChar">
    <w:name w:val="Header Char"/>
    <w:uiPriority w:val="99"/>
    <w:rsid w:val="003129DE"/>
    <w:rPr>
      <w:rFonts w:cs="Angsana New"/>
      <w:sz w:val="24"/>
      <w:szCs w:val="24"/>
      <w:lang w:val="ru-RU" w:eastAsia="ru-RU" w:bidi="ar-SA"/>
    </w:rPr>
  </w:style>
  <w:style w:type="paragraph" w:styleId="TOCHeading">
    <w:name w:val="TOC Heading"/>
    <w:basedOn w:val="Heading1"/>
    <w:next w:val="Normal"/>
    <w:uiPriority w:val="39"/>
    <w:rsid w:val="00D86F8F"/>
    <w:pPr>
      <w:keepNext/>
      <w:keepLines/>
      <w:spacing w:line="276" w:lineRule="auto"/>
      <w:outlineLvl w:val="9"/>
    </w:pPr>
    <w:rPr>
      <w:rFonts w:ascii="Cambria" w:hAnsi="Cambria" w:cs="Times New Roman"/>
      <w:color w:val="365F91"/>
    </w:rPr>
  </w:style>
  <w:style w:type="character" w:customStyle="1" w:styleId="FootnoteTextChar1">
    <w:name w:val="Footnote Text Char1"/>
    <w:aliases w:val="Footnote Text Char Char"/>
    <w:basedOn w:val="DefaultParagraphFont"/>
    <w:link w:val="FootnoteText"/>
    <w:semiHidden/>
    <w:rsid w:val="00E14F1B"/>
    <w:rPr>
      <w:rFonts w:ascii="Arial" w:hAnsi="Arial" w:cs="Arial"/>
    </w:rPr>
  </w:style>
  <w:style w:type="paragraph" w:styleId="ListParagraph">
    <w:name w:val="List Paragraph"/>
    <w:basedOn w:val="Normal"/>
    <w:next w:val="ListBullet2"/>
    <w:link w:val="ListParagraphChar"/>
    <w:uiPriority w:val="34"/>
    <w:qFormat/>
    <w:rsid w:val="00C834BE"/>
    <w:pPr>
      <w:numPr>
        <w:numId w:val="3"/>
      </w:numPr>
      <w:spacing w:before="60" w:after="60" w:line="360" w:lineRule="exact"/>
      <w:ind w:left="714" w:hanging="357"/>
    </w:pPr>
    <w:rPr>
      <w:rFonts w:cs="Times New Roman"/>
      <w:sz w:val="28"/>
    </w:rPr>
  </w:style>
  <w:style w:type="paragraph" w:customStyle="1" w:styleId="Indent">
    <w:name w:val="Indent"/>
    <w:basedOn w:val="Normal"/>
    <w:rsid w:val="00471B0C"/>
    <w:pPr>
      <w:spacing w:before="120" w:after="120"/>
      <w:ind w:left="360"/>
    </w:pPr>
    <w:rPr>
      <w:rFonts w:cs="Times New Roman"/>
    </w:rPr>
  </w:style>
  <w:style w:type="character" w:customStyle="1" w:styleId="ListParagraphChar">
    <w:name w:val="List Paragraph Char"/>
    <w:link w:val="ListParagraph"/>
    <w:uiPriority w:val="34"/>
    <w:rsid w:val="00C834BE"/>
    <w:rPr>
      <w:rFonts w:ascii="Calibri" w:hAnsi="Calibri" w:cs="Times New Roman"/>
      <w:sz w:val="28"/>
      <w:szCs w:val="24"/>
    </w:rPr>
  </w:style>
  <w:style w:type="character" w:customStyle="1" w:styleId="BodyTextChar">
    <w:name w:val="Body Text Char"/>
    <w:link w:val="BodyText"/>
    <w:rsid w:val="00231DB7"/>
    <w:rPr>
      <w:b/>
      <w:bCs/>
      <w:sz w:val="24"/>
      <w:szCs w:val="24"/>
    </w:rPr>
  </w:style>
  <w:style w:type="character" w:customStyle="1" w:styleId="FooterChar">
    <w:name w:val="Footer Char"/>
    <w:link w:val="Footer"/>
    <w:uiPriority w:val="99"/>
    <w:rsid w:val="004360C0"/>
    <w:rPr>
      <w:sz w:val="24"/>
      <w:szCs w:val="24"/>
    </w:rPr>
  </w:style>
  <w:style w:type="paragraph" w:customStyle="1" w:styleId="ColorfulList-Accent11">
    <w:name w:val="Colorful List - Accent 11"/>
    <w:basedOn w:val="Normal"/>
    <w:rsid w:val="00621CCF"/>
    <w:pPr>
      <w:spacing w:after="200" w:line="276" w:lineRule="auto"/>
      <w:ind w:left="720"/>
    </w:pPr>
    <w:rPr>
      <w:rFonts w:cs="Calibri"/>
      <w:szCs w:val="22"/>
      <w:lang w:val="en-AU"/>
    </w:rPr>
  </w:style>
  <w:style w:type="paragraph" w:styleId="Revision">
    <w:name w:val="Revision"/>
    <w:hidden/>
    <w:uiPriority w:val="99"/>
    <w:semiHidden/>
    <w:rsid w:val="00C56695"/>
    <w:rPr>
      <w:sz w:val="24"/>
      <w:szCs w:val="24"/>
    </w:rPr>
  </w:style>
  <w:style w:type="character" w:customStyle="1" w:styleId="apple-style-span">
    <w:name w:val="apple-style-span"/>
    <w:basedOn w:val="DefaultParagraphFont"/>
    <w:rsid w:val="00573712"/>
  </w:style>
  <w:style w:type="paragraph" w:customStyle="1" w:styleId="Tabletext">
    <w:name w:val="Table text"/>
    <w:basedOn w:val="Normal"/>
    <w:link w:val="TabletextChar"/>
    <w:qFormat/>
    <w:rsid w:val="004B41E7"/>
    <w:pPr>
      <w:spacing w:before="60" w:after="60" w:line="320" w:lineRule="atLeast"/>
    </w:pPr>
    <w:rPr>
      <w:sz w:val="28"/>
    </w:rPr>
  </w:style>
  <w:style w:type="character" w:customStyle="1" w:styleId="TabletextChar">
    <w:name w:val="Table text Char"/>
    <w:basedOn w:val="DefaultParagraphFont"/>
    <w:link w:val="Tabletext"/>
    <w:rsid w:val="004B41E7"/>
    <w:rPr>
      <w:rFonts w:ascii="Calibri" w:hAnsi="Calibri" w:cs="Arial"/>
      <w:sz w:val="28"/>
      <w:szCs w:val="24"/>
    </w:rPr>
  </w:style>
  <w:style w:type="paragraph" w:customStyle="1" w:styleId="Maindocumenttitle">
    <w:name w:val="Main document title"/>
    <w:basedOn w:val="Normal"/>
    <w:link w:val="MaindocumenttitleChar"/>
    <w:uiPriority w:val="99"/>
    <w:qFormat/>
    <w:rsid w:val="00072665"/>
    <w:pPr>
      <w:jc w:val="center"/>
    </w:pPr>
    <w:rPr>
      <w:b/>
      <w:sz w:val="38"/>
      <w:szCs w:val="38"/>
    </w:rPr>
  </w:style>
  <w:style w:type="paragraph" w:customStyle="1" w:styleId="Maindocumentsubtitle">
    <w:name w:val="Main document subtitle"/>
    <w:basedOn w:val="Normal"/>
    <w:link w:val="MaindocumentsubtitleChar"/>
    <w:qFormat/>
    <w:rsid w:val="00072665"/>
    <w:pPr>
      <w:spacing w:before="240"/>
      <w:jc w:val="center"/>
    </w:pPr>
    <w:rPr>
      <w:sz w:val="32"/>
    </w:rPr>
  </w:style>
  <w:style w:type="character" w:customStyle="1" w:styleId="MaindocumenttitleChar">
    <w:name w:val="Main document title Char"/>
    <w:basedOn w:val="DefaultParagraphFont"/>
    <w:link w:val="Maindocumenttitle"/>
    <w:uiPriority w:val="99"/>
    <w:rsid w:val="00072665"/>
    <w:rPr>
      <w:rFonts w:ascii="Arial" w:hAnsi="Arial" w:cs="Arial"/>
      <w:b/>
      <w:sz w:val="38"/>
      <w:szCs w:val="38"/>
    </w:rPr>
  </w:style>
  <w:style w:type="paragraph" w:customStyle="1" w:styleId="Countryassessmentreport">
    <w:name w:val="Country assessment report"/>
    <w:basedOn w:val="Normal"/>
    <w:link w:val="CountryassessmentreportChar"/>
    <w:uiPriority w:val="99"/>
    <w:qFormat/>
    <w:rsid w:val="00072665"/>
    <w:pPr>
      <w:jc w:val="center"/>
    </w:pPr>
    <w:rPr>
      <w:sz w:val="32"/>
    </w:rPr>
  </w:style>
  <w:style w:type="character" w:customStyle="1" w:styleId="MaindocumentsubtitleChar">
    <w:name w:val="Main document subtitle Char"/>
    <w:basedOn w:val="DefaultParagraphFont"/>
    <w:link w:val="Maindocumentsubtitle"/>
    <w:rsid w:val="00072665"/>
    <w:rPr>
      <w:rFonts w:ascii="Arial" w:hAnsi="Arial" w:cs="Arial"/>
      <w:sz w:val="32"/>
      <w:szCs w:val="24"/>
    </w:rPr>
  </w:style>
  <w:style w:type="paragraph" w:customStyle="1" w:styleId="Country">
    <w:name w:val="Country"/>
    <w:basedOn w:val="Normal"/>
    <w:link w:val="CountryChar"/>
    <w:qFormat/>
    <w:rsid w:val="00072665"/>
    <w:pPr>
      <w:jc w:val="center"/>
    </w:pPr>
    <w:rPr>
      <w:b/>
      <w:sz w:val="32"/>
    </w:rPr>
  </w:style>
  <w:style w:type="character" w:customStyle="1" w:styleId="CountryassessmentreportChar">
    <w:name w:val="Country assessment report Char"/>
    <w:basedOn w:val="DefaultParagraphFont"/>
    <w:link w:val="Countryassessmentreport"/>
    <w:uiPriority w:val="99"/>
    <w:rsid w:val="00072665"/>
    <w:rPr>
      <w:rFonts w:ascii="Arial" w:hAnsi="Arial" w:cs="Arial"/>
      <w:sz w:val="32"/>
      <w:szCs w:val="24"/>
    </w:rPr>
  </w:style>
  <w:style w:type="paragraph" w:customStyle="1" w:styleId="Infoonfrontcover">
    <w:name w:val="Info on front cover"/>
    <w:basedOn w:val="Normal"/>
    <w:link w:val="InfoonfrontcoverChar"/>
    <w:uiPriority w:val="99"/>
    <w:qFormat/>
    <w:rsid w:val="00AE3039"/>
    <w:pPr>
      <w:jc w:val="center"/>
    </w:pPr>
  </w:style>
  <w:style w:type="character" w:customStyle="1" w:styleId="CountryChar">
    <w:name w:val="Country Char"/>
    <w:basedOn w:val="DefaultParagraphFont"/>
    <w:link w:val="Country"/>
    <w:rsid w:val="00072665"/>
    <w:rPr>
      <w:rFonts w:ascii="Arial" w:hAnsi="Arial" w:cs="Arial"/>
      <w:b/>
      <w:sz w:val="32"/>
      <w:szCs w:val="24"/>
    </w:rPr>
  </w:style>
  <w:style w:type="paragraph" w:customStyle="1" w:styleId="TableESAcr">
    <w:name w:val="Table/ES/Acr"/>
    <w:basedOn w:val="Heading1"/>
    <w:link w:val="TableESAcrChar"/>
    <w:qFormat/>
    <w:rsid w:val="00204AA5"/>
  </w:style>
  <w:style w:type="character" w:customStyle="1" w:styleId="InfoonfrontcoverChar">
    <w:name w:val="Info on front cover Char"/>
    <w:basedOn w:val="DefaultParagraphFont"/>
    <w:link w:val="Infoonfrontcover"/>
    <w:uiPriority w:val="99"/>
    <w:rsid w:val="00AE3039"/>
    <w:rPr>
      <w:rFonts w:ascii="Arial" w:hAnsi="Arial" w:cs="Arial"/>
      <w:sz w:val="24"/>
      <w:szCs w:val="24"/>
    </w:rPr>
  </w:style>
  <w:style w:type="character" w:customStyle="1" w:styleId="TableESAcrChar">
    <w:name w:val="Table/ES/Acr Char"/>
    <w:basedOn w:val="Heading1Char"/>
    <w:link w:val="TableESAcr"/>
    <w:rsid w:val="00204AA5"/>
    <w:rPr>
      <w:rFonts w:ascii="Arial" w:hAnsi="Arial" w:cs="Arial"/>
      <w:b/>
      <w:bCs/>
      <w:caps/>
      <w:color w:val="1F497D" w:themeColor="text2"/>
      <w:sz w:val="28"/>
      <w:szCs w:val="28"/>
    </w:rPr>
  </w:style>
  <w:style w:type="character" w:customStyle="1" w:styleId="Heading8Char">
    <w:name w:val="Heading 8 Char"/>
    <w:basedOn w:val="DefaultParagraphFont"/>
    <w:link w:val="Heading8"/>
    <w:uiPriority w:val="9"/>
    <w:semiHidden/>
    <w:rsid w:val="004311D5"/>
    <w:rPr>
      <w:rFonts w:asciiTheme="majorHAnsi" w:eastAsiaTheme="majorEastAsia" w:hAnsiTheme="majorHAnsi" w:cstheme="majorBidi"/>
      <w:color w:val="404040" w:themeColor="text1" w:themeTint="BF"/>
    </w:rPr>
  </w:style>
  <w:style w:type="paragraph" w:customStyle="1" w:styleId="Footer1">
    <w:name w:val="Footer1"/>
    <w:basedOn w:val="Normal"/>
    <w:link w:val="footerChar0"/>
    <w:rsid w:val="002B5F5C"/>
    <w:rPr>
      <w:color w:val="1F497D" w:themeColor="text2"/>
    </w:rPr>
  </w:style>
  <w:style w:type="paragraph" w:customStyle="1" w:styleId="Header1">
    <w:name w:val="Header1"/>
    <w:basedOn w:val="Header"/>
    <w:link w:val="headerChar0"/>
    <w:rsid w:val="002B5F5C"/>
    <w:rPr>
      <w:color w:val="365F91" w:themeColor="accent1" w:themeShade="BF"/>
    </w:rPr>
  </w:style>
  <w:style w:type="character" w:customStyle="1" w:styleId="footerChar0">
    <w:name w:val="footer Char"/>
    <w:basedOn w:val="DefaultParagraphFont"/>
    <w:link w:val="Footer1"/>
    <w:rsid w:val="002B5F5C"/>
    <w:rPr>
      <w:rFonts w:ascii="Arial" w:hAnsi="Arial" w:cs="Arial"/>
      <w:color w:val="1F497D" w:themeColor="text2"/>
      <w:sz w:val="24"/>
      <w:szCs w:val="24"/>
    </w:rPr>
  </w:style>
  <w:style w:type="paragraph" w:customStyle="1" w:styleId="LEAFFooter">
    <w:name w:val="LEAF Footer"/>
    <w:basedOn w:val="Normal"/>
    <w:link w:val="LEAFFooterChar"/>
    <w:qFormat/>
    <w:rsid w:val="00E3144C"/>
    <w:rPr>
      <w:color w:val="1F497D" w:themeColor="text2"/>
    </w:rPr>
  </w:style>
  <w:style w:type="character" w:customStyle="1" w:styleId="headerChar0">
    <w:name w:val="header Char"/>
    <w:basedOn w:val="HeaderChar1"/>
    <w:link w:val="Header1"/>
    <w:rsid w:val="002B5F5C"/>
    <w:rPr>
      <w:rFonts w:ascii="Arial" w:hAnsi="Arial" w:cs="Angsana New"/>
      <w:color w:val="365F91" w:themeColor="accent1" w:themeShade="BF"/>
      <w:sz w:val="24"/>
      <w:szCs w:val="24"/>
      <w:lang w:val="ru-RU" w:eastAsia="ru-RU" w:bidi="ar-SA"/>
    </w:rPr>
  </w:style>
  <w:style w:type="paragraph" w:customStyle="1" w:styleId="LEAFHeader">
    <w:name w:val="LEAF Header"/>
    <w:basedOn w:val="Header"/>
    <w:link w:val="LEAFHeaderChar"/>
    <w:qFormat/>
    <w:rsid w:val="001F793A"/>
    <w:pPr>
      <w:jc w:val="left"/>
    </w:pPr>
    <w:rPr>
      <w:color w:val="1F497D" w:themeColor="text2"/>
      <w:lang w:val="en-US"/>
    </w:rPr>
  </w:style>
  <w:style w:type="character" w:customStyle="1" w:styleId="LEAFFooterChar">
    <w:name w:val="LEAF Footer Char"/>
    <w:basedOn w:val="DefaultParagraphFont"/>
    <w:link w:val="LEAFFooter"/>
    <w:rsid w:val="00E3144C"/>
    <w:rPr>
      <w:rFonts w:ascii="Arial" w:hAnsi="Arial" w:cs="Arial"/>
      <w:color w:val="1F497D" w:themeColor="text2"/>
      <w:sz w:val="24"/>
      <w:szCs w:val="24"/>
    </w:rPr>
  </w:style>
  <w:style w:type="character" w:customStyle="1" w:styleId="LEAFHeaderChar">
    <w:name w:val="LEAF Header Char"/>
    <w:basedOn w:val="HeaderChar1"/>
    <w:link w:val="LEAFHeader"/>
    <w:rsid w:val="001F793A"/>
    <w:rPr>
      <w:rFonts w:ascii="Arial" w:hAnsi="Arial" w:cs="Angsana New"/>
      <w:color w:val="1F497D" w:themeColor="text2"/>
      <w:sz w:val="24"/>
      <w:szCs w:val="24"/>
      <w:lang w:val="ru-RU" w:eastAsia="ru-RU" w:bidi="ar-SA"/>
    </w:rPr>
  </w:style>
  <w:style w:type="paragraph" w:styleId="Quote">
    <w:name w:val="Quote"/>
    <w:basedOn w:val="Normal"/>
    <w:next w:val="Normal"/>
    <w:link w:val="QuoteChar"/>
    <w:uiPriority w:val="29"/>
    <w:qFormat/>
    <w:rsid w:val="00C961B8"/>
    <w:rPr>
      <w:i/>
      <w:iCs/>
      <w:color w:val="000000" w:themeColor="text1"/>
    </w:rPr>
  </w:style>
  <w:style w:type="character" w:customStyle="1" w:styleId="QuoteChar">
    <w:name w:val="Quote Char"/>
    <w:basedOn w:val="DefaultParagraphFont"/>
    <w:link w:val="Quote"/>
    <w:uiPriority w:val="29"/>
    <w:rsid w:val="00C961B8"/>
    <w:rPr>
      <w:rFonts w:ascii="Arial" w:hAnsi="Arial" w:cs="Arial"/>
      <w:i/>
      <w:iCs/>
      <w:color w:val="000000" w:themeColor="text1"/>
      <w:sz w:val="24"/>
      <w:szCs w:val="24"/>
    </w:rPr>
  </w:style>
  <w:style w:type="character" w:styleId="PlaceholderText">
    <w:name w:val="Placeholder Text"/>
    <w:basedOn w:val="DefaultParagraphFont"/>
    <w:uiPriority w:val="99"/>
    <w:semiHidden/>
    <w:rsid w:val="00BE7454"/>
    <w:rPr>
      <w:color w:val="808080"/>
    </w:rPr>
  </w:style>
  <w:style w:type="character" w:styleId="SubtleEmphasis">
    <w:name w:val="Subtle Emphasis"/>
    <w:uiPriority w:val="19"/>
    <w:qFormat/>
    <w:rsid w:val="002A6A46"/>
    <w:rPr>
      <w:i/>
      <w:iCs/>
    </w:rPr>
  </w:style>
  <w:style w:type="paragraph" w:customStyle="1" w:styleId="A0E349F008B644AAB6A282E0D042D17E">
    <w:name w:val="A0E349F008B644AAB6A282E0D042D17E"/>
    <w:rsid w:val="001B2C97"/>
    <w:pPr>
      <w:spacing w:after="200" w:line="276" w:lineRule="auto"/>
    </w:pPr>
    <w:rPr>
      <w:rFonts w:asciiTheme="minorHAnsi" w:eastAsiaTheme="minorEastAsia" w:hAnsiTheme="minorHAnsi" w:cstheme="minorBidi"/>
      <w:sz w:val="22"/>
      <w:szCs w:val="22"/>
      <w:lang w:eastAsia="ja-JP"/>
    </w:rPr>
  </w:style>
  <w:style w:type="character" w:customStyle="1" w:styleId="TitleChar">
    <w:name w:val="Title Char"/>
    <w:basedOn w:val="DefaultParagraphFont"/>
    <w:link w:val="Title"/>
    <w:uiPriority w:val="10"/>
    <w:locked/>
    <w:rsid w:val="00CD6BBA"/>
    <w:rPr>
      <w:rFonts w:ascii="Calibri" w:hAnsi="Calibri" w:cs="Arial"/>
      <w:b/>
      <w:bCs/>
      <w:kern w:val="28"/>
      <w:sz w:val="32"/>
      <w:szCs w:val="32"/>
    </w:rPr>
  </w:style>
  <w:style w:type="paragraph" w:customStyle="1" w:styleId="Normal1">
    <w:name w:val="Normal1"/>
    <w:rsid w:val="00CD6BBA"/>
    <w:rPr>
      <w:rFonts w:ascii="Arial" w:eastAsia="Arial" w:hAnsi="Arial" w:cs="Arial"/>
      <w:color w:val="000000"/>
      <w:sz w:val="22"/>
      <w:szCs w:val="24"/>
      <w:lang w:eastAsia="ja-JP"/>
    </w:rPr>
  </w:style>
  <w:style w:type="paragraph" w:customStyle="1" w:styleId="Style3">
    <w:name w:val="Style3"/>
    <w:basedOn w:val="Normal"/>
    <w:link w:val="Style3Char"/>
    <w:qFormat/>
    <w:rsid w:val="001D62B2"/>
    <w:pPr>
      <w:spacing w:before="120" w:after="240" w:line="320" w:lineRule="exact"/>
    </w:pPr>
  </w:style>
  <w:style w:type="character" w:customStyle="1" w:styleId="Style3Char">
    <w:name w:val="Style3 Char"/>
    <w:basedOn w:val="DefaultParagraphFont"/>
    <w:link w:val="Style3"/>
    <w:rsid w:val="001D62B2"/>
    <w:rPr>
      <w:rFonts w:ascii="Calibri" w:hAnsi="Calibri" w:cs="Arial"/>
      <w:sz w:val="24"/>
      <w:szCs w:val="24"/>
    </w:rPr>
  </w:style>
  <w:style w:type="table" w:customStyle="1" w:styleId="TableGrid1">
    <w:name w:val="Table Grid1"/>
    <w:basedOn w:val="TableNormal"/>
    <w:next w:val="TableGrid"/>
    <w:uiPriority w:val="59"/>
    <w:rsid w:val="00F82DB5"/>
    <w:rPr>
      <w:rFonts w:asciiTheme="minorHAnsi" w:eastAsiaTheme="minorHAnsi" w:hAnsiTheme="minorHAnsi" w:cstheme="minorBid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51">
    <w:name w:val="Grid Table 1 Light - Accent 51"/>
    <w:basedOn w:val="TableNormal"/>
    <w:uiPriority w:val="46"/>
    <w:rsid w:val="0035016E"/>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Style4">
    <w:name w:val="Style 4"/>
    <w:basedOn w:val="Normal"/>
    <w:link w:val="Style4Char"/>
    <w:qFormat/>
    <w:rsid w:val="00C834BE"/>
    <w:pPr>
      <w:spacing w:before="120" w:after="360" w:line="360" w:lineRule="exact"/>
    </w:pPr>
    <w:rPr>
      <w:rFonts w:eastAsiaTheme="minorHAnsi"/>
      <w:bCs/>
      <w:color w:val="000000"/>
      <w:sz w:val="28"/>
      <w:szCs w:val="18"/>
      <w:shd w:val="clear" w:color="auto" w:fill="FFFFFF"/>
    </w:rPr>
  </w:style>
  <w:style w:type="character" w:customStyle="1" w:styleId="Style4Char">
    <w:name w:val="Style 4 Char"/>
    <w:basedOn w:val="DefaultParagraphFont"/>
    <w:link w:val="Style4"/>
    <w:rsid w:val="00C834BE"/>
    <w:rPr>
      <w:rFonts w:ascii="Calibri" w:eastAsiaTheme="minorHAnsi" w:hAnsi="Calibri" w:cs="Arial"/>
      <w:bCs/>
      <w:color w:val="000000"/>
      <w:sz w:val="28"/>
      <w:szCs w:val="18"/>
    </w:rPr>
  </w:style>
  <w:style w:type="character" w:customStyle="1" w:styleId="ecxapple-style-span">
    <w:name w:val="ecxapple-style-span"/>
    <w:basedOn w:val="DefaultParagraphFont"/>
    <w:rsid w:val="0035016E"/>
  </w:style>
  <w:style w:type="paragraph" w:customStyle="1" w:styleId="rtejustify">
    <w:name w:val="rtejustify"/>
    <w:basedOn w:val="Normal"/>
    <w:rsid w:val="002B6A48"/>
    <w:pPr>
      <w:spacing w:before="100" w:beforeAutospacing="1" w:after="100" w:afterAutospacing="1" w:line="240" w:lineRule="auto"/>
      <w:jc w:val="left"/>
    </w:pPr>
    <w:rPr>
      <w:rFonts w:ascii="Times New Roman" w:hAnsi="Times New Roman" w:cs="Times New Roman"/>
    </w:rPr>
  </w:style>
  <w:style w:type="character" w:customStyle="1" w:styleId="apple-converted-space">
    <w:name w:val="apple-converted-space"/>
    <w:basedOn w:val="DefaultParagraphFont"/>
    <w:rsid w:val="002B6A48"/>
  </w:style>
  <w:style w:type="table" w:customStyle="1" w:styleId="PlainTable11">
    <w:name w:val="Plain Table 11"/>
    <w:basedOn w:val="TableNormal"/>
    <w:uiPriority w:val="41"/>
    <w:rsid w:val="004177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59"/>
    <w:rsid w:val="003E73D1"/>
    <w:rPr>
      <w:rFonts w:asciiTheme="minorHAnsi" w:eastAsiaTheme="minorHAnsi" w:hAnsiTheme="minorHAnsi" w:cstheme="minorBid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D6472A"/>
    <w:rPr>
      <w:i/>
      <w:iCs/>
    </w:rPr>
  </w:style>
  <w:style w:type="table" w:customStyle="1" w:styleId="GridTable6Colorful-Accent51">
    <w:name w:val="Grid Table 6 Colorful - Accent 51"/>
    <w:basedOn w:val="TableNormal"/>
    <w:uiPriority w:val="51"/>
    <w:rsid w:val="008327B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LineNumber">
    <w:name w:val="line number"/>
    <w:basedOn w:val="DefaultParagraphFont"/>
    <w:uiPriority w:val="99"/>
    <w:semiHidden/>
    <w:unhideWhenUsed/>
    <w:rsid w:val="0093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26">
      <w:bodyDiv w:val="1"/>
      <w:marLeft w:val="0"/>
      <w:marRight w:val="0"/>
      <w:marTop w:val="0"/>
      <w:marBottom w:val="0"/>
      <w:divBdr>
        <w:top w:val="none" w:sz="0" w:space="0" w:color="auto"/>
        <w:left w:val="none" w:sz="0" w:space="0" w:color="auto"/>
        <w:bottom w:val="none" w:sz="0" w:space="0" w:color="auto"/>
        <w:right w:val="none" w:sz="0" w:space="0" w:color="auto"/>
      </w:divBdr>
    </w:div>
    <w:div w:id="46688527">
      <w:bodyDiv w:val="1"/>
      <w:marLeft w:val="0"/>
      <w:marRight w:val="0"/>
      <w:marTop w:val="0"/>
      <w:marBottom w:val="0"/>
      <w:divBdr>
        <w:top w:val="none" w:sz="0" w:space="0" w:color="auto"/>
        <w:left w:val="none" w:sz="0" w:space="0" w:color="auto"/>
        <w:bottom w:val="none" w:sz="0" w:space="0" w:color="auto"/>
        <w:right w:val="none" w:sz="0" w:space="0" w:color="auto"/>
      </w:divBdr>
      <w:divsChild>
        <w:div w:id="1338121051">
          <w:marLeft w:val="547"/>
          <w:marRight w:val="0"/>
          <w:marTop w:val="240"/>
          <w:marBottom w:val="0"/>
          <w:divBdr>
            <w:top w:val="none" w:sz="0" w:space="0" w:color="auto"/>
            <w:left w:val="none" w:sz="0" w:space="0" w:color="auto"/>
            <w:bottom w:val="none" w:sz="0" w:space="0" w:color="auto"/>
            <w:right w:val="none" w:sz="0" w:space="0" w:color="auto"/>
          </w:divBdr>
        </w:div>
      </w:divsChild>
    </w:div>
    <w:div w:id="54545361">
      <w:bodyDiv w:val="1"/>
      <w:marLeft w:val="0"/>
      <w:marRight w:val="0"/>
      <w:marTop w:val="0"/>
      <w:marBottom w:val="0"/>
      <w:divBdr>
        <w:top w:val="none" w:sz="0" w:space="0" w:color="auto"/>
        <w:left w:val="none" w:sz="0" w:space="0" w:color="auto"/>
        <w:bottom w:val="none" w:sz="0" w:space="0" w:color="auto"/>
        <w:right w:val="none" w:sz="0" w:space="0" w:color="auto"/>
      </w:divBdr>
    </w:div>
    <w:div w:id="56056092">
      <w:bodyDiv w:val="1"/>
      <w:marLeft w:val="0"/>
      <w:marRight w:val="0"/>
      <w:marTop w:val="0"/>
      <w:marBottom w:val="0"/>
      <w:divBdr>
        <w:top w:val="none" w:sz="0" w:space="0" w:color="auto"/>
        <w:left w:val="none" w:sz="0" w:space="0" w:color="auto"/>
        <w:bottom w:val="none" w:sz="0" w:space="0" w:color="auto"/>
        <w:right w:val="none" w:sz="0" w:space="0" w:color="auto"/>
      </w:divBdr>
      <w:divsChild>
        <w:div w:id="580719730">
          <w:marLeft w:val="432"/>
          <w:marRight w:val="0"/>
          <w:marTop w:val="106"/>
          <w:marBottom w:val="0"/>
          <w:divBdr>
            <w:top w:val="none" w:sz="0" w:space="0" w:color="auto"/>
            <w:left w:val="none" w:sz="0" w:space="0" w:color="auto"/>
            <w:bottom w:val="none" w:sz="0" w:space="0" w:color="auto"/>
            <w:right w:val="none" w:sz="0" w:space="0" w:color="auto"/>
          </w:divBdr>
        </w:div>
        <w:div w:id="819538383">
          <w:marLeft w:val="432"/>
          <w:marRight w:val="0"/>
          <w:marTop w:val="106"/>
          <w:marBottom w:val="0"/>
          <w:divBdr>
            <w:top w:val="none" w:sz="0" w:space="0" w:color="auto"/>
            <w:left w:val="none" w:sz="0" w:space="0" w:color="auto"/>
            <w:bottom w:val="none" w:sz="0" w:space="0" w:color="auto"/>
            <w:right w:val="none" w:sz="0" w:space="0" w:color="auto"/>
          </w:divBdr>
        </w:div>
      </w:divsChild>
    </w:div>
    <w:div w:id="68306076">
      <w:bodyDiv w:val="1"/>
      <w:marLeft w:val="0"/>
      <w:marRight w:val="0"/>
      <w:marTop w:val="0"/>
      <w:marBottom w:val="0"/>
      <w:divBdr>
        <w:top w:val="none" w:sz="0" w:space="0" w:color="auto"/>
        <w:left w:val="none" w:sz="0" w:space="0" w:color="auto"/>
        <w:bottom w:val="none" w:sz="0" w:space="0" w:color="auto"/>
        <w:right w:val="none" w:sz="0" w:space="0" w:color="auto"/>
      </w:divBdr>
    </w:div>
    <w:div w:id="76754197">
      <w:bodyDiv w:val="1"/>
      <w:marLeft w:val="0"/>
      <w:marRight w:val="0"/>
      <w:marTop w:val="0"/>
      <w:marBottom w:val="0"/>
      <w:divBdr>
        <w:top w:val="none" w:sz="0" w:space="0" w:color="auto"/>
        <w:left w:val="none" w:sz="0" w:space="0" w:color="auto"/>
        <w:bottom w:val="none" w:sz="0" w:space="0" w:color="auto"/>
        <w:right w:val="none" w:sz="0" w:space="0" w:color="auto"/>
      </w:divBdr>
    </w:div>
    <w:div w:id="77487835">
      <w:bodyDiv w:val="1"/>
      <w:marLeft w:val="0"/>
      <w:marRight w:val="0"/>
      <w:marTop w:val="0"/>
      <w:marBottom w:val="0"/>
      <w:divBdr>
        <w:top w:val="none" w:sz="0" w:space="0" w:color="auto"/>
        <w:left w:val="none" w:sz="0" w:space="0" w:color="auto"/>
        <w:bottom w:val="none" w:sz="0" w:space="0" w:color="auto"/>
        <w:right w:val="none" w:sz="0" w:space="0" w:color="auto"/>
      </w:divBdr>
    </w:div>
    <w:div w:id="97795546">
      <w:bodyDiv w:val="1"/>
      <w:marLeft w:val="0"/>
      <w:marRight w:val="0"/>
      <w:marTop w:val="0"/>
      <w:marBottom w:val="0"/>
      <w:divBdr>
        <w:top w:val="none" w:sz="0" w:space="0" w:color="auto"/>
        <w:left w:val="none" w:sz="0" w:space="0" w:color="auto"/>
        <w:bottom w:val="none" w:sz="0" w:space="0" w:color="auto"/>
        <w:right w:val="none" w:sz="0" w:space="0" w:color="auto"/>
      </w:divBdr>
      <w:divsChild>
        <w:div w:id="1883134486">
          <w:marLeft w:val="547"/>
          <w:marRight w:val="0"/>
          <w:marTop w:val="115"/>
          <w:marBottom w:val="0"/>
          <w:divBdr>
            <w:top w:val="none" w:sz="0" w:space="0" w:color="auto"/>
            <w:left w:val="none" w:sz="0" w:space="0" w:color="auto"/>
            <w:bottom w:val="none" w:sz="0" w:space="0" w:color="auto"/>
            <w:right w:val="none" w:sz="0" w:space="0" w:color="auto"/>
          </w:divBdr>
        </w:div>
        <w:div w:id="839195939">
          <w:marLeft w:val="547"/>
          <w:marRight w:val="0"/>
          <w:marTop w:val="115"/>
          <w:marBottom w:val="0"/>
          <w:divBdr>
            <w:top w:val="none" w:sz="0" w:space="0" w:color="auto"/>
            <w:left w:val="none" w:sz="0" w:space="0" w:color="auto"/>
            <w:bottom w:val="none" w:sz="0" w:space="0" w:color="auto"/>
            <w:right w:val="none" w:sz="0" w:space="0" w:color="auto"/>
          </w:divBdr>
        </w:div>
        <w:div w:id="620039926">
          <w:marLeft w:val="547"/>
          <w:marRight w:val="0"/>
          <w:marTop w:val="115"/>
          <w:marBottom w:val="0"/>
          <w:divBdr>
            <w:top w:val="none" w:sz="0" w:space="0" w:color="auto"/>
            <w:left w:val="none" w:sz="0" w:space="0" w:color="auto"/>
            <w:bottom w:val="none" w:sz="0" w:space="0" w:color="auto"/>
            <w:right w:val="none" w:sz="0" w:space="0" w:color="auto"/>
          </w:divBdr>
        </w:div>
        <w:div w:id="1796563721">
          <w:marLeft w:val="547"/>
          <w:marRight w:val="0"/>
          <w:marTop w:val="115"/>
          <w:marBottom w:val="0"/>
          <w:divBdr>
            <w:top w:val="none" w:sz="0" w:space="0" w:color="auto"/>
            <w:left w:val="none" w:sz="0" w:space="0" w:color="auto"/>
            <w:bottom w:val="none" w:sz="0" w:space="0" w:color="auto"/>
            <w:right w:val="none" w:sz="0" w:space="0" w:color="auto"/>
          </w:divBdr>
        </w:div>
      </w:divsChild>
    </w:div>
    <w:div w:id="101149540">
      <w:bodyDiv w:val="1"/>
      <w:marLeft w:val="0"/>
      <w:marRight w:val="0"/>
      <w:marTop w:val="0"/>
      <w:marBottom w:val="0"/>
      <w:divBdr>
        <w:top w:val="none" w:sz="0" w:space="0" w:color="auto"/>
        <w:left w:val="none" w:sz="0" w:space="0" w:color="auto"/>
        <w:bottom w:val="none" w:sz="0" w:space="0" w:color="auto"/>
        <w:right w:val="none" w:sz="0" w:space="0" w:color="auto"/>
      </w:divBdr>
    </w:div>
    <w:div w:id="103234183">
      <w:bodyDiv w:val="1"/>
      <w:marLeft w:val="0"/>
      <w:marRight w:val="0"/>
      <w:marTop w:val="0"/>
      <w:marBottom w:val="0"/>
      <w:divBdr>
        <w:top w:val="none" w:sz="0" w:space="0" w:color="auto"/>
        <w:left w:val="none" w:sz="0" w:space="0" w:color="auto"/>
        <w:bottom w:val="none" w:sz="0" w:space="0" w:color="auto"/>
        <w:right w:val="none" w:sz="0" w:space="0" w:color="auto"/>
      </w:divBdr>
    </w:div>
    <w:div w:id="116726154">
      <w:bodyDiv w:val="1"/>
      <w:marLeft w:val="0"/>
      <w:marRight w:val="0"/>
      <w:marTop w:val="0"/>
      <w:marBottom w:val="0"/>
      <w:divBdr>
        <w:top w:val="none" w:sz="0" w:space="0" w:color="auto"/>
        <w:left w:val="none" w:sz="0" w:space="0" w:color="auto"/>
        <w:bottom w:val="none" w:sz="0" w:space="0" w:color="auto"/>
        <w:right w:val="none" w:sz="0" w:space="0" w:color="auto"/>
      </w:divBdr>
      <w:divsChild>
        <w:div w:id="125318248">
          <w:marLeft w:val="360"/>
          <w:marRight w:val="0"/>
          <w:marTop w:val="200"/>
          <w:marBottom w:val="0"/>
          <w:divBdr>
            <w:top w:val="none" w:sz="0" w:space="0" w:color="auto"/>
            <w:left w:val="none" w:sz="0" w:space="0" w:color="auto"/>
            <w:bottom w:val="none" w:sz="0" w:space="0" w:color="auto"/>
            <w:right w:val="none" w:sz="0" w:space="0" w:color="auto"/>
          </w:divBdr>
        </w:div>
        <w:div w:id="888496249">
          <w:marLeft w:val="360"/>
          <w:marRight w:val="0"/>
          <w:marTop w:val="200"/>
          <w:marBottom w:val="0"/>
          <w:divBdr>
            <w:top w:val="none" w:sz="0" w:space="0" w:color="auto"/>
            <w:left w:val="none" w:sz="0" w:space="0" w:color="auto"/>
            <w:bottom w:val="none" w:sz="0" w:space="0" w:color="auto"/>
            <w:right w:val="none" w:sz="0" w:space="0" w:color="auto"/>
          </w:divBdr>
        </w:div>
        <w:div w:id="2046321311">
          <w:marLeft w:val="360"/>
          <w:marRight w:val="0"/>
          <w:marTop w:val="200"/>
          <w:marBottom w:val="0"/>
          <w:divBdr>
            <w:top w:val="none" w:sz="0" w:space="0" w:color="auto"/>
            <w:left w:val="none" w:sz="0" w:space="0" w:color="auto"/>
            <w:bottom w:val="none" w:sz="0" w:space="0" w:color="auto"/>
            <w:right w:val="none" w:sz="0" w:space="0" w:color="auto"/>
          </w:divBdr>
        </w:div>
        <w:div w:id="37434644">
          <w:marLeft w:val="360"/>
          <w:marRight w:val="0"/>
          <w:marTop w:val="200"/>
          <w:marBottom w:val="0"/>
          <w:divBdr>
            <w:top w:val="none" w:sz="0" w:space="0" w:color="auto"/>
            <w:left w:val="none" w:sz="0" w:space="0" w:color="auto"/>
            <w:bottom w:val="none" w:sz="0" w:space="0" w:color="auto"/>
            <w:right w:val="none" w:sz="0" w:space="0" w:color="auto"/>
          </w:divBdr>
        </w:div>
        <w:div w:id="433329308">
          <w:marLeft w:val="360"/>
          <w:marRight w:val="0"/>
          <w:marTop w:val="200"/>
          <w:marBottom w:val="0"/>
          <w:divBdr>
            <w:top w:val="none" w:sz="0" w:space="0" w:color="auto"/>
            <w:left w:val="none" w:sz="0" w:space="0" w:color="auto"/>
            <w:bottom w:val="none" w:sz="0" w:space="0" w:color="auto"/>
            <w:right w:val="none" w:sz="0" w:space="0" w:color="auto"/>
          </w:divBdr>
        </w:div>
        <w:div w:id="1175221039">
          <w:marLeft w:val="360"/>
          <w:marRight w:val="0"/>
          <w:marTop w:val="200"/>
          <w:marBottom w:val="0"/>
          <w:divBdr>
            <w:top w:val="none" w:sz="0" w:space="0" w:color="auto"/>
            <w:left w:val="none" w:sz="0" w:space="0" w:color="auto"/>
            <w:bottom w:val="none" w:sz="0" w:space="0" w:color="auto"/>
            <w:right w:val="none" w:sz="0" w:space="0" w:color="auto"/>
          </w:divBdr>
        </w:div>
      </w:divsChild>
    </w:div>
    <w:div w:id="123886386">
      <w:bodyDiv w:val="1"/>
      <w:marLeft w:val="0"/>
      <w:marRight w:val="0"/>
      <w:marTop w:val="0"/>
      <w:marBottom w:val="0"/>
      <w:divBdr>
        <w:top w:val="none" w:sz="0" w:space="0" w:color="auto"/>
        <w:left w:val="none" w:sz="0" w:space="0" w:color="auto"/>
        <w:bottom w:val="none" w:sz="0" w:space="0" w:color="auto"/>
        <w:right w:val="none" w:sz="0" w:space="0" w:color="auto"/>
      </w:divBdr>
    </w:div>
    <w:div w:id="125007156">
      <w:bodyDiv w:val="1"/>
      <w:marLeft w:val="0"/>
      <w:marRight w:val="0"/>
      <w:marTop w:val="0"/>
      <w:marBottom w:val="0"/>
      <w:divBdr>
        <w:top w:val="none" w:sz="0" w:space="0" w:color="auto"/>
        <w:left w:val="none" w:sz="0" w:space="0" w:color="auto"/>
        <w:bottom w:val="none" w:sz="0" w:space="0" w:color="auto"/>
        <w:right w:val="none" w:sz="0" w:space="0" w:color="auto"/>
      </w:divBdr>
    </w:div>
    <w:div w:id="141697370">
      <w:bodyDiv w:val="1"/>
      <w:marLeft w:val="0"/>
      <w:marRight w:val="0"/>
      <w:marTop w:val="0"/>
      <w:marBottom w:val="0"/>
      <w:divBdr>
        <w:top w:val="none" w:sz="0" w:space="0" w:color="auto"/>
        <w:left w:val="none" w:sz="0" w:space="0" w:color="auto"/>
        <w:bottom w:val="none" w:sz="0" w:space="0" w:color="auto"/>
        <w:right w:val="none" w:sz="0" w:space="0" w:color="auto"/>
      </w:divBdr>
    </w:div>
    <w:div w:id="178278084">
      <w:bodyDiv w:val="1"/>
      <w:marLeft w:val="0"/>
      <w:marRight w:val="0"/>
      <w:marTop w:val="0"/>
      <w:marBottom w:val="0"/>
      <w:divBdr>
        <w:top w:val="none" w:sz="0" w:space="0" w:color="auto"/>
        <w:left w:val="none" w:sz="0" w:space="0" w:color="auto"/>
        <w:bottom w:val="none" w:sz="0" w:space="0" w:color="auto"/>
        <w:right w:val="none" w:sz="0" w:space="0" w:color="auto"/>
      </w:divBdr>
    </w:div>
    <w:div w:id="308681082">
      <w:bodyDiv w:val="1"/>
      <w:marLeft w:val="0"/>
      <w:marRight w:val="0"/>
      <w:marTop w:val="0"/>
      <w:marBottom w:val="0"/>
      <w:divBdr>
        <w:top w:val="none" w:sz="0" w:space="0" w:color="auto"/>
        <w:left w:val="none" w:sz="0" w:space="0" w:color="auto"/>
        <w:bottom w:val="none" w:sz="0" w:space="0" w:color="auto"/>
        <w:right w:val="none" w:sz="0" w:space="0" w:color="auto"/>
      </w:divBdr>
      <w:divsChild>
        <w:div w:id="453837245">
          <w:marLeft w:val="547"/>
          <w:marRight w:val="0"/>
          <w:marTop w:val="115"/>
          <w:marBottom w:val="0"/>
          <w:divBdr>
            <w:top w:val="none" w:sz="0" w:space="0" w:color="auto"/>
            <w:left w:val="none" w:sz="0" w:space="0" w:color="auto"/>
            <w:bottom w:val="none" w:sz="0" w:space="0" w:color="auto"/>
            <w:right w:val="none" w:sz="0" w:space="0" w:color="auto"/>
          </w:divBdr>
        </w:div>
        <w:div w:id="1267930177">
          <w:marLeft w:val="547"/>
          <w:marRight w:val="0"/>
          <w:marTop w:val="115"/>
          <w:marBottom w:val="0"/>
          <w:divBdr>
            <w:top w:val="none" w:sz="0" w:space="0" w:color="auto"/>
            <w:left w:val="none" w:sz="0" w:space="0" w:color="auto"/>
            <w:bottom w:val="none" w:sz="0" w:space="0" w:color="auto"/>
            <w:right w:val="none" w:sz="0" w:space="0" w:color="auto"/>
          </w:divBdr>
        </w:div>
      </w:divsChild>
    </w:div>
    <w:div w:id="324364721">
      <w:bodyDiv w:val="1"/>
      <w:marLeft w:val="0"/>
      <w:marRight w:val="0"/>
      <w:marTop w:val="0"/>
      <w:marBottom w:val="0"/>
      <w:divBdr>
        <w:top w:val="none" w:sz="0" w:space="0" w:color="auto"/>
        <w:left w:val="none" w:sz="0" w:space="0" w:color="auto"/>
        <w:bottom w:val="none" w:sz="0" w:space="0" w:color="auto"/>
        <w:right w:val="none" w:sz="0" w:space="0" w:color="auto"/>
      </w:divBdr>
      <w:divsChild>
        <w:div w:id="238291545">
          <w:marLeft w:val="1166"/>
          <w:marRight w:val="0"/>
          <w:marTop w:val="60"/>
          <w:marBottom w:val="60"/>
          <w:divBdr>
            <w:top w:val="none" w:sz="0" w:space="0" w:color="auto"/>
            <w:left w:val="none" w:sz="0" w:space="0" w:color="auto"/>
            <w:bottom w:val="none" w:sz="0" w:space="0" w:color="auto"/>
            <w:right w:val="none" w:sz="0" w:space="0" w:color="auto"/>
          </w:divBdr>
        </w:div>
        <w:div w:id="523521230">
          <w:marLeft w:val="1166"/>
          <w:marRight w:val="0"/>
          <w:marTop w:val="60"/>
          <w:marBottom w:val="60"/>
          <w:divBdr>
            <w:top w:val="none" w:sz="0" w:space="0" w:color="auto"/>
            <w:left w:val="none" w:sz="0" w:space="0" w:color="auto"/>
            <w:bottom w:val="none" w:sz="0" w:space="0" w:color="auto"/>
            <w:right w:val="none" w:sz="0" w:space="0" w:color="auto"/>
          </w:divBdr>
        </w:div>
      </w:divsChild>
    </w:div>
    <w:div w:id="325522787">
      <w:bodyDiv w:val="1"/>
      <w:marLeft w:val="0"/>
      <w:marRight w:val="0"/>
      <w:marTop w:val="0"/>
      <w:marBottom w:val="0"/>
      <w:divBdr>
        <w:top w:val="none" w:sz="0" w:space="0" w:color="auto"/>
        <w:left w:val="none" w:sz="0" w:space="0" w:color="auto"/>
        <w:bottom w:val="none" w:sz="0" w:space="0" w:color="auto"/>
        <w:right w:val="none" w:sz="0" w:space="0" w:color="auto"/>
      </w:divBdr>
    </w:div>
    <w:div w:id="381056893">
      <w:bodyDiv w:val="1"/>
      <w:marLeft w:val="0"/>
      <w:marRight w:val="0"/>
      <w:marTop w:val="0"/>
      <w:marBottom w:val="0"/>
      <w:divBdr>
        <w:top w:val="none" w:sz="0" w:space="0" w:color="auto"/>
        <w:left w:val="none" w:sz="0" w:space="0" w:color="auto"/>
        <w:bottom w:val="none" w:sz="0" w:space="0" w:color="auto"/>
        <w:right w:val="none" w:sz="0" w:space="0" w:color="auto"/>
      </w:divBdr>
      <w:divsChild>
        <w:div w:id="1041250051">
          <w:marLeft w:val="547"/>
          <w:marRight w:val="0"/>
          <w:marTop w:val="0"/>
          <w:marBottom w:val="0"/>
          <w:divBdr>
            <w:top w:val="none" w:sz="0" w:space="0" w:color="auto"/>
            <w:left w:val="none" w:sz="0" w:space="0" w:color="auto"/>
            <w:bottom w:val="none" w:sz="0" w:space="0" w:color="auto"/>
            <w:right w:val="none" w:sz="0" w:space="0" w:color="auto"/>
          </w:divBdr>
        </w:div>
      </w:divsChild>
    </w:div>
    <w:div w:id="393085234">
      <w:bodyDiv w:val="1"/>
      <w:marLeft w:val="0"/>
      <w:marRight w:val="0"/>
      <w:marTop w:val="0"/>
      <w:marBottom w:val="0"/>
      <w:divBdr>
        <w:top w:val="none" w:sz="0" w:space="0" w:color="auto"/>
        <w:left w:val="none" w:sz="0" w:space="0" w:color="auto"/>
        <w:bottom w:val="none" w:sz="0" w:space="0" w:color="auto"/>
        <w:right w:val="none" w:sz="0" w:space="0" w:color="auto"/>
      </w:divBdr>
      <w:divsChild>
        <w:div w:id="600989991">
          <w:marLeft w:val="547"/>
          <w:marRight w:val="0"/>
          <w:marTop w:val="115"/>
          <w:marBottom w:val="0"/>
          <w:divBdr>
            <w:top w:val="none" w:sz="0" w:space="0" w:color="auto"/>
            <w:left w:val="none" w:sz="0" w:space="0" w:color="auto"/>
            <w:bottom w:val="none" w:sz="0" w:space="0" w:color="auto"/>
            <w:right w:val="none" w:sz="0" w:space="0" w:color="auto"/>
          </w:divBdr>
        </w:div>
        <w:div w:id="983313486">
          <w:marLeft w:val="547"/>
          <w:marRight w:val="0"/>
          <w:marTop w:val="115"/>
          <w:marBottom w:val="0"/>
          <w:divBdr>
            <w:top w:val="none" w:sz="0" w:space="0" w:color="auto"/>
            <w:left w:val="none" w:sz="0" w:space="0" w:color="auto"/>
            <w:bottom w:val="none" w:sz="0" w:space="0" w:color="auto"/>
            <w:right w:val="none" w:sz="0" w:space="0" w:color="auto"/>
          </w:divBdr>
        </w:div>
        <w:div w:id="1755396414">
          <w:marLeft w:val="547"/>
          <w:marRight w:val="0"/>
          <w:marTop w:val="115"/>
          <w:marBottom w:val="0"/>
          <w:divBdr>
            <w:top w:val="none" w:sz="0" w:space="0" w:color="auto"/>
            <w:left w:val="none" w:sz="0" w:space="0" w:color="auto"/>
            <w:bottom w:val="none" w:sz="0" w:space="0" w:color="auto"/>
            <w:right w:val="none" w:sz="0" w:space="0" w:color="auto"/>
          </w:divBdr>
        </w:div>
      </w:divsChild>
    </w:div>
    <w:div w:id="397484967">
      <w:bodyDiv w:val="1"/>
      <w:marLeft w:val="0"/>
      <w:marRight w:val="0"/>
      <w:marTop w:val="0"/>
      <w:marBottom w:val="0"/>
      <w:divBdr>
        <w:top w:val="none" w:sz="0" w:space="0" w:color="auto"/>
        <w:left w:val="none" w:sz="0" w:space="0" w:color="auto"/>
        <w:bottom w:val="none" w:sz="0" w:space="0" w:color="auto"/>
        <w:right w:val="none" w:sz="0" w:space="0" w:color="auto"/>
      </w:divBdr>
      <w:divsChild>
        <w:div w:id="2078626374">
          <w:marLeft w:val="547"/>
          <w:marRight w:val="0"/>
          <w:marTop w:val="115"/>
          <w:marBottom w:val="0"/>
          <w:divBdr>
            <w:top w:val="none" w:sz="0" w:space="0" w:color="auto"/>
            <w:left w:val="none" w:sz="0" w:space="0" w:color="auto"/>
            <w:bottom w:val="none" w:sz="0" w:space="0" w:color="auto"/>
            <w:right w:val="none" w:sz="0" w:space="0" w:color="auto"/>
          </w:divBdr>
        </w:div>
        <w:div w:id="1021129489">
          <w:marLeft w:val="547"/>
          <w:marRight w:val="0"/>
          <w:marTop w:val="115"/>
          <w:marBottom w:val="0"/>
          <w:divBdr>
            <w:top w:val="none" w:sz="0" w:space="0" w:color="auto"/>
            <w:left w:val="none" w:sz="0" w:space="0" w:color="auto"/>
            <w:bottom w:val="none" w:sz="0" w:space="0" w:color="auto"/>
            <w:right w:val="none" w:sz="0" w:space="0" w:color="auto"/>
          </w:divBdr>
        </w:div>
      </w:divsChild>
    </w:div>
    <w:div w:id="397748783">
      <w:bodyDiv w:val="1"/>
      <w:marLeft w:val="0"/>
      <w:marRight w:val="0"/>
      <w:marTop w:val="0"/>
      <w:marBottom w:val="0"/>
      <w:divBdr>
        <w:top w:val="none" w:sz="0" w:space="0" w:color="auto"/>
        <w:left w:val="none" w:sz="0" w:space="0" w:color="auto"/>
        <w:bottom w:val="none" w:sz="0" w:space="0" w:color="auto"/>
        <w:right w:val="none" w:sz="0" w:space="0" w:color="auto"/>
      </w:divBdr>
    </w:div>
    <w:div w:id="398598526">
      <w:bodyDiv w:val="1"/>
      <w:marLeft w:val="0"/>
      <w:marRight w:val="0"/>
      <w:marTop w:val="0"/>
      <w:marBottom w:val="0"/>
      <w:divBdr>
        <w:top w:val="none" w:sz="0" w:space="0" w:color="auto"/>
        <w:left w:val="none" w:sz="0" w:space="0" w:color="auto"/>
        <w:bottom w:val="none" w:sz="0" w:space="0" w:color="auto"/>
        <w:right w:val="none" w:sz="0" w:space="0" w:color="auto"/>
      </w:divBdr>
      <w:divsChild>
        <w:div w:id="848912017">
          <w:marLeft w:val="547"/>
          <w:marRight w:val="0"/>
          <w:marTop w:val="60"/>
          <w:marBottom w:val="60"/>
          <w:divBdr>
            <w:top w:val="none" w:sz="0" w:space="0" w:color="auto"/>
            <w:left w:val="none" w:sz="0" w:space="0" w:color="auto"/>
            <w:bottom w:val="none" w:sz="0" w:space="0" w:color="auto"/>
            <w:right w:val="none" w:sz="0" w:space="0" w:color="auto"/>
          </w:divBdr>
        </w:div>
        <w:div w:id="798500894">
          <w:marLeft w:val="547"/>
          <w:marRight w:val="0"/>
          <w:marTop w:val="60"/>
          <w:marBottom w:val="60"/>
          <w:divBdr>
            <w:top w:val="none" w:sz="0" w:space="0" w:color="auto"/>
            <w:left w:val="none" w:sz="0" w:space="0" w:color="auto"/>
            <w:bottom w:val="none" w:sz="0" w:space="0" w:color="auto"/>
            <w:right w:val="none" w:sz="0" w:space="0" w:color="auto"/>
          </w:divBdr>
        </w:div>
        <w:div w:id="321352779">
          <w:marLeft w:val="547"/>
          <w:marRight w:val="0"/>
          <w:marTop w:val="60"/>
          <w:marBottom w:val="60"/>
          <w:divBdr>
            <w:top w:val="none" w:sz="0" w:space="0" w:color="auto"/>
            <w:left w:val="none" w:sz="0" w:space="0" w:color="auto"/>
            <w:bottom w:val="none" w:sz="0" w:space="0" w:color="auto"/>
            <w:right w:val="none" w:sz="0" w:space="0" w:color="auto"/>
          </w:divBdr>
        </w:div>
        <w:div w:id="197670330">
          <w:marLeft w:val="547"/>
          <w:marRight w:val="0"/>
          <w:marTop w:val="60"/>
          <w:marBottom w:val="60"/>
          <w:divBdr>
            <w:top w:val="none" w:sz="0" w:space="0" w:color="auto"/>
            <w:left w:val="none" w:sz="0" w:space="0" w:color="auto"/>
            <w:bottom w:val="none" w:sz="0" w:space="0" w:color="auto"/>
            <w:right w:val="none" w:sz="0" w:space="0" w:color="auto"/>
          </w:divBdr>
        </w:div>
        <w:div w:id="1007707490">
          <w:marLeft w:val="547"/>
          <w:marRight w:val="0"/>
          <w:marTop w:val="60"/>
          <w:marBottom w:val="60"/>
          <w:divBdr>
            <w:top w:val="none" w:sz="0" w:space="0" w:color="auto"/>
            <w:left w:val="none" w:sz="0" w:space="0" w:color="auto"/>
            <w:bottom w:val="none" w:sz="0" w:space="0" w:color="auto"/>
            <w:right w:val="none" w:sz="0" w:space="0" w:color="auto"/>
          </w:divBdr>
        </w:div>
      </w:divsChild>
    </w:div>
    <w:div w:id="538323431">
      <w:bodyDiv w:val="1"/>
      <w:marLeft w:val="0"/>
      <w:marRight w:val="0"/>
      <w:marTop w:val="0"/>
      <w:marBottom w:val="0"/>
      <w:divBdr>
        <w:top w:val="none" w:sz="0" w:space="0" w:color="auto"/>
        <w:left w:val="none" w:sz="0" w:space="0" w:color="auto"/>
        <w:bottom w:val="none" w:sz="0" w:space="0" w:color="auto"/>
        <w:right w:val="none" w:sz="0" w:space="0" w:color="auto"/>
      </w:divBdr>
      <w:divsChild>
        <w:div w:id="1675837122">
          <w:marLeft w:val="547"/>
          <w:marRight w:val="0"/>
          <w:marTop w:val="115"/>
          <w:marBottom w:val="0"/>
          <w:divBdr>
            <w:top w:val="none" w:sz="0" w:space="0" w:color="auto"/>
            <w:left w:val="none" w:sz="0" w:space="0" w:color="auto"/>
            <w:bottom w:val="none" w:sz="0" w:space="0" w:color="auto"/>
            <w:right w:val="none" w:sz="0" w:space="0" w:color="auto"/>
          </w:divBdr>
        </w:div>
      </w:divsChild>
    </w:div>
    <w:div w:id="572855885">
      <w:bodyDiv w:val="1"/>
      <w:marLeft w:val="0"/>
      <w:marRight w:val="0"/>
      <w:marTop w:val="0"/>
      <w:marBottom w:val="0"/>
      <w:divBdr>
        <w:top w:val="none" w:sz="0" w:space="0" w:color="auto"/>
        <w:left w:val="none" w:sz="0" w:space="0" w:color="auto"/>
        <w:bottom w:val="none" w:sz="0" w:space="0" w:color="auto"/>
        <w:right w:val="none" w:sz="0" w:space="0" w:color="auto"/>
      </w:divBdr>
    </w:div>
    <w:div w:id="622157145">
      <w:bodyDiv w:val="1"/>
      <w:marLeft w:val="0"/>
      <w:marRight w:val="0"/>
      <w:marTop w:val="0"/>
      <w:marBottom w:val="0"/>
      <w:divBdr>
        <w:top w:val="none" w:sz="0" w:space="0" w:color="auto"/>
        <w:left w:val="none" w:sz="0" w:space="0" w:color="auto"/>
        <w:bottom w:val="none" w:sz="0" w:space="0" w:color="auto"/>
        <w:right w:val="none" w:sz="0" w:space="0" w:color="auto"/>
      </w:divBdr>
    </w:div>
    <w:div w:id="632177170">
      <w:bodyDiv w:val="1"/>
      <w:marLeft w:val="0"/>
      <w:marRight w:val="0"/>
      <w:marTop w:val="0"/>
      <w:marBottom w:val="0"/>
      <w:divBdr>
        <w:top w:val="none" w:sz="0" w:space="0" w:color="auto"/>
        <w:left w:val="none" w:sz="0" w:space="0" w:color="auto"/>
        <w:bottom w:val="none" w:sz="0" w:space="0" w:color="auto"/>
        <w:right w:val="none" w:sz="0" w:space="0" w:color="auto"/>
      </w:divBdr>
    </w:div>
    <w:div w:id="721174164">
      <w:bodyDiv w:val="1"/>
      <w:marLeft w:val="0"/>
      <w:marRight w:val="0"/>
      <w:marTop w:val="0"/>
      <w:marBottom w:val="0"/>
      <w:divBdr>
        <w:top w:val="none" w:sz="0" w:space="0" w:color="auto"/>
        <w:left w:val="none" w:sz="0" w:space="0" w:color="auto"/>
        <w:bottom w:val="none" w:sz="0" w:space="0" w:color="auto"/>
        <w:right w:val="none" w:sz="0" w:space="0" w:color="auto"/>
      </w:divBdr>
    </w:div>
    <w:div w:id="789325460">
      <w:bodyDiv w:val="1"/>
      <w:marLeft w:val="0"/>
      <w:marRight w:val="0"/>
      <w:marTop w:val="0"/>
      <w:marBottom w:val="0"/>
      <w:divBdr>
        <w:top w:val="none" w:sz="0" w:space="0" w:color="auto"/>
        <w:left w:val="none" w:sz="0" w:space="0" w:color="auto"/>
        <w:bottom w:val="none" w:sz="0" w:space="0" w:color="auto"/>
        <w:right w:val="none" w:sz="0" w:space="0" w:color="auto"/>
      </w:divBdr>
    </w:div>
    <w:div w:id="825361830">
      <w:bodyDiv w:val="1"/>
      <w:marLeft w:val="0"/>
      <w:marRight w:val="0"/>
      <w:marTop w:val="0"/>
      <w:marBottom w:val="0"/>
      <w:divBdr>
        <w:top w:val="none" w:sz="0" w:space="0" w:color="auto"/>
        <w:left w:val="none" w:sz="0" w:space="0" w:color="auto"/>
        <w:bottom w:val="none" w:sz="0" w:space="0" w:color="auto"/>
        <w:right w:val="none" w:sz="0" w:space="0" w:color="auto"/>
      </w:divBdr>
    </w:div>
    <w:div w:id="826166284">
      <w:bodyDiv w:val="1"/>
      <w:marLeft w:val="0"/>
      <w:marRight w:val="0"/>
      <w:marTop w:val="0"/>
      <w:marBottom w:val="0"/>
      <w:divBdr>
        <w:top w:val="none" w:sz="0" w:space="0" w:color="auto"/>
        <w:left w:val="none" w:sz="0" w:space="0" w:color="auto"/>
        <w:bottom w:val="none" w:sz="0" w:space="0" w:color="auto"/>
        <w:right w:val="none" w:sz="0" w:space="0" w:color="auto"/>
      </w:divBdr>
      <w:divsChild>
        <w:div w:id="219095545">
          <w:marLeft w:val="547"/>
          <w:marRight w:val="0"/>
          <w:marTop w:val="115"/>
          <w:marBottom w:val="0"/>
          <w:divBdr>
            <w:top w:val="none" w:sz="0" w:space="0" w:color="auto"/>
            <w:left w:val="none" w:sz="0" w:space="0" w:color="auto"/>
            <w:bottom w:val="none" w:sz="0" w:space="0" w:color="auto"/>
            <w:right w:val="none" w:sz="0" w:space="0" w:color="auto"/>
          </w:divBdr>
        </w:div>
        <w:div w:id="423965841">
          <w:marLeft w:val="547"/>
          <w:marRight w:val="0"/>
          <w:marTop w:val="115"/>
          <w:marBottom w:val="0"/>
          <w:divBdr>
            <w:top w:val="none" w:sz="0" w:space="0" w:color="auto"/>
            <w:left w:val="none" w:sz="0" w:space="0" w:color="auto"/>
            <w:bottom w:val="none" w:sz="0" w:space="0" w:color="auto"/>
            <w:right w:val="none" w:sz="0" w:space="0" w:color="auto"/>
          </w:divBdr>
        </w:div>
      </w:divsChild>
    </w:div>
    <w:div w:id="839151792">
      <w:bodyDiv w:val="1"/>
      <w:marLeft w:val="0"/>
      <w:marRight w:val="0"/>
      <w:marTop w:val="0"/>
      <w:marBottom w:val="0"/>
      <w:divBdr>
        <w:top w:val="none" w:sz="0" w:space="0" w:color="auto"/>
        <w:left w:val="none" w:sz="0" w:space="0" w:color="auto"/>
        <w:bottom w:val="none" w:sz="0" w:space="0" w:color="auto"/>
        <w:right w:val="none" w:sz="0" w:space="0" w:color="auto"/>
      </w:divBdr>
    </w:div>
    <w:div w:id="847981389">
      <w:bodyDiv w:val="1"/>
      <w:marLeft w:val="0"/>
      <w:marRight w:val="0"/>
      <w:marTop w:val="0"/>
      <w:marBottom w:val="0"/>
      <w:divBdr>
        <w:top w:val="none" w:sz="0" w:space="0" w:color="auto"/>
        <w:left w:val="none" w:sz="0" w:space="0" w:color="auto"/>
        <w:bottom w:val="none" w:sz="0" w:space="0" w:color="auto"/>
        <w:right w:val="none" w:sz="0" w:space="0" w:color="auto"/>
      </w:divBdr>
      <w:divsChild>
        <w:div w:id="1215508272">
          <w:marLeft w:val="547"/>
          <w:marRight w:val="0"/>
          <w:marTop w:val="60"/>
          <w:marBottom w:val="60"/>
          <w:divBdr>
            <w:top w:val="none" w:sz="0" w:space="0" w:color="auto"/>
            <w:left w:val="none" w:sz="0" w:space="0" w:color="auto"/>
            <w:bottom w:val="none" w:sz="0" w:space="0" w:color="auto"/>
            <w:right w:val="none" w:sz="0" w:space="0" w:color="auto"/>
          </w:divBdr>
        </w:div>
        <w:div w:id="770707191">
          <w:marLeft w:val="547"/>
          <w:marRight w:val="0"/>
          <w:marTop w:val="60"/>
          <w:marBottom w:val="60"/>
          <w:divBdr>
            <w:top w:val="none" w:sz="0" w:space="0" w:color="auto"/>
            <w:left w:val="none" w:sz="0" w:space="0" w:color="auto"/>
            <w:bottom w:val="none" w:sz="0" w:space="0" w:color="auto"/>
            <w:right w:val="none" w:sz="0" w:space="0" w:color="auto"/>
          </w:divBdr>
        </w:div>
        <w:div w:id="40061572">
          <w:marLeft w:val="547"/>
          <w:marRight w:val="0"/>
          <w:marTop w:val="60"/>
          <w:marBottom w:val="60"/>
          <w:divBdr>
            <w:top w:val="none" w:sz="0" w:space="0" w:color="auto"/>
            <w:left w:val="none" w:sz="0" w:space="0" w:color="auto"/>
            <w:bottom w:val="none" w:sz="0" w:space="0" w:color="auto"/>
            <w:right w:val="none" w:sz="0" w:space="0" w:color="auto"/>
          </w:divBdr>
        </w:div>
        <w:div w:id="769662489">
          <w:marLeft w:val="547"/>
          <w:marRight w:val="0"/>
          <w:marTop w:val="60"/>
          <w:marBottom w:val="60"/>
          <w:divBdr>
            <w:top w:val="none" w:sz="0" w:space="0" w:color="auto"/>
            <w:left w:val="none" w:sz="0" w:space="0" w:color="auto"/>
            <w:bottom w:val="none" w:sz="0" w:space="0" w:color="auto"/>
            <w:right w:val="none" w:sz="0" w:space="0" w:color="auto"/>
          </w:divBdr>
        </w:div>
      </w:divsChild>
    </w:div>
    <w:div w:id="873421873">
      <w:bodyDiv w:val="1"/>
      <w:marLeft w:val="0"/>
      <w:marRight w:val="0"/>
      <w:marTop w:val="0"/>
      <w:marBottom w:val="0"/>
      <w:divBdr>
        <w:top w:val="none" w:sz="0" w:space="0" w:color="auto"/>
        <w:left w:val="none" w:sz="0" w:space="0" w:color="auto"/>
        <w:bottom w:val="none" w:sz="0" w:space="0" w:color="auto"/>
        <w:right w:val="none" w:sz="0" w:space="0" w:color="auto"/>
      </w:divBdr>
      <w:divsChild>
        <w:div w:id="859391815">
          <w:marLeft w:val="547"/>
          <w:marRight w:val="0"/>
          <w:marTop w:val="60"/>
          <w:marBottom w:val="60"/>
          <w:divBdr>
            <w:top w:val="none" w:sz="0" w:space="0" w:color="auto"/>
            <w:left w:val="none" w:sz="0" w:space="0" w:color="auto"/>
            <w:bottom w:val="none" w:sz="0" w:space="0" w:color="auto"/>
            <w:right w:val="none" w:sz="0" w:space="0" w:color="auto"/>
          </w:divBdr>
        </w:div>
        <w:div w:id="1210460158">
          <w:marLeft w:val="1166"/>
          <w:marRight w:val="0"/>
          <w:marTop w:val="60"/>
          <w:marBottom w:val="60"/>
          <w:divBdr>
            <w:top w:val="none" w:sz="0" w:space="0" w:color="auto"/>
            <w:left w:val="none" w:sz="0" w:space="0" w:color="auto"/>
            <w:bottom w:val="none" w:sz="0" w:space="0" w:color="auto"/>
            <w:right w:val="none" w:sz="0" w:space="0" w:color="auto"/>
          </w:divBdr>
        </w:div>
        <w:div w:id="188764639">
          <w:marLeft w:val="1800"/>
          <w:marRight w:val="0"/>
          <w:marTop w:val="60"/>
          <w:marBottom w:val="60"/>
          <w:divBdr>
            <w:top w:val="none" w:sz="0" w:space="0" w:color="auto"/>
            <w:left w:val="none" w:sz="0" w:space="0" w:color="auto"/>
            <w:bottom w:val="none" w:sz="0" w:space="0" w:color="auto"/>
            <w:right w:val="none" w:sz="0" w:space="0" w:color="auto"/>
          </w:divBdr>
        </w:div>
        <w:div w:id="1170634061">
          <w:marLeft w:val="1166"/>
          <w:marRight w:val="0"/>
          <w:marTop w:val="60"/>
          <w:marBottom w:val="60"/>
          <w:divBdr>
            <w:top w:val="none" w:sz="0" w:space="0" w:color="auto"/>
            <w:left w:val="none" w:sz="0" w:space="0" w:color="auto"/>
            <w:bottom w:val="none" w:sz="0" w:space="0" w:color="auto"/>
            <w:right w:val="none" w:sz="0" w:space="0" w:color="auto"/>
          </w:divBdr>
        </w:div>
        <w:div w:id="1179849249">
          <w:marLeft w:val="1800"/>
          <w:marRight w:val="0"/>
          <w:marTop w:val="60"/>
          <w:marBottom w:val="60"/>
          <w:divBdr>
            <w:top w:val="none" w:sz="0" w:space="0" w:color="auto"/>
            <w:left w:val="none" w:sz="0" w:space="0" w:color="auto"/>
            <w:bottom w:val="none" w:sz="0" w:space="0" w:color="auto"/>
            <w:right w:val="none" w:sz="0" w:space="0" w:color="auto"/>
          </w:divBdr>
        </w:div>
        <w:div w:id="447353280">
          <w:marLeft w:val="1166"/>
          <w:marRight w:val="0"/>
          <w:marTop w:val="60"/>
          <w:marBottom w:val="60"/>
          <w:divBdr>
            <w:top w:val="none" w:sz="0" w:space="0" w:color="auto"/>
            <w:left w:val="none" w:sz="0" w:space="0" w:color="auto"/>
            <w:bottom w:val="none" w:sz="0" w:space="0" w:color="auto"/>
            <w:right w:val="none" w:sz="0" w:space="0" w:color="auto"/>
          </w:divBdr>
        </w:div>
        <w:div w:id="1989625028">
          <w:marLeft w:val="1800"/>
          <w:marRight w:val="0"/>
          <w:marTop w:val="60"/>
          <w:marBottom w:val="60"/>
          <w:divBdr>
            <w:top w:val="none" w:sz="0" w:space="0" w:color="auto"/>
            <w:left w:val="none" w:sz="0" w:space="0" w:color="auto"/>
            <w:bottom w:val="none" w:sz="0" w:space="0" w:color="auto"/>
            <w:right w:val="none" w:sz="0" w:space="0" w:color="auto"/>
          </w:divBdr>
        </w:div>
        <w:div w:id="830559092">
          <w:marLeft w:val="547"/>
          <w:marRight w:val="0"/>
          <w:marTop w:val="60"/>
          <w:marBottom w:val="60"/>
          <w:divBdr>
            <w:top w:val="none" w:sz="0" w:space="0" w:color="auto"/>
            <w:left w:val="none" w:sz="0" w:space="0" w:color="auto"/>
            <w:bottom w:val="none" w:sz="0" w:space="0" w:color="auto"/>
            <w:right w:val="none" w:sz="0" w:space="0" w:color="auto"/>
          </w:divBdr>
        </w:div>
        <w:div w:id="919339123">
          <w:marLeft w:val="1166"/>
          <w:marRight w:val="0"/>
          <w:marTop w:val="60"/>
          <w:marBottom w:val="60"/>
          <w:divBdr>
            <w:top w:val="none" w:sz="0" w:space="0" w:color="auto"/>
            <w:left w:val="none" w:sz="0" w:space="0" w:color="auto"/>
            <w:bottom w:val="none" w:sz="0" w:space="0" w:color="auto"/>
            <w:right w:val="none" w:sz="0" w:space="0" w:color="auto"/>
          </w:divBdr>
        </w:div>
      </w:divsChild>
    </w:div>
    <w:div w:id="900673822">
      <w:bodyDiv w:val="1"/>
      <w:marLeft w:val="0"/>
      <w:marRight w:val="0"/>
      <w:marTop w:val="0"/>
      <w:marBottom w:val="0"/>
      <w:divBdr>
        <w:top w:val="none" w:sz="0" w:space="0" w:color="auto"/>
        <w:left w:val="none" w:sz="0" w:space="0" w:color="auto"/>
        <w:bottom w:val="none" w:sz="0" w:space="0" w:color="auto"/>
        <w:right w:val="none" w:sz="0" w:space="0" w:color="auto"/>
      </w:divBdr>
    </w:div>
    <w:div w:id="901335756">
      <w:bodyDiv w:val="1"/>
      <w:marLeft w:val="0"/>
      <w:marRight w:val="0"/>
      <w:marTop w:val="0"/>
      <w:marBottom w:val="0"/>
      <w:divBdr>
        <w:top w:val="none" w:sz="0" w:space="0" w:color="auto"/>
        <w:left w:val="none" w:sz="0" w:space="0" w:color="auto"/>
        <w:bottom w:val="none" w:sz="0" w:space="0" w:color="auto"/>
        <w:right w:val="none" w:sz="0" w:space="0" w:color="auto"/>
      </w:divBdr>
    </w:div>
    <w:div w:id="947663158">
      <w:bodyDiv w:val="1"/>
      <w:marLeft w:val="0"/>
      <w:marRight w:val="0"/>
      <w:marTop w:val="0"/>
      <w:marBottom w:val="0"/>
      <w:divBdr>
        <w:top w:val="none" w:sz="0" w:space="0" w:color="auto"/>
        <w:left w:val="none" w:sz="0" w:space="0" w:color="auto"/>
        <w:bottom w:val="none" w:sz="0" w:space="0" w:color="auto"/>
        <w:right w:val="none" w:sz="0" w:space="0" w:color="auto"/>
      </w:divBdr>
    </w:div>
    <w:div w:id="958999482">
      <w:bodyDiv w:val="1"/>
      <w:marLeft w:val="0"/>
      <w:marRight w:val="0"/>
      <w:marTop w:val="0"/>
      <w:marBottom w:val="0"/>
      <w:divBdr>
        <w:top w:val="none" w:sz="0" w:space="0" w:color="auto"/>
        <w:left w:val="none" w:sz="0" w:space="0" w:color="auto"/>
        <w:bottom w:val="none" w:sz="0" w:space="0" w:color="auto"/>
        <w:right w:val="none" w:sz="0" w:space="0" w:color="auto"/>
      </w:divBdr>
    </w:div>
    <w:div w:id="1036271869">
      <w:bodyDiv w:val="1"/>
      <w:marLeft w:val="0"/>
      <w:marRight w:val="0"/>
      <w:marTop w:val="0"/>
      <w:marBottom w:val="0"/>
      <w:divBdr>
        <w:top w:val="none" w:sz="0" w:space="0" w:color="auto"/>
        <w:left w:val="none" w:sz="0" w:space="0" w:color="auto"/>
        <w:bottom w:val="none" w:sz="0" w:space="0" w:color="auto"/>
        <w:right w:val="none" w:sz="0" w:space="0" w:color="auto"/>
      </w:divBdr>
    </w:div>
    <w:div w:id="1052312854">
      <w:bodyDiv w:val="1"/>
      <w:marLeft w:val="0"/>
      <w:marRight w:val="0"/>
      <w:marTop w:val="0"/>
      <w:marBottom w:val="0"/>
      <w:divBdr>
        <w:top w:val="none" w:sz="0" w:space="0" w:color="auto"/>
        <w:left w:val="none" w:sz="0" w:space="0" w:color="auto"/>
        <w:bottom w:val="none" w:sz="0" w:space="0" w:color="auto"/>
        <w:right w:val="none" w:sz="0" w:space="0" w:color="auto"/>
      </w:divBdr>
      <w:divsChild>
        <w:div w:id="647823485">
          <w:marLeft w:val="547"/>
          <w:marRight w:val="0"/>
          <w:marTop w:val="0"/>
          <w:marBottom w:val="0"/>
          <w:divBdr>
            <w:top w:val="none" w:sz="0" w:space="0" w:color="auto"/>
            <w:left w:val="none" w:sz="0" w:space="0" w:color="auto"/>
            <w:bottom w:val="none" w:sz="0" w:space="0" w:color="auto"/>
            <w:right w:val="none" w:sz="0" w:space="0" w:color="auto"/>
          </w:divBdr>
        </w:div>
        <w:div w:id="1014186774">
          <w:marLeft w:val="547"/>
          <w:marRight w:val="0"/>
          <w:marTop w:val="0"/>
          <w:marBottom w:val="0"/>
          <w:divBdr>
            <w:top w:val="none" w:sz="0" w:space="0" w:color="auto"/>
            <w:left w:val="none" w:sz="0" w:space="0" w:color="auto"/>
            <w:bottom w:val="none" w:sz="0" w:space="0" w:color="auto"/>
            <w:right w:val="none" w:sz="0" w:space="0" w:color="auto"/>
          </w:divBdr>
        </w:div>
        <w:div w:id="887836122">
          <w:marLeft w:val="547"/>
          <w:marRight w:val="0"/>
          <w:marTop w:val="0"/>
          <w:marBottom w:val="0"/>
          <w:divBdr>
            <w:top w:val="none" w:sz="0" w:space="0" w:color="auto"/>
            <w:left w:val="none" w:sz="0" w:space="0" w:color="auto"/>
            <w:bottom w:val="none" w:sz="0" w:space="0" w:color="auto"/>
            <w:right w:val="none" w:sz="0" w:space="0" w:color="auto"/>
          </w:divBdr>
        </w:div>
      </w:divsChild>
    </w:div>
    <w:div w:id="1065909204">
      <w:bodyDiv w:val="1"/>
      <w:marLeft w:val="0"/>
      <w:marRight w:val="0"/>
      <w:marTop w:val="0"/>
      <w:marBottom w:val="0"/>
      <w:divBdr>
        <w:top w:val="none" w:sz="0" w:space="0" w:color="auto"/>
        <w:left w:val="none" w:sz="0" w:space="0" w:color="auto"/>
        <w:bottom w:val="none" w:sz="0" w:space="0" w:color="auto"/>
        <w:right w:val="none" w:sz="0" w:space="0" w:color="auto"/>
      </w:divBdr>
    </w:div>
    <w:div w:id="1070466173">
      <w:bodyDiv w:val="1"/>
      <w:marLeft w:val="0"/>
      <w:marRight w:val="0"/>
      <w:marTop w:val="0"/>
      <w:marBottom w:val="0"/>
      <w:divBdr>
        <w:top w:val="none" w:sz="0" w:space="0" w:color="auto"/>
        <w:left w:val="none" w:sz="0" w:space="0" w:color="auto"/>
        <w:bottom w:val="none" w:sz="0" w:space="0" w:color="auto"/>
        <w:right w:val="none" w:sz="0" w:space="0" w:color="auto"/>
      </w:divBdr>
      <w:divsChild>
        <w:div w:id="314533896">
          <w:marLeft w:val="547"/>
          <w:marRight w:val="0"/>
          <w:marTop w:val="154"/>
          <w:marBottom w:val="0"/>
          <w:divBdr>
            <w:top w:val="none" w:sz="0" w:space="0" w:color="auto"/>
            <w:left w:val="none" w:sz="0" w:space="0" w:color="auto"/>
            <w:bottom w:val="none" w:sz="0" w:space="0" w:color="auto"/>
            <w:right w:val="none" w:sz="0" w:space="0" w:color="auto"/>
          </w:divBdr>
        </w:div>
        <w:div w:id="35399511">
          <w:marLeft w:val="547"/>
          <w:marRight w:val="0"/>
          <w:marTop w:val="154"/>
          <w:marBottom w:val="0"/>
          <w:divBdr>
            <w:top w:val="none" w:sz="0" w:space="0" w:color="auto"/>
            <w:left w:val="none" w:sz="0" w:space="0" w:color="auto"/>
            <w:bottom w:val="none" w:sz="0" w:space="0" w:color="auto"/>
            <w:right w:val="none" w:sz="0" w:space="0" w:color="auto"/>
          </w:divBdr>
        </w:div>
      </w:divsChild>
    </w:div>
    <w:div w:id="1090931810">
      <w:bodyDiv w:val="1"/>
      <w:marLeft w:val="0"/>
      <w:marRight w:val="0"/>
      <w:marTop w:val="0"/>
      <w:marBottom w:val="0"/>
      <w:divBdr>
        <w:top w:val="none" w:sz="0" w:space="0" w:color="auto"/>
        <w:left w:val="none" w:sz="0" w:space="0" w:color="auto"/>
        <w:bottom w:val="none" w:sz="0" w:space="0" w:color="auto"/>
        <w:right w:val="none" w:sz="0" w:space="0" w:color="auto"/>
      </w:divBdr>
    </w:div>
    <w:div w:id="1129277494">
      <w:bodyDiv w:val="1"/>
      <w:marLeft w:val="0"/>
      <w:marRight w:val="0"/>
      <w:marTop w:val="0"/>
      <w:marBottom w:val="0"/>
      <w:divBdr>
        <w:top w:val="none" w:sz="0" w:space="0" w:color="auto"/>
        <w:left w:val="none" w:sz="0" w:space="0" w:color="auto"/>
        <w:bottom w:val="none" w:sz="0" w:space="0" w:color="auto"/>
        <w:right w:val="none" w:sz="0" w:space="0" w:color="auto"/>
      </w:divBdr>
    </w:div>
    <w:div w:id="1146582419">
      <w:bodyDiv w:val="1"/>
      <w:marLeft w:val="0"/>
      <w:marRight w:val="0"/>
      <w:marTop w:val="0"/>
      <w:marBottom w:val="0"/>
      <w:divBdr>
        <w:top w:val="none" w:sz="0" w:space="0" w:color="auto"/>
        <w:left w:val="none" w:sz="0" w:space="0" w:color="auto"/>
        <w:bottom w:val="none" w:sz="0" w:space="0" w:color="auto"/>
        <w:right w:val="none" w:sz="0" w:space="0" w:color="auto"/>
      </w:divBdr>
    </w:div>
    <w:div w:id="1192034970">
      <w:bodyDiv w:val="1"/>
      <w:marLeft w:val="0"/>
      <w:marRight w:val="0"/>
      <w:marTop w:val="0"/>
      <w:marBottom w:val="0"/>
      <w:divBdr>
        <w:top w:val="none" w:sz="0" w:space="0" w:color="auto"/>
        <w:left w:val="none" w:sz="0" w:space="0" w:color="auto"/>
        <w:bottom w:val="none" w:sz="0" w:space="0" w:color="auto"/>
        <w:right w:val="none" w:sz="0" w:space="0" w:color="auto"/>
      </w:divBdr>
    </w:div>
    <w:div w:id="1211847402">
      <w:bodyDiv w:val="1"/>
      <w:marLeft w:val="0"/>
      <w:marRight w:val="0"/>
      <w:marTop w:val="0"/>
      <w:marBottom w:val="0"/>
      <w:divBdr>
        <w:top w:val="none" w:sz="0" w:space="0" w:color="auto"/>
        <w:left w:val="none" w:sz="0" w:space="0" w:color="auto"/>
        <w:bottom w:val="none" w:sz="0" w:space="0" w:color="auto"/>
        <w:right w:val="none" w:sz="0" w:space="0" w:color="auto"/>
      </w:divBdr>
      <w:divsChild>
        <w:div w:id="1689596286">
          <w:marLeft w:val="547"/>
          <w:marRight w:val="0"/>
          <w:marTop w:val="60"/>
          <w:marBottom w:val="60"/>
          <w:divBdr>
            <w:top w:val="none" w:sz="0" w:space="0" w:color="auto"/>
            <w:left w:val="none" w:sz="0" w:space="0" w:color="auto"/>
            <w:bottom w:val="none" w:sz="0" w:space="0" w:color="auto"/>
            <w:right w:val="none" w:sz="0" w:space="0" w:color="auto"/>
          </w:divBdr>
        </w:div>
      </w:divsChild>
    </w:div>
    <w:div w:id="1247151678">
      <w:bodyDiv w:val="1"/>
      <w:marLeft w:val="0"/>
      <w:marRight w:val="0"/>
      <w:marTop w:val="0"/>
      <w:marBottom w:val="0"/>
      <w:divBdr>
        <w:top w:val="none" w:sz="0" w:space="0" w:color="auto"/>
        <w:left w:val="none" w:sz="0" w:space="0" w:color="auto"/>
        <w:bottom w:val="none" w:sz="0" w:space="0" w:color="auto"/>
        <w:right w:val="none" w:sz="0" w:space="0" w:color="auto"/>
      </w:divBdr>
    </w:div>
    <w:div w:id="1270313690">
      <w:bodyDiv w:val="1"/>
      <w:marLeft w:val="0"/>
      <w:marRight w:val="0"/>
      <w:marTop w:val="0"/>
      <w:marBottom w:val="0"/>
      <w:divBdr>
        <w:top w:val="none" w:sz="0" w:space="0" w:color="auto"/>
        <w:left w:val="none" w:sz="0" w:space="0" w:color="auto"/>
        <w:bottom w:val="none" w:sz="0" w:space="0" w:color="auto"/>
        <w:right w:val="none" w:sz="0" w:space="0" w:color="auto"/>
      </w:divBdr>
    </w:div>
    <w:div w:id="1502089235">
      <w:bodyDiv w:val="1"/>
      <w:marLeft w:val="0"/>
      <w:marRight w:val="0"/>
      <w:marTop w:val="0"/>
      <w:marBottom w:val="0"/>
      <w:divBdr>
        <w:top w:val="none" w:sz="0" w:space="0" w:color="auto"/>
        <w:left w:val="none" w:sz="0" w:space="0" w:color="auto"/>
        <w:bottom w:val="none" w:sz="0" w:space="0" w:color="auto"/>
        <w:right w:val="none" w:sz="0" w:space="0" w:color="auto"/>
      </w:divBdr>
    </w:div>
    <w:div w:id="1510212705">
      <w:bodyDiv w:val="1"/>
      <w:marLeft w:val="0"/>
      <w:marRight w:val="0"/>
      <w:marTop w:val="0"/>
      <w:marBottom w:val="0"/>
      <w:divBdr>
        <w:top w:val="none" w:sz="0" w:space="0" w:color="auto"/>
        <w:left w:val="none" w:sz="0" w:space="0" w:color="auto"/>
        <w:bottom w:val="none" w:sz="0" w:space="0" w:color="auto"/>
        <w:right w:val="none" w:sz="0" w:space="0" w:color="auto"/>
      </w:divBdr>
    </w:div>
    <w:div w:id="1543518011">
      <w:bodyDiv w:val="1"/>
      <w:marLeft w:val="0"/>
      <w:marRight w:val="0"/>
      <w:marTop w:val="0"/>
      <w:marBottom w:val="0"/>
      <w:divBdr>
        <w:top w:val="none" w:sz="0" w:space="0" w:color="auto"/>
        <w:left w:val="none" w:sz="0" w:space="0" w:color="auto"/>
        <w:bottom w:val="none" w:sz="0" w:space="0" w:color="auto"/>
        <w:right w:val="none" w:sz="0" w:space="0" w:color="auto"/>
      </w:divBdr>
      <w:divsChild>
        <w:div w:id="1197885921">
          <w:marLeft w:val="547"/>
          <w:marRight w:val="0"/>
          <w:marTop w:val="60"/>
          <w:marBottom w:val="120"/>
          <w:divBdr>
            <w:top w:val="none" w:sz="0" w:space="0" w:color="auto"/>
            <w:left w:val="none" w:sz="0" w:space="0" w:color="auto"/>
            <w:bottom w:val="none" w:sz="0" w:space="0" w:color="auto"/>
            <w:right w:val="none" w:sz="0" w:space="0" w:color="auto"/>
          </w:divBdr>
        </w:div>
        <w:div w:id="1049955405">
          <w:marLeft w:val="547"/>
          <w:marRight w:val="0"/>
          <w:marTop w:val="60"/>
          <w:marBottom w:val="120"/>
          <w:divBdr>
            <w:top w:val="none" w:sz="0" w:space="0" w:color="auto"/>
            <w:left w:val="none" w:sz="0" w:space="0" w:color="auto"/>
            <w:bottom w:val="none" w:sz="0" w:space="0" w:color="auto"/>
            <w:right w:val="none" w:sz="0" w:space="0" w:color="auto"/>
          </w:divBdr>
        </w:div>
        <w:div w:id="1484664971">
          <w:marLeft w:val="547"/>
          <w:marRight w:val="0"/>
          <w:marTop w:val="60"/>
          <w:marBottom w:val="120"/>
          <w:divBdr>
            <w:top w:val="none" w:sz="0" w:space="0" w:color="auto"/>
            <w:left w:val="none" w:sz="0" w:space="0" w:color="auto"/>
            <w:bottom w:val="none" w:sz="0" w:space="0" w:color="auto"/>
            <w:right w:val="none" w:sz="0" w:space="0" w:color="auto"/>
          </w:divBdr>
        </w:div>
      </w:divsChild>
    </w:div>
    <w:div w:id="1630740946">
      <w:bodyDiv w:val="1"/>
      <w:marLeft w:val="0"/>
      <w:marRight w:val="0"/>
      <w:marTop w:val="0"/>
      <w:marBottom w:val="0"/>
      <w:divBdr>
        <w:top w:val="none" w:sz="0" w:space="0" w:color="auto"/>
        <w:left w:val="none" w:sz="0" w:space="0" w:color="auto"/>
        <w:bottom w:val="none" w:sz="0" w:space="0" w:color="auto"/>
        <w:right w:val="none" w:sz="0" w:space="0" w:color="auto"/>
      </w:divBdr>
    </w:div>
    <w:div w:id="1684286089">
      <w:bodyDiv w:val="1"/>
      <w:marLeft w:val="0"/>
      <w:marRight w:val="0"/>
      <w:marTop w:val="0"/>
      <w:marBottom w:val="0"/>
      <w:divBdr>
        <w:top w:val="none" w:sz="0" w:space="0" w:color="auto"/>
        <w:left w:val="none" w:sz="0" w:space="0" w:color="auto"/>
        <w:bottom w:val="none" w:sz="0" w:space="0" w:color="auto"/>
        <w:right w:val="none" w:sz="0" w:space="0" w:color="auto"/>
      </w:divBdr>
    </w:div>
    <w:div w:id="1724132761">
      <w:bodyDiv w:val="1"/>
      <w:marLeft w:val="0"/>
      <w:marRight w:val="0"/>
      <w:marTop w:val="0"/>
      <w:marBottom w:val="0"/>
      <w:divBdr>
        <w:top w:val="none" w:sz="0" w:space="0" w:color="auto"/>
        <w:left w:val="none" w:sz="0" w:space="0" w:color="auto"/>
        <w:bottom w:val="none" w:sz="0" w:space="0" w:color="auto"/>
        <w:right w:val="none" w:sz="0" w:space="0" w:color="auto"/>
      </w:divBdr>
      <w:divsChild>
        <w:div w:id="516385395">
          <w:marLeft w:val="547"/>
          <w:marRight w:val="0"/>
          <w:marTop w:val="115"/>
          <w:marBottom w:val="0"/>
          <w:divBdr>
            <w:top w:val="none" w:sz="0" w:space="0" w:color="auto"/>
            <w:left w:val="none" w:sz="0" w:space="0" w:color="auto"/>
            <w:bottom w:val="none" w:sz="0" w:space="0" w:color="auto"/>
            <w:right w:val="none" w:sz="0" w:space="0" w:color="auto"/>
          </w:divBdr>
        </w:div>
      </w:divsChild>
    </w:div>
    <w:div w:id="1740903104">
      <w:bodyDiv w:val="1"/>
      <w:marLeft w:val="0"/>
      <w:marRight w:val="0"/>
      <w:marTop w:val="0"/>
      <w:marBottom w:val="0"/>
      <w:divBdr>
        <w:top w:val="none" w:sz="0" w:space="0" w:color="auto"/>
        <w:left w:val="none" w:sz="0" w:space="0" w:color="auto"/>
        <w:bottom w:val="none" w:sz="0" w:space="0" w:color="auto"/>
        <w:right w:val="none" w:sz="0" w:space="0" w:color="auto"/>
      </w:divBdr>
      <w:divsChild>
        <w:div w:id="1138035374">
          <w:marLeft w:val="547"/>
          <w:marRight w:val="0"/>
          <w:marTop w:val="360"/>
          <w:marBottom w:val="0"/>
          <w:divBdr>
            <w:top w:val="none" w:sz="0" w:space="0" w:color="auto"/>
            <w:left w:val="none" w:sz="0" w:space="0" w:color="auto"/>
            <w:bottom w:val="none" w:sz="0" w:space="0" w:color="auto"/>
            <w:right w:val="none" w:sz="0" w:space="0" w:color="auto"/>
          </w:divBdr>
        </w:div>
        <w:div w:id="1124078786">
          <w:marLeft w:val="547"/>
          <w:marRight w:val="0"/>
          <w:marTop w:val="360"/>
          <w:marBottom w:val="0"/>
          <w:divBdr>
            <w:top w:val="none" w:sz="0" w:space="0" w:color="auto"/>
            <w:left w:val="none" w:sz="0" w:space="0" w:color="auto"/>
            <w:bottom w:val="none" w:sz="0" w:space="0" w:color="auto"/>
            <w:right w:val="none" w:sz="0" w:space="0" w:color="auto"/>
          </w:divBdr>
        </w:div>
        <w:div w:id="1618562653">
          <w:marLeft w:val="547"/>
          <w:marRight w:val="0"/>
          <w:marTop w:val="360"/>
          <w:marBottom w:val="0"/>
          <w:divBdr>
            <w:top w:val="none" w:sz="0" w:space="0" w:color="auto"/>
            <w:left w:val="none" w:sz="0" w:space="0" w:color="auto"/>
            <w:bottom w:val="none" w:sz="0" w:space="0" w:color="auto"/>
            <w:right w:val="none" w:sz="0" w:space="0" w:color="auto"/>
          </w:divBdr>
        </w:div>
        <w:div w:id="2002854730">
          <w:marLeft w:val="547"/>
          <w:marRight w:val="0"/>
          <w:marTop w:val="360"/>
          <w:marBottom w:val="0"/>
          <w:divBdr>
            <w:top w:val="none" w:sz="0" w:space="0" w:color="auto"/>
            <w:left w:val="none" w:sz="0" w:space="0" w:color="auto"/>
            <w:bottom w:val="none" w:sz="0" w:space="0" w:color="auto"/>
            <w:right w:val="none" w:sz="0" w:space="0" w:color="auto"/>
          </w:divBdr>
        </w:div>
        <w:div w:id="1814830507">
          <w:marLeft w:val="547"/>
          <w:marRight w:val="0"/>
          <w:marTop w:val="360"/>
          <w:marBottom w:val="0"/>
          <w:divBdr>
            <w:top w:val="none" w:sz="0" w:space="0" w:color="auto"/>
            <w:left w:val="none" w:sz="0" w:space="0" w:color="auto"/>
            <w:bottom w:val="none" w:sz="0" w:space="0" w:color="auto"/>
            <w:right w:val="none" w:sz="0" w:space="0" w:color="auto"/>
          </w:divBdr>
        </w:div>
        <w:div w:id="927927988">
          <w:marLeft w:val="547"/>
          <w:marRight w:val="0"/>
          <w:marTop w:val="360"/>
          <w:marBottom w:val="0"/>
          <w:divBdr>
            <w:top w:val="none" w:sz="0" w:space="0" w:color="auto"/>
            <w:left w:val="none" w:sz="0" w:space="0" w:color="auto"/>
            <w:bottom w:val="none" w:sz="0" w:space="0" w:color="auto"/>
            <w:right w:val="none" w:sz="0" w:space="0" w:color="auto"/>
          </w:divBdr>
        </w:div>
        <w:div w:id="253784393">
          <w:marLeft w:val="547"/>
          <w:marRight w:val="0"/>
          <w:marTop w:val="360"/>
          <w:marBottom w:val="0"/>
          <w:divBdr>
            <w:top w:val="none" w:sz="0" w:space="0" w:color="auto"/>
            <w:left w:val="none" w:sz="0" w:space="0" w:color="auto"/>
            <w:bottom w:val="none" w:sz="0" w:space="0" w:color="auto"/>
            <w:right w:val="none" w:sz="0" w:space="0" w:color="auto"/>
          </w:divBdr>
        </w:div>
        <w:div w:id="853543858">
          <w:marLeft w:val="547"/>
          <w:marRight w:val="0"/>
          <w:marTop w:val="360"/>
          <w:marBottom w:val="0"/>
          <w:divBdr>
            <w:top w:val="none" w:sz="0" w:space="0" w:color="auto"/>
            <w:left w:val="none" w:sz="0" w:space="0" w:color="auto"/>
            <w:bottom w:val="none" w:sz="0" w:space="0" w:color="auto"/>
            <w:right w:val="none" w:sz="0" w:space="0" w:color="auto"/>
          </w:divBdr>
        </w:div>
        <w:div w:id="777140735">
          <w:marLeft w:val="547"/>
          <w:marRight w:val="0"/>
          <w:marTop w:val="360"/>
          <w:marBottom w:val="0"/>
          <w:divBdr>
            <w:top w:val="none" w:sz="0" w:space="0" w:color="auto"/>
            <w:left w:val="none" w:sz="0" w:space="0" w:color="auto"/>
            <w:bottom w:val="none" w:sz="0" w:space="0" w:color="auto"/>
            <w:right w:val="none" w:sz="0" w:space="0" w:color="auto"/>
          </w:divBdr>
        </w:div>
        <w:div w:id="225998524">
          <w:marLeft w:val="547"/>
          <w:marRight w:val="0"/>
          <w:marTop w:val="360"/>
          <w:marBottom w:val="0"/>
          <w:divBdr>
            <w:top w:val="none" w:sz="0" w:space="0" w:color="auto"/>
            <w:left w:val="none" w:sz="0" w:space="0" w:color="auto"/>
            <w:bottom w:val="none" w:sz="0" w:space="0" w:color="auto"/>
            <w:right w:val="none" w:sz="0" w:space="0" w:color="auto"/>
          </w:divBdr>
        </w:div>
        <w:div w:id="884831147">
          <w:marLeft w:val="547"/>
          <w:marRight w:val="0"/>
          <w:marTop w:val="360"/>
          <w:marBottom w:val="0"/>
          <w:divBdr>
            <w:top w:val="none" w:sz="0" w:space="0" w:color="auto"/>
            <w:left w:val="none" w:sz="0" w:space="0" w:color="auto"/>
            <w:bottom w:val="none" w:sz="0" w:space="0" w:color="auto"/>
            <w:right w:val="none" w:sz="0" w:space="0" w:color="auto"/>
          </w:divBdr>
        </w:div>
        <w:div w:id="222524153">
          <w:marLeft w:val="547"/>
          <w:marRight w:val="0"/>
          <w:marTop w:val="360"/>
          <w:marBottom w:val="0"/>
          <w:divBdr>
            <w:top w:val="none" w:sz="0" w:space="0" w:color="auto"/>
            <w:left w:val="none" w:sz="0" w:space="0" w:color="auto"/>
            <w:bottom w:val="none" w:sz="0" w:space="0" w:color="auto"/>
            <w:right w:val="none" w:sz="0" w:space="0" w:color="auto"/>
          </w:divBdr>
        </w:div>
        <w:div w:id="1892570284">
          <w:marLeft w:val="547"/>
          <w:marRight w:val="0"/>
          <w:marTop w:val="360"/>
          <w:marBottom w:val="0"/>
          <w:divBdr>
            <w:top w:val="none" w:sz="0" w:space="0" w:color="auto"/>
            <w:left w:val="none" w:sz="0" w:space="0" w:color="auto"/>
            <w:bottom w:val="none" w:sz="0" w:space="0" w:color="auto"/>
            <w:right w:val="none" w:sz="0" w:space="0" w:color="auto"/>
          </w:divBdr>
        </w:div>
      </w:divsChild>
    </w:div>
    <w:div w:id="1749502693">
      <w:bodyDiv w:val="1"/>
      <w:marLeft w:val="0"/>
      <w:marRight w:val="0"/>
      <w:marTop w:val="0"/>
      <w:marBottom w:val="0"/>
      <w:divBdr>
        <w:top w:val="none" w:sz="0" w:space="0" w:color="auto"/>
        <w:left w:val="none" w:sz="0" w:space="0" w:color="auto"/>
        <w:bottom w:val="none" w:sz="0" w:space="0" w:color="auto"/>
        <w:right w:val="none" w:sz="0" w:space="0" w:color="auto"/>
      </w:divBdr>
      <w:divsChild>
        <w:div w:id="637607504">
          <w:marLeft w:val="547"/>
          <w:marRight w:val="0"/>
          <w:marTop w:val="0"/>
          <w:marBottom w:val="0"/>
          <w:divBdr>
            <w:top w:val="none" w:sz="0" w:space="0" w:color="auto"/>
            <w:left w:val="none" w:sz="0" w:space="0" w:color="auto"/>
            <w:bottom w:val="none" w:sz="0" w:space="0" w:color="auto"/>
            <w:right w:val="none" w:sz="0" w:space="0" w:color="auto"/>
          </w:divBdr>
        </w:div>
      </w:divsChild>
    </w:div>
    <w:div w:id="1762601590">
      <w:bodyDiv w:val="1"/>
      <w:marLeft w:val="0"/>
      <w:marRight w:val="0"/>
      <w:marTop w:val="0"/>
      <w:marBottom w:val="0"/>
      <w:divBdr>
        <w:top w:val="none" w:sz="0" w:space="0" w:color="auto"/>
        <w:left w:val="none" w:sz="0" w:space="0" w:color="auto"/>
        <w:bottom w:val="none" w:sz="0" w:space="0" w:color="auto"/>
        <w:right w:val="none" w:sz="0" w:space="0" w:color="auto"/>
      </w:divBdr>
      <w:divsChild>
        <w:div w:id="846480074">
          <w:marLeft w:val="547"/>
          <w:marRight w:val="0"/>
          <w:marTop w:val="115"/>
          <w:marBottom w:val="0"/>
          <w:divBdr>
            <w:top w:val="none" w:sz="0" w:space="0" w:color="auto"/>
            <w:left w:val="none" w:sz="0" w:space="0" w:color="auto"/>
            <w:bottom w:val="none" w:sz="0" w:space="0" w:color="auto"/>
            <w:right w:val="none" w:sz="0" w:space="0" w:color="auto"/>
          </w:divBdr>
        </w:div>
        <w:div w:id="403915955">
          <w:marLeft w:val="547"/>
          <w:marRight w:val="0"/>
          <w:marTop w:val="115"/>
          <w:marBottom w:val="0"/>
          <w:divBdr>
            <w:top w:val="none" w:sz="0" w:space="0" w:color="auto"/>
            <w:left w:val="none" w:sz="0" w:space="0" w:color="auto"/>
            <w:bottom w:val="none" w:sz="0" w:space="0" w:color="auto"/>
            <w:right w:val="none" w:sz="0" w:space="0" w:color="auto"/>
          </w:divBdr>
        </w:div>
        <w:div w:id="501895600">
          <w:marLeft w:val="547"/>
          <w:marRight w:val="0"/>
          <w:marTop w:val="115"/>
          <w:marBottom w:val="0"/>
          <w:divBdr>
            <w:top w:val="none" w:sz="0" w:space="0" w:color="auto"/>
            <w:left w:val="none" w:sz="0" w:space="0" w:color="auto"/>
            <w:bottom w:val="none" w:sz="0" w:space="0" w:color="auto"/>
            <w:right w:val="none" w:sz="0" w:space="0" w:color="auto"/>
          </w:divBdr>
        </w:div>
      </w:divsChild>
    </w:div>
    <w:div w:id="1797678923">
      <w:bodyDiv w:val="1"/>
      <w:marLeft w:val="0"/>
      <w:marRight w:val="0"/>
      <w:marTop w:val="0"/>
      <w:marBottom w:val="0"/>
      <w:divBdr>
        <w:top w:val="none" w:sz="0" w:space="0" w:color="auto"/>
        <w:left w:val="none" w:sz="0" w:space="0" w:color="auto"/>
        <w:bottom w:val="none" w:sz="0" w:space="0" w:color="auto"/>
        <w:right w:val="none" w:sz="0" w:space="0" w:color="auto"/>
      </w:divBdr>
      <w:divsChild>
        <w:div w:id="1961766548">
          <w:marLeft w:val="547"/>
          <w:marRight w:val="0"/>
          <w:marTop w:val="60"/>
          <w:marBottom w:val="60"/>
          <w:divBdr>
            <w:top w:val="none" w:sz="0" w:space="0" w:color="auto"/>
            <w:left w:val="none" w:sz="0" w:space="0" w:color="auto"/>
            <w:bottom w:val="none" w:sz="0" w:space="0" w:color="auto"/>
            <w:right w:val="none" w:sz="0" w:space="0" w:color="auto"/>
          </w:divBdr>
        </w:div>
      </w:divsChild>
    </w:div>
    <w:div w:id="1853180097">
      <w:bodyDiv w:val="1"/>
      <w:marLeft w:val="0"/>
      <w:marRight w:val="0"/>
      <w:marTop w:val="0"/>
      <w:marBottom w:val="0"/>
      <w:divBdr>
        <w:top w:val="none" w:sz="0" w:space="0" w:color="auto"/>
        <w:left w:val="none" w:sz="0" w:space="0" w:color="auto"/>
        <w:bottom w:val="none" w:sz="0" w:space="0" w:color="auto"/>
        <w:right w:val="none" w:sz="0" w:space="0" w:color="auto"/>
      </w:divBdr>
      <w:divsChild>
        <w:div w:id="1951281001">
          <w:marLeft w:val="0"/>
          <w:marRight w:val="0"/>
          <w:marTop w:val="86"/>
          <w:marBottom w:val="0"/>
          <w:divBdr>
            <w:top w:val="none" w:sz="0" w:space="0" w:color="auto"/>
            <w:left w:val="none" w:sz="0" w:space="0" w:color="auto"/>
            <w:bottom w:val="none" w:sz="0" w:space="0" w:color="auto"/>
            <w:right w:val="none" w:sz="0" w:space="0" w:color="auto"/>
          </w:divBdr>
        </w:div>
        <w:div w:id="1306618909">
          <w:marLeft w:val="0"/>
          <w:marRight w:val="0"/>
          <w:marTop w:val="86"/>
          <w:marBottom w:val="0"/>
          <w:divBdr>
            <w:top w:val="none" w:sz="0" w:space="0" w:color="auto"/>
            <w:left w:val="none" w:sz="0" w:space="0" w:color="auto"/>
            <w:bottom w:val="none" w:sz="0" w:space="0" w:color="auto"/>
            <w:right w:val="none" w:sz="0" w:space="0" w:color="auto"/>
          </w:divBdr>
        </w:div>
        <w:div w:id="1257979377">
          <w:marLeft w:val="0"/>
          <w:marRight w:val="0"/>
          <w:marTop w:val="86"/>
          <w:marBottom w:val="0"/>
          <w:divBdr>
            <w:top w:val="none" w:sz="0" w:space="0" w:color="auto"/>
            <w:left w:val="none" w:sz="0" w:space="0" w:color="auto"/>
            <w:bottom w:val="none" w:sz="0" w:space="0" w:color="auto"/>
            <w:right w:val="none" w:sz="0" w:space="0" w:color="auto"/>
          </w:divBdr>
        </w:div>
        <w:div w:id="1844738432">
          <w:marLeft w:val="0"/>
          <w:marRight w:val="0"/>
          <w:marTop w:val="86"/>
          <w:marBottom w:val="0"/>
          <w:divBdr>
            <w:top w:val="none" w:sz="0" w:space="0" w:color="auto"/>
            <w:left w:val="none" w:sz="0" w:space="0" w:color="auto"/>
            <w:bottom w:val="none" w:sz="0" w:space="0" w:color="auto"/>
            <w:right w:val="none" w:sz="0" w:space="0" w:color="auto"/>
          </w:divBdr>
        </w:div>
        <w:div w:id="1701929404">
          <w:marLeft w:val="0"/>
          <w:marRight w:val="0"/>
          <w:marTop w:val="86"/>
          <w:marBottom w:val="0"/>
          <w:divBdr>
            <w:top w:val="none" w:sz="0" w:space="0" w:color="auto"/>
            <w:left w:val="none" w:sz="0" w:space="0" w:color="auto"/>
            <w:bottom w:val="none" w:sz="0" w:space="0" w:color="auto"/>
            <w:right w:val="none" w:sz="0" w:space="0" w:color="auto"/>
          </w:divBdr>
        </w:div>
        <w:div w:id="229508405">
          <w:marLeft w:val="0"/>
          <w:marRight w:val="0"/>
          <w:marTop w:val="86"/>
          <w:marBottom w:val="0"/>
          <w:divBdr>
            <w:top w:val="none" w:sz="0" w:space="0" w:color="auto"/>
            <w:left w:val="none" w:sz="0" w:space="0" w:color="auto"/>
            <w:bottom w:val="none" w:sz="0" w:space="0" w:color="auto"/>
            <w:right w:val="none" w:sz="0" w:space="0" w:color="auto"/>
          </w:divBdr>
        </w:div>
        <w:div w:id="1893420077">
          <w:marLeft w:val="0"/>
          <w:marRight w:val="0"/>
          <w:marTop w:val="86"/>
          <w:marBottom w:val="0"/>
          <w:divBdr>
            <w:top w:val="none" w:sz="0" w:space="0" w:color="auto"/>
            <w:left w:val="none" w:sz="0" w:space="0" w:color="auto"/>
            <w:bottom w:val="none" w:sz="0" w:space="0" w:color="auto"/>
            <w:right w:val="none" w:sz="0" w:space="0" w:color="auto"/>
          </w:divBdr>
        </w:div>
      </w:divsChild>
    </w:div>
    <w:div w:id="1866479892">
      <w:bodyDiv w:val="1"/>
      <w:marLeft w:val="0"/>
      <w:marRight w:val="0"/>
      <w:marTop w:val="0"/>
      <w:marBottom w:val="0"/>
      <w:divBdr>
        <w:top w:val="none" w:sz="0" w:space="0" w:color="auto"/>
        <w:left w:val="none" w:sz="0" w:space="0" w:color="auto"/>
        <w:bottom w:val="none" w:sz="0" w:space="0" w:color="auto"/>
        <w:right w:val="none" w:sz="0" w:space="0" w:color="auto"/>
      </w:divBdr>
      <w:divsChild>
        <w:div w:id="408306591">
          <w:marLeft w:val="547"/>
          <w:marRight w:val="0"/>
          <w:marTop w:val="106"/>
          <w:marBottom w:val="0"/>
          <w:divBdr>
            <w:top w:val="none" w:sz="0" w:space="0" w:color="auto"/>
            <w:left w:val="none" w:sz="0" w:space="0" w:color="auto"/>
            <w:bottom w:val="none" w:sz="0" w:space="0" w:color="auto"/>
            <w:right w:val="none" w:sz="0" w:space="0" w:color="auto"/>
          </w:divBdr>
        </w:div>
        <w:div w:id="1731073715">
          <w:marLeft w:val="547"/>
          <w:marRight w:val="0"/>
          <w:marTop w:val="106"/>
          <w:marBottom w:val="0"/>
          <w:divBdr>
            <w:top w:val="none" w:sz="0" w:space="0" w:color="auto"/>
            <w:left w:val="none" w:sz="0" w:space="0" w:color="auto"/>
            <w:bottom w:val="none" w:sz="0" w:space="0" w:color="auto"/>
            <w:right w:val="none" w:sz="0" w:space="0" w:color="auto"/>
          </w:divBdr>
        </w:div>
      </w:divsChild>
    </w:div>
    <w:div w:id="1875144939">
      <w:bodyDiv w:val="1"/>
      <w:marLeft w:val="0"/>
      <w:marRight w:val="0"/>
      <w:marTop w:val="0"/>
      <w:marBottom w:val="0"/>
      <w:divBdr>
        <w:top w:val="none" w:sz="0" w:space="0" w:color="auto"/>
        <w:left w:val="none" w:sz="0" w:space="0" w:color="auto"/>
        <w:bottom w:val="none" w:sz="0" w:space="0" w:color="auto"/>
        <w:right w:val="none" w:sz="0" w:space="0" w:color="auto"/>
      </w:divBdr>
    </w:div>
    <w:div w:id="1909920030">
      <w:bodyDiv w:val="1"/>
      <w:marLeft w:val="0"/>
      <w:marRight w:val="0"/>
      <w:marTop w:val="0"/>
      <w:marBottom w:val="0"/>
      <w:divBdr>
        <w:top w:val="none" w:sz="0" w:space="0" w:color="auto"/>
        <w:left w:val="none" w:sz="0" w:space="0" w:color="auto"/>
        <w:bottom w:val="none" w:sz="0" w:space="0" w:color="auto"/>
        <w:right w:val="none" w:sz="0" w:space="0" w:color="auto"/>
      </w:divBdr>
      <w:divsChild>
        <w:div w:id="466557267">
          <w:marLeft w:val="432"/>
          <w:marRight w:val="0"/>
          <w:marTop w:val="115"/>
          <w:marBottom w:val="0"/>
          <w:divBdr>
            <w:top w:val="none" w:sz="0" w:space="0" w:color="auto"/>
            <w:left w:val="none" w:sz="0" w:space="0" w:color="auto"/>
            <w:bottom w:val="none" w:sz="0" w:space="0" w:color="auto"/>
            <w:right w:val="none" w:sz="0" w:space="0" w:color="auto"/>
          </w:divBdr>
        </w:div>
        <w:div w:id="1349260873">
          <w:marLeft w:val="432"/>
          <w:marRight w:val="0"/>
          <w:marTop w:val="115"/>
          <w:marBottom w:val="0"/>
          <w:divBdr>
            <w:top w:val="none" w:sz="0" w:space="0" w:color="auto"/>
            <w:left w:val="none" w:sz="0" w:space="0" w:color="auto"/>
            <w:bottom w:val="none" w:sz="0" w:space="0" w:color="auto"/>
            <w:right w:val="none" w:sz="0" w:space="0" w:color="auto"/>
          </w:divBdr>
        </w:div>
        <w:div w:id="551039141">
          <w:marLeft w:val="432"/>
          <w:marRight w:val="0"/>
          <w:marTop w:val="115"/>
          <w:marBottom w:val="0"/>
          <w:divBdr>
            <w:top w:val="none" w:sz="0" w:space="0" w:color="auto"/>
            <w:left w:val="none" w:sz="0" w:space="0" w:color="auto"/>
            <w:bottom w:val="none" w:sz="0" w:space="0" w:color="auto"/>
            <w:right w:val="none" w:sz="0" w:space="0" w:color="auto"/>
          </w:divBdr>
        </w:div>
        <w:div w:id="786003138">
          <w:marLeft w:val="432"/>
          <w:marRight w:val="0"/>
          <w:marTop w:val="115"/>
          <w:marBottom w:val="0"/>
          <w:divBdr>
            <w:top w:val="none" w:sz="0" w:space="0" w:color="auto"/>
            <w:left w:val="none" w:sz="0" w:space="0" w:color="auto"/>
            <w:bottom w:val="none" w:sz="0" w:space="0" w:color="auto"/>
            <w:right w:val="none" w:sz="0" w:space="0" w:color="auto"/>
          </w:divBdr>
        </w:div>
        <w:div w:id="523329551">
          <w:marLeft w:val="432"/>
          <w:marRight w:val="0"/>
          <w:marTop w:val="115"/>
          <w:marBottom w:val="0"/>
          <w:divBdr>
            <w:top w:val="none" w:sz="0" w:space="0" w:color="auto"/>
            <w:left w:val="none" w:sz="0" w:space="0" w:color="auto"/>
            <w:bottom w:val="none" w:sz="0" w:space="0" w:color="auto"/>
            <w:right w:val="none" w:sz="0" w:space="0" w:color="auto"/>
          </w:divBdr>
        </w:div>
        <w:div w:id="1450779503">
          <w:marLeft w:val="432"/>
          <w:marRight w:val="0"/>
          <w:marTop w:val="115"/>
          <w:marBottom w:val="0"/>
          <w:divBdr>
            <w:top w:val="none" w:sz="0" w:space="0" w:color="auto"/>
            <w:left w:val="none" w:sz="0" w:space="0" w:color="auto"/>
            <w:bottom w:val="none" w:sz="0" w:space="0" w:color="auto"/>
            <w:right w:val="none" w:sz="0" w:space="0" w:color="auto"/>
          </w:divBdr>
        </w:div>
      </w:divsChild>
    </w:div>
    <w:div w:id="1914775793">
      <w:bodyDiv w:val="1"/>
      <w:marLeft w:val="0"/>
      <w:marRight w:val="0"/>
      <w:marTop w:val="0"/>
      <w:marBottom w:val="0"/>
      <w:divBdr>
        <w:top w:val="none" w:sz="0" w:space="0" w:color="auto"/>
        <w:left w:val="none" w:sz="0" w:space="0" w:color="auto"/>
        <w:bottom w:val="none" w:sz="0" w:space="0" w:color="auto"/>
        <w:right w:val="none" w:sz="0" w:space="0" w:color="auto"/>
      </w:divBdr>
    </w:div>
    <w:div w:id="1917323307">
      <w:bodyDiv w:val="1"/>
      <w:marLeft w:val="0"/>
      <w:marRight w:val="0"/>
      <w:marTop w:val="0"/>
      <w:marBottom w:val="0"/>
      <w:divBdr>
        <w:top w:val="none" w:sz="0" w:space="0" w:color="auto"/>
        <w:left w:val="none" w:sz="0" w:space="0" w:color="auto"/>
        <w:bottom w:val="none" w:sz="0" w:space="0" w:color="auto"/>
        <w:right w:val="none" w:sz="0" w:space="0" w:color="auto"/>
      </w:divBdr>
    </w:div>
    <w:div w:id="1947154390">
      <w:bodyDiv w:val="1"/>
      <w:marLeft w:val="0"/>
      <w:marRight w:val="0"/>
      <w:marTop w:val="0"/>
      <w:marBottom w:val="0"/>
      <w:divBdr>
        <w:top w:val="none" w:sz="0" w:space="0" w:color="auto"/>
        <w:left w:val="none" w:sz="0" w:space="0" w:color="auto"/>
        <w:bottom w:val="none" w:sz="0" w:space="0" w:color="auto"/>
        <w:right w:val="none" w:sz="0" w:space="0" w:color="auto"/>
      </w:divBdr>
      <w:divsChild>
        <w:div w:id="1383482032">
          <w:marLeft w:val="547"/>
          <w:marRight w:val="0"/>
          <w:marTop w:val="115"/>
          <w:marBottom w:val="0"/>
          <w:divBdr>
            <w:top w:val="none" w:sz="0" w:space="0" w:color="auto"/>
            <w:left w:val="none" w:sz="0" w:space="0" w:color="auto"/>
            <w:bottom w:val="none" w:sz="0" w:space="0" w:color="auto"/>
            <w:right w:val="none" w:sz="0" w:space="0" w:color="auto"/>
          </w:divBdr>
        </w:div>
        <w:div w:id="2037805118">
          <w:marLeft w:val="547"/>
          <w:marRight w:val="0"/>
          <w:marTop w:val="115"/>
          <w:marBottom w:val="0"/>
          <w:divBdr>
            <w:top w:val="none" w:sz="0" w:space="0" w:color="auto"/>
            <w:left w:val="none" w:sz="0" w:space="0" w:color="auto"/>
            <w:bottom w:val="none" w:sz="0" w:space="0" w:color="auto"/>
            <w:right w:val="none" w:sz="0" w:space="0" w:color="auto"/>
          </w:divBdr>
        </w:div>
        <w:div w:id="1989820624">
          <w:marLeft w:val="547"/>
          <w:marRight w:val="0"/>
          <w:marTop w:val="115"/>
          <w:marBottom w:val="0"/>
          <w:divBdr>
            <w:top w:val="none" w:sz="0" w:space="0" w:color="auto"/>
            <w:left w:val="none" w:sz="0" w:space="0" w:color="auto"/>
            <w:bottom w:val="none" w:sz="0" w:space="0" w:color="auto"/>
            <w:right w:val="none" w:sz="0" w:space="0" w:color="auto"/>
          </w:divBdr>
        </w:div>
      </w:divsChild>
    </w:div>
    <w:div w:id="2012027629">
      <w:bodyDiv w:val="1"/>
      <w:marLeft w:val="0"/>
      <w:marRight w:val="0"/>
      <w:marTop w:val="0"/>
      <w:marBottom w:val="0"/>
      <w:divBdr>
        <w:top w:val="none" w:sz="0" w:space="0" w:color="auto"/>
        <w:left w:val="none" w:sz="0" w:space="0" w:color="auto"/>
        <w:bottom w:val="none" w:sz="0" w:space="0" w:color="auto"/>
        <w:right w:val="none" w:sz="0" w:space="0" w:color="auto"/>
      </w:divBdr>
    </w:div>
    <w:div w:id="2044816834">
      <w:bodyDiv w:val="1"/>
      <w:marLeft w:val="0"/>
      <w:marRight w:val="0"/>
      <w:marTop w:val="0"/>
      <w:marBottom w:val="0"/>
      <w:divBdr>
        <w:top w:val="none" w:sz="0" w:space="0" w:color="auto"/>
        <w:left w:val="none" w:sz="0" w:space="0" w:color="auto"/>
        <w:bottom w:val="none" w:sz="0" w:space="0" w:color="auto"/>
        <w:right w:val="none" w:sz="0" w:space="0" w:color="auto"/>
      </w:divBdr>
    </w:div>
    <w:div w:id="2053000397">
      <w:bodyDiv w:val="1"/>
      <w:marLeft w:val="0"/>
      <w:marRight w:val="0"/>
      <w:marTop w:val="0"/>
      <w:marBottom w:val="0"/>
      <w:divBdr>
        <w:top w:val="none" w:sz="0" w:space="0" w:color="auto"/>
        <w:left w:val="none" w:sz="0" w:space="0" w:color="auto"/>
        <w:bottom w:val="none" w:sz="0" w:space="0" w:color="auto"/>
        <w:right w:val="none" w:sz="0" w:space="0" w:color="auto"/>
      </w:divBdr>
    </w:div>
    <w:div w:id="2055735805">
      <w:bodyDiv w:val="1"/>
      <w:marLeft w:val="0"/>
      <w:marRight w:val="0"/>
      <w:marTop w:val="0"/>
      <w:marBottom w:val="0"/>
      <w:divBdr>
        <w:top w:val="none" w:sz="0" w:space="0" w:color="auto"/>
        <w:left w:val="none" w:sz="0" w:space="0" w:color="auto"/>
        <w:bottom w:val="none" w:sz="0" w:space="0" w:color="auto"/>
        <w:right w:val="none" w:sz="0" w:space="0" w:color="auto"/>
      </w:divBdr>
    </w:div>
    <w:div w:id="2095082540">
      <w:bodyDiv w:val="1"/>
      <w:marLeft w:val="0"/>
      <w:marRight w:val="0"/>
      <w:marTop w:val="0"/>
      <w:marBottom w:val="0"/>
      <w:divBdr>
        <w:top w:val="none" w:sz="0" w:space="0" w:color="auto"/>
        <w:left w:val="none" w:sz="0" w:space="0" w:color="auto"/>
        <w:bottom w:val="none" w:sz="0" w:space="0" w:color="auto"/>
        <w:right w:val="none" w:sz="0" w:space="0" w:color="auto"/>
      </w:divBdr>
    </w:div>
    <w:div w:id="2127698102">
      <w:bodyDiv w:val="1"/>
      <w:marLeft w:val="0"/>
      <w:marRight w:val="0"/>
      <w:marTop w:val="0"/>
      <w:marBottom w:val="0"/>
      <w:divBdr>
        <w:top w:val="none" w:sz="0" w:space="0" w:color="auto"/>
        <w:left w:val="none" w:sz="0" w:space="0" w:color="auto"/>
        <w:bottom w:val="none" w:sz="0" w:space="0" w:color="auto"/>
        <w:right w:val="none" w:sz="0" w:space="0" w:color="auto"/>
      </w:divBdr>
      <w:divsChild>
        <w:div w:id="151217043">
          <w:marLeft w:val="547"/>
          <w:marRight w:val="0"/>
          <w:marTop w:val="0"/>
          <w:marBottom w:val="360"/>
          <w:divBdr>
            <w:top w:val="none" w:sz="0" w:space="0" w:color="auto"/>
            <w:left w:val="none" w:sz="0" w:space="0" w:color="auto"/>
            <w:bottom w:val="none" w:sz="0" w:space="0" w:color="auto"/>
            <w:right w:val="none" w:sz="0" w:space="0" w:color="auto"/>
          </w:divBdr>
        </w:div>
        <w:div w:id="1759674186">
          <w:marLeft w:val="547"/>
          <w:marRight w:val="0"/>
          <w:marTop w:val="0"/>
          <w:marBottom w:val="360"/>
          <w:divBdr>
            <w:top w:val="none" w:sz="0" w:space="0" w:color="auto"/>
            <w:left w:val="none" w:sz="0" w:space="0" w:color="auto"/>
            <w:bottom w:val="none" w:sz="0" w:space="0" w:color="auto"/>
            <w:right w:val="none" w:sz="0" w:space="0" w:color="auto"/>
          </w:divBdr>
        </w:div>
        <w:div w:id="381027271">
          <w:marLeft w:val="547"/>
          <w:marRight w:val="0"/>
          <w:marTop w:val="0"/>
          <w:marBottom w:val="360"/>
          <w:divBdr>
            <w:top w:val="none" w:sz="0" w:space="0" w:color="auto"/>
            <w:left w:val="none" w:sz="0" w:space="0" w:color="auto"/>
            <w:bottom w:val="none" w:sz="0" w:space="0" w:color="auto"/>
            <w:right w:val="none" w:sz="0" w:space="0" w:color="auto"/>
          </w:divBdr>
        </w:div>
        <w:div w:id="951206456">
          <w:marLeft w:val="547"/>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vec\AppData\Local\Temp\LEAF%20Report%20Template_August%202012.p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3D85F-058F-45F5-BD3B-57F39AAE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LEAF Report Template_August 2012.potx</Template>
  <TotalTime>0</TotalTime>
  <Pages>9</Pages>
  <Words>2028</Words>
  <Characters>11565</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BACUM_M1_ICC_Syllabus_2016_05_v2</vt:lpstr>
      <vt:lpstr>module information</vt:lpstr>
      <vt:lpstr>    Module Aim </vt:lpstr>
      <vt:lpstr>    Module Format Options</vt:lpstr>
      <vt:lpstr>    Target groups</vt:lpstr>
      <vt:lpstr>    Learning Outcomes</vt:lpstr>
      <vt:lpstr>Module content</vt:lpstr>
      <vt:lpstr>Module 1: Introduction to Climate Change</vt:lpstr>
      <vt:lpstr>    Section I: How and Why the Climate is Changing</vt:lpstr>
      <vt:lpstr>    Section II: 	Impacts of Climate Change on People and Environment </vt:lpstr>
      <vt:lpstr>    Section III:	Responses to Climate Change - Mitigation and Adaptation</vt:lpstr>
      <vt:lpstr>Grading System</vt:lpstr>
      <vt:lpstr>    Assesment Criteria</vt:lpstr>
      <vt:lpstr>    Grading Criteria</vt:lpstr>
    </vt:vector>
  </TitlesOfParts>
  <Company>Winrock International</Company>
  <LinksUpToDate>false</LinksUpToDate>
  <CharactersWithSpaces>13566</CharactersWithSpaces>
  <SharedDoc>false</SharedDoc>
  <HLinks>
    <vt:vector size="12" baseType="variant">
      <vt:variant>
        <vt:i4>3407930</vt:i4>
      </vt:variant>
      <vt:variant>
        <vt:i4>3</vt:i4>
      </vt:variant>
      <vt:variant>
        <vt:i4>0</vt:i4>
      </vt:variant>
      <vt:variant>
        <vt:i4>5</vt:i4>
      </vt:variant>
      <vt:variant>
        <vt:lpwstr>http://www.usaid.gov/policy/ads/200/203.pdf</vt:lpwstr>
      </vt:variant>
      <vt:variant>
        <vt:lpwstr/>
      </vt:variant>
      <vt:variant>
        <vt:i4>3407928</vt:i4>
      </vt:variant>
      <vt:variant>
        <vt:i4>0</vt:i4>
      </vt:variant>
      <vt:variant>
        <vt:i4>0</vt:i4>
      </vt:variant>
      <vt:variant>
        <vt:i4>5</vt:i4>
      </vt:variant>
      <vt:variant>
        <vt:lpwstr>http://www.usaid.gov/policy/ads/200/201.pdf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BACUM_M1_ICC_Syllabus_2016_05_v2</dc:title>
  <dc:creator>Chi Pham</dc:creator>
  <cp:lastModifiedBy>jalal</cp:lastModifiedBy>
  <cp:revision>2</cp:revision>
  <cp:lastPrinted>2016-05-20T03:44:00Z</cp:lastPrinted>
  <dcterms:created xsi:type="dcterms:W3CDTF">2016-11-21T09:19:00Z</dcterms:created>
  <dcterms:modified xsi:type="dcterms:W3CDTF">2016-11-21T09:19:00Z</dcterms:modified>
</cp:coreProperties>
</file>